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1D0D40" w:themeColor="accent1" w:themeShade="BF"/>
  <w:body>
    <w:p w14:paraId="612A07A2" w14:textId="32009527" w:rsidR="005A663F" w:rsidRDefault="004E1FAE" w:rsidP="006D6B35">
      <w:pPr>
        <w:rPr>
          <w:noProof/>
        </w:rPr>
      </w:pPr>
      <w:bookmarkStart w:id="0" w:name="_Toc500332824"/>
      <w:bookmarkStart w:id="1" w:name="_Toc500334236"/>
      <w:bookmarkStart w:id="2" w:name="_Toc500334424"/>
      <w:bookmarkStart w:id="3" w:name="_GoBack"/>
      <w:bookmarkEnd w:id="3"/>
      <w:r>
        <w:rPr>
          <w:noProof/>
          <w:lang w:eastAsia="en-GB"/>
        </w:rPr>
        <w:drawing>
          <wp:anchor distT="0" distB="0" distL="114300" distR="114300" simplePos="0" relativeHeight="251683840" behindDoc="0" locked="0" layoutInCell="1" allowOverlap="1" wp14:anchorId="64C81150" wp14:editId="2B38029C">
            <wp:simplePos x="0" y="0"/>
            <wp:positionH relativeFrom="margin">
              <wp:posOffset>-481330</wp:posOffset>
            </wp:positionH>
            <wp:positionV relativeFrom="paragraph">
              <wp:posOffset>-1417320</wp:posOffset>
            </wp:positionV>
            <wp:extent cx="3886061" cy="1352550"/>
            <wp:effectExtent l="0" t="0" r="635" b="0"/>
            <wp:wrapNone/>
            <wp:docPr id="25" name="Picture 25" descr="../PowerPoint%20Folder/St%20Giles-Logo-Primary-Reversed-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20Folder/St%20Giles-Logo-Primary-Reversed-RGB.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886061" cy="1352550"/>
                    </a:xfrm>
                    <a:prstGeom prst="rect">
                      <a:avLst/>
                    </a:prstGeom>
                    <a:noFill/>
                    <a:ln>
                      <a:noFill/>
                    </a:ln>
                  </pic:spPr>
                </pic:pic>
              </a:graphicData>
            </a:graphic>
            <wp14:sizeRelH relativeFrom="page">
              <wp14:pctWidth>0</wp14:pctWidth>
            </wp14:sizeRelH>
            <wp14:sizeRelV relativeFrom="page">
              <wp14:pctHeight>0</wp14:pctHeight>
            </wp14:sizeRelV>
          </wp:anchor>
        </w:drawing>
      </w:r>
      <w:r w:rsidR="002D1721">
        <w:rPr>
          <w:noProof/>
          <w:lang w:eastAsia="en-GB"/>
        </w:rPr>
        <mc:AlternateContent>
          <mc:Choice Requires="wps">
            <w:drawing>
              <wp:anchor distT="0" distB="0" distL="114300" distR="114300" simplePos="0" relativeHeight="251669504" behindDoc="1" locked="0" layoutInCell="1" allowOverlap="1" wp14:anchorId="77C3990A" wp14:editId="2479921F">
                <wp:simplePos x="0" y="0"/>
                <wp:positionH relativeFrom="page">
                  <wp:posOffset>10669270</wp:posOffset>
                </wp:positionH>
                <wp:positionV relativeFrom="page">
                  <wp:posOffset>0</wp:posOffset>
                </wp:positionV>
                <wp:extent cx="177165" cy="10754360"/>
                <wp:effectExtent l="0" t="0" r="0" b="0"/>
                <wp:wrapNone/>
                <wp:docPr id="1"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flipH="1">
                          <a:off x="0" y="0"/>
                          <a:ext cx="177165" cy="10754360"/>
                        </a:xfrm>
                        <a:prstGeom prst="rect">
                          <a:avLst/>
                        </a:prstGeom>
                        <a:solidFill>
                          <a:schemeClr val="accent1"/>
                        </a:solidFill>
                        <a:ln w="63500">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69A60CF" id="Rectangle 1" o:spid="_x0000_s1026" style="position:absolute;margin-left:840.1pt;margin-top:0;width:13.95pt;height:846.8pt;flip:x;z-index:-2516469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" fillcolor="#281257 [3204]" stroked="f" strokeweight="5pt">
                <w10:wrap anchorx="page" anchory="page"/>
              </v:rect>
            </w:pict>
          </mc:Fallback>
        </mc:AlternateContent>
      </w:r>
      <w:r w:rsidR="002A49C0">
        <w:rPr>
          <w:noProof/>
          <w:lang w:eastAsia="en-GB"/>
        </w:rPr>
        <w:drawing>
          <wp:anchor distT="0" distB="0" distL="114300" distR="114300" simplePos="0" relativeHeight="251698176" behindDoc="0" locked="0" layoutInCell="1" allowOverlap="1" wp14:anchorId="74A5CCE8" wp14:editId="45851866">
            <wp:simplePos x="0" y="0"/>
            <wp:positionH relativeFrom="margin">
              <wp:posOffset>3954721</wp:posOffset>
            </wp:positionH>
            <wp:positionV relativeFrom="paragraph">
              <wp:posOffset>-1427215</wp:posOffset>
            </wp:positionV>
            <wp:extent cx="3476073" cy="1933570"/>
            <wp:effectExtent l="152400" t="152400" r="162560" b="162560"/>
            <wp:wrapNone/>
            <wp:docPr id="35" name="Picture 35" descr="Graphical user interface,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Graphical user interface, application&#10;&#10;Description automatically generated"/>
                    <pic:cNvPicPr/>
                  </pic:nvPicPr>
                  <pic:blipFill rotWithShape="1">
                    <a:blip r:embed="rId12">
                      <a:extLst>
                        <a:ext uri="{28A0092B-C50C-407E-A947-70E740481C1C}">
                          <a14:useLocalDpi xmlns:a14="http://schemas.microsoft.com/office/drawing/2010/main" val="0"/>
                        </a:ext>
                      </a:extLst>
                    </a:blip>
                    <a:srcRect l="23161" t="25397" r="38746" b="36931"/>
                    <a:stretch/>
                  </pic:blipFill>
                  <pic:spPr bwMode="auto">
                    <a:xfrm>
                      <a:off x="0" y="0"/>
                      <a:ext cx="3476073" cy="193357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74243">
        <w:rPr>
          <w:noProof/>
          <w:lang w:eastAsia="en-GB"/>
        </w:rPr>
        <w:drawing>
          <wp:anchor distT="0" distB="0" distL="114300" distR="114300" simplePos="0" relativeHeight="251673600" behindDoc="0" locked="0" layoutInCell="1" allowOverlap="1" wp14:anchorId="5BA363A8" wp14:editId="2CB554F7">
            <wp:simplePos x="0" y="0"/>
            <wp:positionH relativeFrom="page">
              <wp:align>left</wp:align>
            </wp:positionH>
            <wp:positionV relativeFrom="paragraph">
              <wp:posOffset>-1672457</wp:posOffset>
            </wp:positionV>
            <wp:extent cx="4530817" cy="2109189"/>
            <wp:effectExtent l="0" t="0" r="3175" b="5715"/>
            <wp:wrapNone/>
            <wp:docPr id="15" name="Picture 15" descr="../PowerPoint%20Folder/Logo%20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20Folder/Logo%20panel.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530817" cy="2109189"/>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56F3427" w14:textId="2F09F2CA" w:rsidR="00174243" w:rsidRDefault="002D1721" w:rsidP="006D6B35">
      <w:pPr>
        <w:rPr>
          <w:noProof/>
        </w:rPr>
      </w:pPr>
      <w:r>
        <w:rPr>
          <w:noProof/>
          <w:lang w:eastAsia="en-GB"/>
        </w:rPr>
        <mc:AlternateContent>
          <mc:Choice Requires="wps">
            <w:drawing>
              <wp:anchor distT="0" distB="0" distL="114299" distR="114299" simplePos="0" relativeHeight="251665408" behindDoc="0" locked="0" layoutInCell="1" allowOverlap="1" wp14:anchorId="1E2F520F" wp14:editId="15851F2E">
                <wp:simplePos x="0" y="0"/>
                <wp:positionH relativeFrom="column">
                  <wp:posOffset>1708784</wp:posOffset>
                </wp:positionH>
                <wp:positionV relativeFrom="paragraph">
                  <wp:posOffset>180975</wp:posOffset>
                </wp:positionV>
                <wp:extent cx="0" cy="1637665"/>
                <wp:effectExtent l="19050" t="0" r="19050" b="19685"/>
                <wp:wrapNone/>
                <wp:docPr id="23" name="Straight Connector 2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1637665"/>
                        </a:xfrm>
                        <a:prstGeom prst="line">
                          <a:avLst/>
                        </a:prstGeom>
                        <a:ln w="5715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line w14:anchorId="080E6E52" id="Straight Connector 23" o:spid="_x0000_s1026" style="position:absolute;flip:x;z-index:25166540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34.55pt,14.25pt" to="134.55pt,14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" strokecolor="#f6c112 [3215]" strokeweight="4.5pt">
                <v:stroke joinstyle="miter"/>
                <o:lock v:ext="edit" shapetype="f"/>
              </v:line>
            </w:pict>
          </mc:Fallback>
        </mc:AlternateContent>
      </w:r>
    </w:p>
    <w:p w14:paraId="694921BA" w14:textId="50B8C4C5" w:rsidR="00174243" w:rsidRDefault="00174243" w:rsidP="00174243">
      <w:pPr>
        <w:tabs>
          <w:tab w:val="left" w:pos="2629"/>
        </w:tabs>
        <w:rPr>
          <w:noProof/>
          <w:lang w:eastAsia="en-GB"/>
        </w:rPr>
      </w:pPr>
      <w:r>
        <w:rPr>
          <w:noProof/>
          <w:lang w:eastAsia="en-GB"/>
        </w:rPr>
        <w:tab/>
      </w:r>
    </w:p>
    <w:p w14:paraId="605D4A47" w14:textId="3783D2D2" w:rsidR="00E00531" w:rsidRDefault="00E00531" w:rsidP="006D6B35">
      <w:pPr>
        <w:rPr>
          <w:noProof/>
        </w:rPr>
      </w:pPr>
    </w:p>
    <w:p w14:paraId="374B0910" w14:textId="6F157075" w:rsidR="008D2DC4" w:rsidRDefault="002A49C0" w:rsidP="006D6B35">
      <w:pPr>
        <w:rPr>
          <w:noProof/>
        </w:rPr>
      </w:pPr>
      <w:r>
        <w:rPr>
          <w:noProof/>
          <w:lang w:eastAsia="en-GB"/>
        </w:rPr>
        <w:drawing>
          <wp:anchor distT="0" distB="0" distL="114300" distR="114300" simplePos="0" relativeHeight="251688960" behindDoc="1" locked="0" layoutInCell="1" allowOverlap="1" wp14:anchorId="5AB4C40B" wp14:editId="24883B55">
            <wp:simplePos x="0" y="0"/>
            <wp:positionH relativeFrom="page">
              <wp:align>right</wp:align>
            </wp:positionH>
            <wp:positionV relativeFrom="paragraph">
              <wp:posOffset>154364</wp:posOffset>
            </wp:positionV>
            <wp:extent cx="2881630" cy="1635760"/>
            <wp:effectExtent l="152400" t="152400" r="166370" b="154940"/>
            <wp:wrapTight wrapText="bothSides">
              <wp:wrapPolygon edited="0">
                <wp:start x="-857" y="-2012"/>
                <wp:lineTo x="-1142" y="2516"/>
                <wp:lineTo x="-1142" y="18112"/>
                <wp:lineTo x="1000" y="22640"/>
                <wp:lineTo x="1428" y="23394"/>
                <wp:lineTo x="22276" y="23394"/>
                <wp:lineTo x="22419" y="22640"/>
                <wp:lineTo x="22704" y="18866"/>
                <wp:lineTo x="22704" y="6540"/>
                <wp:lineTo x="22419" y="2767"/>
                <wp:lineTo x="22419" y="2516"/>
                <wp:lineTo x="20277" y="-2012"/>
                <wp:lineTo x="-857" y="-2012"/>
              </wp:wrapPolygon>
            </wp:wrapTight>
            <wp:docPr id="29" name="Picture 2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descr="Text&#10;&#10;Description automatically generated"/>
                    <pic:cNvPicPr/>
                  </pic:nvPicPr>
                  <pic:blipFill rotWithShape="1">
                    <a:blip r:embed="rId14" cstate="print">
                      <a:extLst>
                        <a:ext uri="{28A0092B-C50C-407E-A947-70E740481C1C}">
                          <a14:useLocalDpi xmlns:a14="http://schemas.microsoft.com/office/drawing/2010/main" val="0"/>
                        </a:ext>
                      </a:extLst>
                    </a:blip>
                    <a:srcRect l="22991" t="22477" r="20039" b="20006"/>
                    <a:stretch/>
                  </pic:blipFill>
                  <pic:spPr bwMode="auto">
                    <a:xfrm>
                      <a:off x="0" y="0"/>
                      <a:ext cx="2881630" cy="16357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66812D40" w14:textId="2BBAF39B" w:rsidR="005F77B8" w:rsidRDefault="008D2DC4" w:rsidP="006D6B35">
      <w:r>
        <w:rPr>
          <w:noProof/>
          <w:lang w:eastAsia="en-GB"/>
        </w:rPr>
        <w:drawing>
          <wp:anchor distT="0" distB="0" distL="114300" distR="114300" simplePos="0" relativeHeight="251689984" behindDoc="1" locked="0" layoutInCell="1" allowOverlap="1" wp14:anchorId="0963F1B0" wp14:editId="5EEBA694">
            <wp:simplePos x="0" y="0"/>
            <wp:positionH relativeFrom="column">
              <wp:posOffset>6719171</wp:posOffset>
            </wp:positionH>
            <wp:positionV relativeFrom="paragraph">
              <wp:posOffset>2059748</wp:posOffset>
            </wp:positionV>
            <wp:extent cx="2732360" cy="1538177"/>
            <wp:effectExtent l="152400" t="152400" r="163830" b="157480"/>
            <wp:wrapTight wrapText="bothSides">
              <wp:wrapPolygon edited="0">
                <wp:start x="-151" y="-2140"/>
                <wp:lineTo x="-1205" y="-1605"/>
                <wp:lineTo x="-1205" y="18461"/>
                <wp:lineTo x="1356" y="23544"/>
                <wp:lineTo x="22293" y="23544"/>
                <wp:lineTo x="22745" y="20066"/>
                <wp:lineTo x="22594" y="2140"/>
                <wp:lineTo x="19582" y="-2140"/>
                <wp:lineTo x="-151" y="-2140"/>
              </wp:wrapPolygon>
            </wp:wrapTight>
            <wp:docPr id="31" name="Picture 31" descr="Graphical user interface, websi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Graphical user interface, website&#10;&#10;Description automatically generated"/>
                    <pic:cNvPicPr/>
                  </pic:nvPicPr>
                  <pic:blipFill rotWithShape="1">
                    <a:blip r:embed="rId15" cstate="print">
                      <a:extLst>
                        <a:ext uri="{28A0092B-C50C-407E-A947-70E740481C1C}">
                          <a14:useLocalDpi xmlns:a14="http://schemas.microsoft.com/office/drawing/2010/main" val="0"/>
                        </a:ext>
                      </a:extLst>
                    </a:blip>
                    <a:srcRect l="22989" t="23064" r="21025" b="20892"/>
                    <a:stretch/>
                  </pic:blipFill>
                  <pic:spPr bwMode="auto">
                    <a:xfrm>
                      <a:off x="0" y="0"/>
                      <a:ext cx="2732360" cy="153817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D1721">
        <w:rPr>
          <w:noProof/>
          <w:lang w:eastAsia="en-GB"/>
        </w:rPr>
        <mc:AlternateContent>
          <mc:Choice Requires="wps">
            <w:drawing>
              <wp:anchor distT="0" distB="0" distL="114300" distR="114300" simplePos="0" relativeHeight="251678720" behindDoc="0" locked="0" layoutInCell="1" allowOverlap="1" wp14:anchorId="50C39D46" wp14:editId="5CB56A3E">
                <wp:simplePos x="0" y="0"/>
                <wp:positionH relativeFrom="margin">
                  <wp:posOffset>-635</wp:posOffset>
                </wp:positionH>
                <wp:positionV relativeFrom="paragraph">
                  <wp:posOffset>951865</wp:posOffset>
                </wp:positionV>
                <wp:extent cx="6363970" cy="2857500"/>
                <wp:effectExtent l="19050" t="19050" r="17780" b="19050"/>
                <wp:wrapNone/>
                <wp:docPr id="24" name="Rectangle: Rounded Corners 2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6363970" cy="2857500"/>
                        </a:xfrm>
                        <a:prstGeom prst="round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F479227" w14:textId="2BE600AE" w:rsidR="00804850" w:rsidRPr="00FE0CAA" w:rsidRDefault="00804850" w:rsidP="00804850">
                            <w:pPr>
                              <w:jc w:val="center"/>
                              <w:rPr>
                                <w:rFonts w:ascii="Road Rage" w:hAnsi="Road Rage"/>
                                <w:sz w:val="96"/>
                                <w:szCs w:val="56"/>
                              </w:rPr>
                            </w:pPr>
                            <w:r w:rsidRPr="00FE0CAA">
                              <w:rPr>
                                <w:rFonts w:ascii="Road Rage" w:hAnsi="Road Rage"/>
                                <w:sz w:val="96"/>
                                <w:szCs w:val="56"/>
                              </w:rPr>
                              <w:t>Slang Dictionary</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50C39D46" id="Rectangle: Rounded Corners 24" o:spid="_x0000_s1026" style="position:absolute;margin-left:-.05pt;margin-top:74.95pt;width:501.1pt;height:225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" fillcolor="#f6c112 [3215]" strokecolor="#f6c112 [3215]" strokeweight="5pt">
                <v:stroke joinstyle="miter"/>
                <v:path arrowok="t"/>
                <v:textbox>
                  <w:txbxContent>
                    <w:p w14:paraId="6F479227" w14:textId="2BE600AE" w:rsidR="00804850" w:rsidRPr="00FE0CAA" w:rsidRDefault="00804850" w:rsidP="00804850">
                      <w:pPr>
                        <w:jc w:val="center"/>
                        <w:rPr>
                          <w:rFonts w:ascii="Road Rage" w:hAnsi="Road Rage"/>
                          <w:sz w:val="96"/>
                          <w:szCs w:val="56"/>
                        </w:rPr>
                      </w:pPr>
                      <w:r w:rsidRPr="00FE0CAA">
                        <w:rPr>
                          <w:rFonts w:ascii="Road Rage" w:hAnsi="Road Rage"/>
                          <w:sz w:val="96"/>
                          <w:szCs w:val="56"/>
                        </w:rPr>
                        <w:t>Slang Dictionary</w:t>
                      </w:r>
                    </w:p>
                  </w:txbxContent>
                </v:textbox>
                <w10:wrap anchorx="margin"/>
              </v:roundrect>
            </w:pict>
          </mc:Fallback>
        </mc:AlternateContent>
      </w:r>
      <w:r w:rsidR="002E179D">
        <w:br w:type="page"/>
      </w:r>
    </w:p>
    <w:sdt>
      <w:sdtPr>
        <w:rPr>
          <w:rFonts w:asciiTheme="minorHAnsi" w:eastAsiaTheme="minorEastAsia" w:hAnsiTheme="minorHAnsi" w:cstheme="minorBidi"/>
          <w:b w:val="0"/>
          <w:bCs w:val="0"/>
          <w:caps w:val="0"/>
          <w:color w:val="281257" w:themeColor="accent1"/>
          <w:spacing w:val="0"/>
          <w:sz w:val="24"/>
          <w:szCs w:val="20"/>
        </w:rPr>
        <w:id w:val="908660400"/>
        <w:docPartObj>
          <w:docPartGallery w:val="Table of Contents"/>
          <w:docPartUnique/>
        </w:docPartObj>
      </w:sdtPr>
      <w:sdtEndPr>
        <w:rPr>
          <w:noProof/>
          <w:color w:val="FFC000"/>
        </w:rPr>
      </w:sdtEndPr>
      <w:sdtContent>
        <w:p w14:paraId="61664C28" w14:textId="48F75317" w:rsidR="00381335" w:rsidRDefault="00381335" w:rsidP="00381335">
          <w:pPr>
            <w:pStyle w:val="TOCHeading"/>
            <w:rPr>
              <w:sz w:val="56"/>
              <w:szCs w:val="56"/>
            </w:rPr>
          </w:pPr>
          <w:r w:rsidRPr="006D258F">
            <w:rPr>
              <w:sz w:val="56"/>
              <w:szCs w:val="56"/>
            </w:rPr>
            <w:t>Contents</w:t>
          </w:r>
        </w:p>
        <w:p w14:paraId="533B7B70" w14:textId="62195C0C" w:rsidR="00CD4232" w:rsidRDefault="00CD4232" w:rsidP="00CD4232"/>
        <w:p w14:paraId="01ED24A3" w14:textId="64DD874C" w:rsidR="00CD4232" w:rsidRPr="00CD4232" w:rsidRDefault="00CD4232" w:rsidP="00CD4232">
          <w:pPr>
            <w:jc w:val="center"/>
            <w:rPr>
              <w:i/>
              <w:iCs/>
              <w:color w:val="FFC000"/>
            </w:rPr>
          </w:pPr>
          <w:r w:rsidRPr="00CD4232">
            <w:rPr>
              <w:color w:val="FFC000"/>
            </w:rPr>
            <w:t>(</w:t>
          </w:r>
          <w:r w:rsidRPr="00CD4232">
            <w:rPr>
              <w:i/>
              <w:iCs/>
              <w:color w:val="FFC000"/>
            </w:rPr>
            <w:t>Click Ctrl and the page to skip to it)</w:t>
          </w:r>
        </w:p>
        <w:p w14:paraId="517FC3AA" w14:textId="1FE6D65B" w:rsidR="001E0670" w:rsidRPr="001E0670" w:rsidRDefault="00381335" w:rsidP="001E0670">
          <w:pPr>
            <w:pStyle w:val="TOC1"/>
            <w:tabs>
              <w:tab w:val="right" w:leader="dot" w:pos="14088"/>
            </w:tabs>
            <w:spacing w:line="276" w:lineRule="auto"/>
            <w:rPr>
              <w:rFonts w:ascii="Selawik Semibold" w:hAnsi="Selawik Semibold"/>
              <w:noProof/>
              <w:color w:val="FFC000"/>
              <w:sz w:val="52"/>
              <w:szCs w:val="52"/>
              <w:lang w:eastAsia="en-GB"/>
            </w:rPr>
          </w:pPr>
          <w:r w:rsidRPr="006D258F">
            <w:rPr>
              <w:color w:val="FFC000"/>
              <w:sz w:val="48"/>
              <w:szCs w:val="40"/>
            </w:rPr>
            <w:fldChar w:fldCharType="begin"/>
          </w:r>
          <w:r w:rsidRPr="006D258F">
            <w:rPr>
              <w:color w:val="FFC000"/>
              <w:sz w:val="48"/>
              <w:szCs w:val="40"/>
            </w:rPr>
            <w:instrText xml:space="preserve"> TOC \o "1-3" \h \z \u </w:instrText>
          </w:r>
          <w:r w:rsidRPr="006D258F">
            <w:rPr>
              <w:color w:val="FFC000"/>
              <w:sz w:val="48"/>
              <w:szCs w:val="40"/>
            </w:rPr>
            <w:fldChar w:fldCharType="separate"/>
          </w:r>
          <w:hyperlink r:id="rId16" w:anchor="_Toc88567430" w:history="1">
            <w:r w:rsidR="001E0670" w:rsidRPr="001E0670">
              <w:rPr>
                <w:rStyle w:val="Hyperlink"/>
                <w:rFonts w:ascii="Selawik Semibold" w:hAnsi="Selawik Semibold"/>
                <w:noProof/>
                <w:color w:val="FFC000"/>
                <w:sz w:val="52"/>
                <w:szCs w:val="52"/>
              </w:rPr>
              <w:t>Guidance to use</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_Toc88567430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3</w:t>
            </w:r>
            <w:r w:rsidR="001E0670" w:rsidRPr="001E0670">
              <w:rPr>
                <w:rFonts w:ascii="Selawik Semibold" w:hAnsi="Selawik Semibold"/>
                <w:noProof/>
                <w:webHidden/>
                <w:color w:val="FFC000"/>
                <w:sz w:val="52"/>
                <w:szCs w:val="52"/>
              </w:rPr>
              <w:fldChar w:fldCharType="end"/>
            </w:r>
          </w:hyperlink>
        </w:p>
        <w:p w14:paraId="2D82267A" w14:textId="570963A6" w:rsidR="001E0670" w:rsidRPr="001E0670" w:rsidRDefault="004701C2" w:rsidP="001E0670">
          <w:pPr>
            <w:pStyle w:val="TOC1"/>
            <w:tabs>
              <w:tab w:val="right" w:leader="dot" w:pos="14088"/>
            </w:tabs>
            <w:spacing w:line="276" w:lineRule="auto"/>
            <w:rPr>
              <w:rFonts w:ascii="Selawik Semibold" w:hAnsi="Selawik Semibold"/>
              <w:noProof/>
              <w:color w:val="FFC000"/>
              <w:sz w:val="52"/>
              <w:szCs w:val="52"/>
              <w:lang w:eastAsia="en-GB"/>
            </w:rPr>
          </w:pPr>
          <w:hyperlink r:id="rId17" w:anchor="_Toc88567431" w:history="1">
            <w:r w:rsidR="001E0670" w:rsidRPr="001E0670">
              <w:rPr>
                <w:rStyle w:val="Hyperlink"/>
                <w:rFonts w:ascii="Selawik Semibold" w:hAnsi="Selawik Semibold"/>
                <w:noProof/>
                <w:color w:val="FFC000"/>
                <w:sz w:val="52"/>
                <w:szCs w:val="52"/>
              </w:rPr>
              <w:t>Drugs</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_Toc88567431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4</w:t>
            </w:r>
            <w:r w:rsidR="001E0670" w:rsidRPr="001E0670">
              <w:rPr>
                <w:rFonts w:ascii="Selawik Semibold" w:hAnsi="Selawik Semibold"/>
                <w:noProof/>
                <w:webHidden/>
                <w:color w:val="FFC000"/>
                <w:sz w:val="52"/>
                <w:szCs w:val="52"/>
              </w:rPr>
              <w:fldChar w:fldCharType="end"/>
            </w:r>
          </w:hyperlink>
        </w:p>
        <w:p w14:paraId="750AE85D" w14:textId="5AB421EB" w:rsidR="001E0670" w:rsidRPr="001E0670" w:rsidRDefault="004701C2" w:rsidP="001E0670">
          <w:pPr>
            <w:pStyle w:val="TOC1"/>
            <w:tabs>
              <w:tab w:val="right" w:leader="dot" w:pos="14088"/>
            </w:tabs>
            <w:spacing w:line="276" w:lineRule="auto"/>
            <w:rPr>
              <w:rFonts w:ascii="Selawik Semibold" w:hAnsi="Selawik Semibold"/>
              <w:noProof/>
              <w:color w:val="FFC000"/>
              <w:sz w:val="52"/>
              <w:szCs w:val="52"/>
              <w:lang w:eastAsia="en-GB"/>
            </w:rPr>
          </w:pPr>
          <w:hyperlink r:id="rId18" w:anchor="_Toc88567432" w:history="1">
            <w:r w:rsidR="001E0670" w:rsidRPr="001E0670">
              <w:rPr>
                <w:rStyle w:val="Hyperlink"/>
                <w:rFonts w:ascii="Selawik Semibold" w:hAnsi="Selawik Semibold"/>
                <w:noProof/>
                <w:color w:val="FFC000"/>
                <w:sz w:val="52"/>
                <w:szCs w:val="52"/>
              </w:rPr>
              <w:t>Violence</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_Toc88567432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20</w:t>
            </w:r>
            <w:r w:rsidR="001E0670" w:rsidRPr="001E0670">
              <w:rPr>
                <w:rFonts w:ascii="Selawik Semibold" w:hAnsi="Selawik Semibold"/>
                <w:noProof/>
                <w:webHidden/>
                <w:color w:val="FFC000"/>
                <w:sz w:val="52"/>
                <w:szCs w:val="52"/>
              </w:rPr>
              <w:fldChar w:fldCharType="end"/>
            </w:r>
          </w:hyperlink>
        </w:p>
        <w:p w14:paraId="3E813404" w14:textId="776DC0B5" w:rsidR="001E0670" w:rsidRPr="001E0670" w:rsidRDefault="004701C2" w:rsidP="001E0670">
          <w:pPr>
            <w:pStyle w:val="TOC1"/>
            <w:tabs>
              <w:tab w:val="right" w:leader="dot" w:pos="14088"/>
            </w:tabs>
            <w:spacing w:line="276" w:lineRule="auto"/>
            <w:rPr>
              <w:rFonts w:ascii="Selawik Semibold" w:hAnsi="Selawik Semibold"/>
              <w:noProof/>
              <w:color w:val="FFC000"/>
              <w:sz w:val="52"/>
              <w:szCs w:val="52"/>
              <w:lang w:eastAsia="en-GB"/>
            </w:rPr>
          </w:pPr>
          <w:hyperlink r:id="rId19" w:anchor="_Toc88567433" w:history="1">
            <w:r w:rsidR="001E0670" w:rsidRPr="001E0670">
              <w:rPr>
                <w:rStyle w:val="Hyperlink"/>
                <w:rFonts w:ascii="Selawik Semibold" w:hAnsi="Selawik Semibold"/>
                <w:noProof/>
                <w:color w:val="FFC000"/>
                <w:sz w:val="52"/>
                <w:szCs w:val="52"/>
              </w:rPr>
              <w:t>Money</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_Toc88567433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27</w:t>
            </w:r>
            <w:r w:rsidR="001E0670" w:rsidRPr="001E0670">
              <w:rPr>
                <w:rFonts w:ascii="Selawik Semibold" w:hAnsi="Selawik Semibold"/>
                <w:noProof/>
                <w:webHidden/>
                <w:color w:val="FFC000"/>
                <w:sz w:val="52"/>
                <w:szCs w:val="52"/>
              </w:rPr>
              <w:fldChar w:fldCharType="end"/>
            </w:r>
          </w:hyperlink>
        </w:p>
        <w:p w14:paraId="7DB55D95" w14:textId="7D9D11F1" w:rsidR="001E0670" w:rsidRPr="001E0670" w:rsidRDefault="004701C2" w:rsidP="001E0670">
          <w:pPr>
            <w:pStyle w:val="TOC1"/>
            <w:tabs>
              <w:tab w:val="right" w:leader="dot" w:pos="14088"/>
            </w:tabs>
            <w:spacing w:line="276" w:lineRule="auto"/>
            <w:rPr>
              <w:rFonts w:ascii="Selawik Semibold" w:hAnsi="Selawik Semibold"/>
              <w:noProof/>
              <w:color w:val="FFC000"/>
              <w:sz w:val="52"/>
              <w:szCs w:val="52"/>
              <w:lang w:eastAsia="en-GB"/>
            </w:rPr>
          </w:pPr>
          <w:hyperlink r:id="rId20" w:anchor="_Toc88567434" w:history="1">
            <w:r w:rsidR="001E0670" w:rsidRPr="001E0670">
              <w:rPr>
                <w:rStyle w:val="Hyperlink"/>
                <w:rFonts w:ascii="Selawik Semibold" w:hAnsi="Selawik Semibold"/>
                <w:noProof/>
                <w:color w:val="FFC000"/>
                <w:sz w:val="52"/>
                <w:szCs w:val="52"/>
              </w:rPr>
              <w:t>People</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_Toc88567434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33</w:t>
            </w:r>
            <w:r w:rsidR="001E0670" w:rsidRPr="001E0670">
              <w:rPr>
                <w:rFonts w:ascii="Selawik Semibold" w:hAnsi="Selawik Semibold"/>
                <w:noProof/>
                <w:webHidden/>
                <w:color w:val="FFC000"/>
                <w:sz w:val="52"/>
                <w:szCs w:val="52"/>
              </w:rPr>
              <w:fldChar w:fldCharType="end"/>
            </w:r>
          </w:hyperlink>
        </w:p>
        <w:p w14:paraId="31D41F0E" w14:textId="6DF59EBA" w:rsidR="001E0670" w:rsidRPr="001E0670" w:rsidRDefault="004701C2">
          <w:pPr>
            <w:pStyle w:val="TOC1"/>
            <w:tabs>
              <w:tab w:val="right" w:leader="dot" w:pos="14088"/>
            </w:tabs>
            <w:rPr>
              <w:rFonts w:ascii="Selawik Semibold" w:hAnsi="Selawik Semibold"/>
              <w:noProof/>
              <w:color w:val="FFC000"/>
              <w:sz w:val="52"/>
              <w:szCs w:val="52"/>
              <w:lang w:eastAsia="en-GB"/>
            </w:rPr>
          </w:pPr>
          <w:hyperlink r:id="rId21" w:anchor="_Toc88567435" w:history="1">
            <w:r w:rsidR="001E0670" w:rsidRPr="001E0670">
              <w:rPr>
                <w:rStyle w:val="Hyperlink"/>
                <w:rFonts w:ascii="Selawik Semibold" w:hAnsi="Selawik Semibold"/>
                <w:noProof/>
                <w:color w:val="FFC000"/>
                <w:sz w:val="52"/>
                <w:szCs w:val="52"/>
              </w:rPr>
              <w:t>Other</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_Toc88567435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38</w:t>
            </w:r>
            <w:r w:rsidR="001E0670" w:rsidRPr="001E0670">
              <w:rPr>
                <w:rFonts w:ascii="Selawik Semibold" w:hAnsi="Selawik Semibold"/>
                <w:noProof/>
                <w:webHidden/>
                <w:color w:val="FFC000"/>
                <w:sz w:val="52"/>
                <w:szCs w:val="52"/>
              </w:rPr>
              <w:fldChar w:fldCharType="end"/>
            </w:r>
          </w:hyperlink>
        </w:p>
        <w:p w14:paraId="31B834BA" w14:textId="3BC28243" w:rsidR="001E0670" w:rsidRDefault="004701C2">
          <w:pPr>
            <w:pStyle w:val="TOC1"/>
            <w:tabs>
              <w:tab w:val="right" w:leader="dot" w:pos="14088"/>
            </w:tabs>
            <w:rPr>
              <w:noProof/>
              <w:color w:val="auto"/>
              <w:sz w:val="22"/>
              <w:szCs w:val="22"/>
              <w:lang w:eastAsia="en-GB"/>
            </w:rPr>
          </w:pPr>
          <w:hyperlink r:id="rId22" w:anchor="_Toc88567436" w:history="1">
            <w:r w:rsidR="001E0670" w:rsidRPr="001E0670">
              <w:rPr>
                <w:rStyle w:val="Hyperlink"/>
                <w:rFonts w:ascii="Selawik Semibold" w:hAnsi="Selawik Semibold"/>
                <w:noProof/>
                <w:color w:val="FFC000"/>
                <w:sz w:val="52"/>
                <w:szCs w:val="52"/>
              </w:rPr>
              <w:t>Acronyms</w:t>
            </w:r>
            <w:r w:rsidR="001E0670" w:rsidRPr="001E0670">
              <w:rPr>
                <w:rFonts w:ascii="Selawik Semibold" w:hAnsi="Selawik Semibold"/>
                <w:noProof/>
                <w:webHidden/>
                <w:color w:val="FFC000"/>
                <w:sz w:val="52"/>
                <w:szCs w:val="52"/>
              </w:rPr>
              <w:tab/>
            </w:r>
            <w:r w:rsidR="001E0670" w:rsidRPr="001E0670">
              <w:rPr>
                <w:rFonts w:ascii="Selawik Semibold" w:hAnsi="Selawik Semibold"/>
                <w:noProof/>
                <w:webHidden/>
                <w:color w:val="FFC000"/>
                <w:sz w:val="52"/>
                <w:szCs w:val="52"/>
              </w:rPr>
              <w:fldChar w:fldCharType="begin"/>
            </w:r>
            <w:r w:rsidR="001E0670" w:rsidRPr="001E0670">
              <w:rPr>
                <w:rFonts w:ascii="Selawik Semibold" w:hAnsi="Selawik Semibold"/>
                <w:noProof/>
                <w:webHidden/>
                <w:color w:val="FFC000"/>
                <w:sz w:val="52"/>
                <w:szCs w:val="52"/>
              </w:rPr>
              <w:instrText xml:space="preserve"> PAGEREF _Toc88567436 \h </w:instrText>
            </w:r>
            <w:r w:rsidR="001E0670" w:rsidRPr="001E0670">
              <w:rPr>
                <w:rFonts w:ascii="Selawik Semibold" w:hAnsi="Selawik Semibold"/>
                <w:noProof/>
                <w:webHidden/>
                <w:color w:val="FFC000"/>
                <w:sz w:val="52"/>
                <w:szCs w:val="52"/>
              </w:rPr>
            </w:r>
            <w:r w:rsidR="001E0670" w:rsidRPr="001E0670">
              <w:rPr>
                <w:rFonts w:ascii="Selawik Semibold" w:hAnsi="Selawik Semibold"/>
                <w:noProof/>
                <w:webHidden/>
                <w:color w:val="FFC000"/>
                <w:sz w:val="52"/>
                <w:szCs w:val="52"/>
              </w:rPr>
              <w:fldChar w:fldCharType="separate"/>
            </w:r>
            <w:r w:rsidR="001E0670" w:rsidRPr="001E0670">
              <w:rPr>
                <w:rFonts w:ascii="Selawik Semibold" w:hAnsi="Selawik Semibold"/>
                <w:noProof/>
                <w:webHidden/>
                <w:color w:val="FFC000"/>
                <w:sz w:val="52"/>
                <w:szCs w:val="52"/>
              </w:rPr>
              <w:t>50</w:t>
            </w:r>
            <w:r w:rsidR="001E0670" w:rsidRPr="001E0670">
              <w:rPr>
                <w:rFonts w:ascii="Selawik Semibold" w:hAnsi="Selawik Semibold"/>
                <w:noProof/>
                <w:webHidden/>
                <w:color w:val="FFC000"/>
                <w:sz w:val="52"/>
                <w:szCs w:val="52"/>
              </w:rPr>
              <w:fldChar w:fldCharType="end"/>
            </w:r>
          </w:hyperlink>
        </w:p>
        <w:p w14:paraId="44CA9280" w14:textId="02CB98D8" w:rsidR="00381335" w:rsidRPr="006D258F" w:rsidRDefault="00381335" w:rsidP="00381335">
          <w:pPr>
            <w:rPr>
              <w:color w:val="FFC000"/>
            </w:rPr>
          </w:pPr>
          <w:r w:rsidRPr="006D258F">
            <w:rPr>
              <w:b/>
              <w:bCs/>
              <w:noProof/>
              <w:color w:val="FFC000"/>
              <w:sz w:val="48"/>
              <w:szCs w:val="40"/>
            </w:rPr>
            <w:fldChar w:fldCharType="end"/>
          </w:r>
        </w:p>
      </w:sdtContent>
    </w:sdt>
    <w:p w14:paraId="72148DD9" w14:textId="77777777" w:rsidR="00381335" w:rsidRDefault="005F77B8" w:rsidP="00D16995">
      <w:r>
        <w:br w:type="page"/>
      </w:r>
    </w:p>
    <w:p w14:paraId="3E2043C5" w14:textId="288EAC69" w:rsidR="005F77B8" w:rsidRPr="005F77B8" w:rsidRDefault="005F77B8">
      <w:pPr>
        <w:rPr>
          <w:color w:val="F6C112" w:themeColor="text2"/>
        </w:rPr>
      </w:pPr>
    </w:p>
    <w:p w14:paraId="6EB4DE24" w14:textId="5B07A0A1" w:rsidR="00444A5C" w:rsidRDefault="00CD4232" w:rsidP="006D6B35">
      <w:r>
        <w:rPr>
          <w:noProof/>
          <w:lang w:eastAsia="en-GB"/>
        </w:rPr>
        <mc:AlternateContent>
          <mc:Choice Requires="wps">
            <w:drawing>
              <wp:anchor distT="0" distB="0" distL="114300" distR="114300" simplePos="0" relativeHeight="251722752" behindDoc="0" locked="0" layoutInCell="1" allowOverlap="1" wp14:anchorId="3821FB43" wp14:editId="4EAA1E86">
                <wp:simplePos x="0" y="0"/>
                <wp:positionH relativeFrom="page">
                  <wp:align>left</wp:align>
                </wp:positionH>
                <wp:positionV relativeFrom="paragraph">
                  <wp:posOffset>208419</wp:posOffset>
                </wp:positionV>
                <wp:extent cx="10772775" cy="735965"/>
                <wp:effectExtent l="19050" t="19050" r="47625" b="45085"/>
                <wp:wrapNone/>
                <wp:docPr id="4"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2775" cy="735965"/>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DDBD3C" w14:textId="767F2523" w:rsidR="00444A5C" w:rsidRPr="005F77B8" w:rsidRDefault="00690B67" w:rsidP="005F77B8">
                            <w:pPr>
                              <w:pStyle w:val="Heading1"/>
                              <w:ind w:left="567"/>
                              <w:rPr>
                                <w:color w:val="1D0D40" w:themeColor="accent1" w:themeShade="BF"/>
                                <w:sz w:val="52"/>
                                <w:szCs w:val="52"/>
                              </w:rPr>
                            </w:pPr>
                            <w:bookmarkStart w:id="4" w:name="_Toc88567430"/>
                            <w:r w:rsidRPr="005F77B8">
                              <w:rPr>
                                <w:color w:val="1D0D40" w:themeColor="accent1" w:themeShade="BF"/>
                                <w:sz w:val="52"/>
                                <w:szCs w:val="52"/>
                              </w:rPr>
                              <w:t>Guidance</w:t>
                            </w:r>
                            <w:r w:rsidR="00FE0CAA" w:rsidRPr="005F77B8">
                              <w:rPr>
                                <w:color w:val="1D0D40" w:themeColor="accent1" w:themeShade="BF"/>
                                <w:sz w:val="52"/>
                                <w:szCs w:val="52"/>
                              </w:rPr>
                              <w:t xml:space="preserve"> </w:t>
                            </w:r>
                            <w:r w:rsidRPr="005F77B8">
                              <w:rPr>
                                <w:color w:val="1D0D40" w:themeColor="accent1" w:themeShade="BF"/>
                                <w:sz w:val="52"/>
                                <w:szCs w:val="52"/>
                              </w:rPr>
                              <w:t>to use</w:t>
                            </w:r>
                            <w:bookmarkEnd w:id="4"/>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821FB43" id="Rectangle 4" o:spid="_x0000_s1027" style="position:absolute;margin-left:0;margin-top:16.4pt;width:848.25pt;height:57.95pt;z-index:25172275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" fillcolor="#f6c112 [3215]" strokecolor="#f6c112 [3215]" strokeweight="5pt">
                <v:path arrowok="t"/>
                <v:textbox>
                  <w:txbxContent>
                    <w:p w14:paraId="06DDBD3C" w14:textId="767F2523" w:rsidR="00444A5C" w:rsidRPr="005F77B8" w:rsidRDefault="00690B67" w:rsidP="005F77B8">
                      <w:pPr>
                        <w:pStyle w:val="Heading1"/>
                        <w:ind w:left="567"/>
                        <w:rPr>
                          <w:color w:val="1D0D40" w:themeColor="accent1" w:themeShade="BF"/>
                          <w:sz w:val="52"/>
                          <w:szCs w:val="52"/>
                        </w:rPr>
                      </w:pPr>
                      <w:bookmarkStart w:id="4" w:name="_Toc88567430"/>
                      <w:r w:rsidRPr="005F77B8">
                        <w:rPr>
                          <w:color w:val="1D0D40" w:themeColor="accent1" w:themeShade="BF"/>
                          <w:sz w:val="52"/>
                          <w:szCs w:val="52"/>
                        </w:rPr>
                        <w:t>Guidance</w:t>
                      </w:r>
                      <w:r w:rsidR="00FE0CAA" w:rsidRPr="005F77B8">
                        <w:rPr>
                          <w:color w:val="1D0D40" w:themeColor="accent1" w:themeShade="BF"/>
                          <w:sz w:val="52"/>
                          <w:szCs w:val="52"/>
                        </w:rPr>
                        <w:t xml:space="preserve"> </w:t>
                      </w:r>
                      <w:r w:rsidRPr="005F77B8">
                        <w:rPr>
                          <w:color w:val="1D0D40" w:themeColor="accent1" w:themeShade="BF"/>
                          <w:sz w:val="52"/>
                          <w:szCs w:val="52"/>
                        </w:rPr>
                        <w:t>to use</w:t>
                      </w:r>
                      <w:bookmarkEnd w:id="4"/>
                    </w:p>
                  </w:txbxContent>
                </v:textbox>
                <w10:wrap anchorx="page"/>
              </v:rect>
            </w:pict>
          </mc:Fallback>
        </mc:AlternateContent>
      </w:r>
    </w:p>
    <w:p w14:paraId="0CF00622" w14:textId="7504FA6A" w:rsidR="00593DAE" w:rsidRDefault="00690B67">
      <w:r>
        <w:rPr>
          <w:noProof/>
          <w:lang w:eastAsia="en-GB"/>
        </w:rPr>
        <mc:AlternateContent>
          <mc:Choice Requires="wps">
            <w:drawing>
              <wp:anchor distT="45720" distB="45720" distL="114300" distR="114300" simplePos="0" relativeHeight="251977728" behindDoc="0" locked="0" layoutInCell="1" allowOverlap="1" wp14:anchorId="48B5971B" wp14:editId="47D9C296">
                <wp:simplePos x="0" y="0"/>
                <wp:positionH relativeFrom="page">
                  <wp:align>center</wp:align>
                </wp:positionH>
                <wp:positionV relativeFrom="paragraph">
                  <wp:posOffset>1199515</wp:posOffset>
                </wp:positionV>
                <wp:extent cx="10429875" cy="52006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429875" cy="5200650"/>
                        </a:xfrm>
                        <a:prstGeom prst="rect">
                          <a:avLst/>
                        </a:prstGeom>
                        <a:noFill/>
                        <a:ln w="9525">
                          <a:noFill/>
                          <a:miter lim="800000"/>
                          <a:headEnd/>
                          <a:tailEnd/>
                        </a:ln>
                      </wps:spPr>
                      <wps:txbx>
                        <w:txbxContent>
                          <w:p w14:paraId="127698BD" w14:textId="77777777" w:rsidR="006503B8" w:rsidRPr="00690B67" w:rsidRDefault="006503B8" w:rsidP="006503B8">
                            <w:pPr>
                              <w:rPr>
                                <w:color w:val="F6C112" w:themeColor="text2"/>
                                <w:sz w:val="22"/>
                                <w:szCs w:val="22"/>
                              </w:rPr>
                            </w:pPr>
                            <w:r w:rsidRPr="00690B67">
                              <w:rPr>
                                <w:color w:val="F6C112" w:themeColor="text2"/>
                                <w:sz w:val="22"/>
                                <w:szCs w:val="22"/>
                              </w:rPr>
                              <w:t>Slang words</w:t>
                            </w:r>
                            <w:r>
                              <w:rPr>
                                <w:color w:val="F6C112" w:themeColor="text2"/>
                                <w:sz w:val="22"/>
                                <w:szCs w:val="22"/>
                              </w:rPr>
                              <w:t xml:space="preserve"> and </w:t>
                            </w:r>
                            <w:r w:rsidRPr="00690B67">
                              <w:rPr>
                                <w:color w:val="F6C112" w:themeColor="text2"/>
                                <w:sz w:val="22"/>
                                <w:szCs w:val="22"/>
                              </w:rPr>
                              <w:t>terminolog</w:t>
                            </w:r>
                            <w:r>
                              <w:rPr>
                                <w:color w:val="F6C112" w:themeColor="text2"/>
                                <w:sz w:val="22"/>
                                <w:szCs w:val="22"/>
                              </w:rPr>
                              <w:t>y</w:t>
                            </w:r>
                            <w:r w:rsidRPr="00690B67">
                              <w:rPr>
                                <w:color w:val="F6C112" w:themeColor="text2"/>
                                <w:sz w:val="22"/>
                                <w:szCs w:val="22"/>
                              </w:rPr>
                              <w:t xml:space="preserve"> are used in </w:t>
                            </w:r>
                            <w:r>
                              <w:rPr>
                                <w:color w:val="F6C112" w:themeColor="text2"/>
                                <w:sz w:val="22"/>
                                <w:szCs w:val="22"/>
                              </w:rPr>
                              <w:t xml:space="preserve">a </w:t>
                            </w:r>
                            <w:r w:rsidRPr="00690B67">
                              <w:rPr>
                                <w:color w:val="F6C112" w:themeColor="text2"/>
                                <w:sz w:val="22"/>
                                <w:szCs w:val="22"/>
                              </w:rPr>
                              <w:t>criminal context and can often be indicators of involvement in gangs and criminal activity. Many children and young peop</w:t>
                            </w:r>
                            <w:r>
                              <w:rPr>
                                <w:color w:val="F6C112" w:themeColor="text2"/>
                                <w:sz w:val="22"/>
                                <w:szCs w:val="22"/>
                              </w:rPr>
                              <w:t>le</w:t>
                            </w:r>
                            <w:r w:rsidRPr="00690B67">
                              <w:rPr>
                                <w:color w:val="F6C112" w:themeColor="text2"/>
                                <w:sz w:val="22"/>
                                <w:szCs w:val="22"/>
                              </w:rPr>
                              <w:t xml:space="preserve"> who are criminally exploited will use terms they’ve picked up from specific involvement within gangs, serious violence, drug trafficking and other forms of illicit activity. As professionals, understanding these colloquialisms</w:t>
                            </w:r>
                            <w:r>
                              <w:rPr>
                                <w:color w:val="F6C112" w:themeColor="text2"/>
                                <w:sz w:val="22"/>
                                <w:szCs w:val="22"/>
                              </w:rPr>
                              <w:t xml:space="preserve"> - </w:t>
                            </w:r>
                            <w:r w:rsidRPr="00690B67">
                              <w:rPr>
                                <w:color w:val="F6C112" w:themeColor="text2"/>
                                <w:sz w:val="22"/>
                                <w:szCs w:val="22"/>
                              </w:rPr>
                              <w:t>and knowing how to decipher and contextualise them</w:t>
                            </w:r>
                            <w:r>
                              <w:rPr>
                                <w:color w:val="F6C112" w:themeColor="text2"/>
                                <w:sz w:val="22"/>
                                <w:szCs w:val="22"/>
                              </w:rPr>
                              <w:t xml:space="preserve"> -</w:t>
                            </w:r>
                            <w:r w:rsidRPr="00690B67">
                              <w:rPr>
                                <w:color w:val="F6C112" w:themeColor="text2"/>
                                <w:sz w:val="22"/>
                                <w:szCs w:val="22"/>
                              </w:rPr>
                              <w:t xml:space="preserve"> c</w:t>
                            </w:r>
                            <w:r>
                              <w:rPr>
                                <w:color w:val="F6C112" w:themeColor="text2"/>
                                <w:sz w:val="22"/>
                                <w:szCs w:val="22"/>
                              </w:rPr>
                              <w:t>an</w:t>
                            </w:r>
                            <w:r w:rsidRPr="00690B67">
                              <w:rPr>
                                <w:color w:val="F6C112" w:themeColor="text2"/>
                                <w:sz w:val="22"/>
                                <w:szCs w:val="22"/>
                              </w:rPr>
                              <w:t xml:space="preserve"> be beneficial when identifying those at risk, contextually safeguarding service users and implementing cultural competency in </w:t>
                            </w:r>
                            <w:r>
                              <w:rPr>
                                <w:color w:val="F6C112" w:themeColor="text2"/>
                                <w:sz w:val="22"/>
                                <w:szCs w:val="22"/>
                              </w:rPr>
                              <w:t xml:space="preserve">professional </w:t>
                            </w:r>
                            <w:r w:rsidRPr="00690B67">
                              <w:rPr>
                                <w:color w:val="F6C112" w:themeColor="text2"/>
                                <w:sz w:val="22"/>
                                <w:szCs w:val="22"/>
                              </w:rPr>
                              <w:t xml:space="preserve">practice. </w:t>
                            </w:r>
                          </w:p>
                          <w:p w14:paraId="6ACE43AE" w14:textId="77777777" w:rsidR="006503B8" w:rsidRPr="00690B67" w:rsidRDefault="006503B8" w:rsidP="006503B8">
                            <w:pPr>
                              <w:rPr>
                                <w:color w:val="F6C112" w:themeColor="text2"/>
                                <w:sz w:val="22"/>
                                <w:szCs w:val="22"/>
                              </w:rPr>
                            </w:pPr>
                          </w:p>
                          <w:p w14:paraId="5BA7F949" w14:textId="1FFEEAAC" w:rsidR="006503B8" w:rsidRPr="00690B67" w:rsidRDefault="006503B8" w:rsidP="006503B8">
                            <w:pPr>
                              <w:rPr>
                                <w:color w:val="F6C112" w:themeColor="text2"/>
                                <w:sz w:val="22"/>
                                <w:szCs w:val="22"/>
                              </w:rPr>
                            </w:pPr>
                            <w:r w:rsidRPr="00690B67">
                              <w:rPr>
                                <w:color w:val="F6C112" w:themeColor="text2"/>
                                <w:sz w:val="22"/>
                                <w:szCs w:val="22"/>
                              </w:rPr>
                              <w:t>St Giles’ SOS+ Service ha</w:t>
                            </w:r>
                            <w:r>
                              <w:rPr>
                                <w:color w:val="F6C112" w:themeColor="text2"/>
                                <w:sz w:val="22"/>
                                <w:szCs w:val="22"/>
                              </w:rPr>
                              <w:t>s</w:t>
                            </w:r>
                            <w:r w:rsidRPr="00690B67">
                              <w:rPr>
                                <w:color w:val="F6C112" w:themeColor="text2"/>
                                <w:sz w:val="22"/>
                                <w:szCs w:val="22"/>
                              </w:rPr>
                              <w:t xml:space="preserve"> produced </w:t>
                            </w:r>
                            <w:r>
                              <w:rPr>
                                <w:color w:val="F6C112" w:themeColor="text2"/>
                                <w:sz w:val="22"/>
                                <w:szCs w:val="22"/>
                              </w:rPr>
                              <w:t>this</w:t>
                            </w:r>
                            <w:r w:rsidRPr="00690B67">
                              <w:rPr>
                                <w:color w:val="F6C112" w:themeColor="text2"/>
                                <w:sz w:val="22"/>
                                <w:szCs w:val="22"/>
                              </w:rPr>
                              <w:t xml:space="preserve"> Slang Dictionary containing a comprehensive list of words, terminolog</w:t>
                            </w:r>
                            <w:r>
                              <w:rPr>
                                <w:color w:val="F6C112" w:themeColor="text2"/>
                                <w:sz w:val="22"/>
                                <w:szCs w:val="22"/>
                              </w:rPr>
                              <w:t>y</w:t>
                            </w:r>
                            <w:r w:rsidRPr="00690B67">
                              <w:rPr>
                                <w:color w:val="F6C112" w:themeColor="text2"/>
                                <w:sz w:val="22"/>
                                <w:szCs w:val="22"/>
                              </w:rPr>
                              <w:t xml:space="preserve"> and phrases</w:t>
                            </w:r>
                            <w:r>
                              <w:rPr>
                                <w:color w:val="F6C112" w:themeColor="text2"/>
                                <w:sz w:val="22"/>
                                <w:szCs w:val="22"/>
                              </w:rPr>
                              <w:t>,</w:t>
                            </w:r>
                            <w:r w:rsidRPr="00690B67">
                              <w:rPr>
                                <w:color w:val="F6C112" w:themeColor="text2"/>
                                <w:sz w:val="22"/>
                                <w:szCs w:val="22"/>
                              </w:rPr>
                              <w:t xml:space="preserve"> with examples of how they’re used in sentences. This is not an alphabetical glossary but a dictionary which compartmentalises words/phrases within subcategories as there are multiple ways of saying the same thing in slang </w:t>
                            </w:r>
                            <w:r>
                              <w:rPr>
                                <w:color w:val="F6C112" w:themeColor="text2"/>
                                <w:sz w:val="22"/>
                                <w:szCs w:val="22"/>
                              </w:rPr>
                              <w:t>e.g.</w:t>
                            </w:r>
                            <w:r w:rsidRPr="00690B67">
                              <w:rPr>
                                <w:color w:val="F6C112" w:themeColor="text2"/>
                                <w:sz w:val="22"/>
                                <w:szCs w:val="22"/>
                              </w:rPr>
                              <w:t xml:space="preserve"> </w:t>
                            </w:r>
                            <w:r w:rsidR="00CD4232">
                              <w:rPr>
                                <w:color w:val="F6C112" w:themeColor="text2"/>
                                <w:sz w:val="22"/>
                                <w:szCs w:val="22"/>
                              </w:rPr>
                              <w:t>i</w:t>
                            </w:r>
                            <w:r w:rsidRPr="00690B67">
                              <w:rPr>
                                <w:color w:val="F6C112" w:themeColor="text2"/>
                                <w:sz w:val="22"/>
                                <w:szCs w:val="22"/>
                              </w:rPr>
                              <w:t>n this dictionary there are 20 different words</w:t>
                            </w:r>
                            <w:r>
                              <w:rPr>
                                <w:color w:val="F6C112" w:themeColor="text2"/>
                                <w:sz w:val="22"/>
                                <w:szCs w:val="22"/>
                              </w:rPr>
                              <w:t xml:space="preserve"> and/or terms</w:t>
                            </w:r>
                            <w:r w:rsidRPr="00690B67">
                              <w:rPr>
                                <w:color w:val="F6C112" w:themeColor="text2"/>
                                <w:sz w:val="22"/>
                                <w:szCs w:val="22"/>
                              </w:rPr>
                              <w:t xml:space="preserve"> used </w:t>
                            </w:r>
                            <w:r>
                              <w:rPr>
                                <w:color w:val="F6C112" w:themeColor="text2"/>
                                <w:sz w:val="22"/>
                                <w:szCs w:val="22"/>
                              </w:rPr>
                              <w:t xml:space="preserve">to refer to </w:t>
                            </w:r>
                            <w:r w:rsidRPr="00690B67">
                              <w:rPr>
                                <w:color w:val="F6C112" w:themeColor="text2"/>
                                <w:sz w:val="22"/>
                                <w:szCs w:val="22"/>
                              </w:rPr>
                              <w:t>a knife</w:t>
                            </w:r>
                            <w:r>
                              <w:rPr>
                                <w:color w:val="F6C112" w:themeColor="text2"/>
                                <w:sz w:val="22"/>
                                <w:szCs w:val="22"/>
                              </w:rPr>
                              <w:t xml:space="preserve"> or </w:t>
                            </w:r>
                            <w:r w:rsidRPr="00690B67">
                              <w:rPr>
                                <w:color w:val="F6C112" w:themeColor="text2"/>
                                <w:sz w:val="22"/>
                                <w:szCs w:val="22"/>
                              </w:rPr>
                              <w:t xml:space="preserve">bladed article. </w:t>
                            </w:r>
                            <w:r>
                              <w:rPr>
                                <w:color w:val="F6C112" w:themeColor="text2"/>
                                <w:sz w:val="22"/>
                                <w:szCs w:val="22"/>
                              </w:rPr>
                              <w:t xml:space="preserve">If you’re searching for the meaning of a specific word, you have overheard or come across, we recommend pressing </w:t>
                            </w:r>
                            <w:r w:rsidRPr="006503B8">
                              <w:rPr>
                                <w:sz w:val="22"/>
                                <w:szCs w:val="22"/>
                                <w:highlight w:val="yellow"/>
                              </w:rPr>
                              <w:t>‘</w:t>
                            </w:r>
                            <w:r w:rsidRPr="006503B8">
                              <w:rPr>
                                <w:rFonts w:ascii="Miriam Fixed" w:hAnsi="Miriam Fixed" w:cs="Miriam Fixed" w:hint="cs"/>
                                <w:sz w:val="22"/>
                                <w:szCs w:val="22"/>
                                <w:highlight w:val="yellow"/>
                              </w:rPr>
                              <w:t>CTRL-F’</w:t>
                            </w:r>
                            <w:r w:rsidRPr="006503B8">
                              <w:rPr>
                                <w:sz w:val="22"/>
                                <w:szCs w:val="22"/>
                              </w:rPr>
                              <w:t xml:space="preserve"> </w:t>
                            </w:r>
                            <w:r>
                              <w:rPr>
                                <w:color w:val="F6C112" w:themeColor="text2"/>
                                <w:sz w:val="22"/>
                                <w:szCs w:val="22"/>
                              </w:rPr>
                              <w:t>to access the navigation function and type the word in the navigation bar. However, it is worth bearing in mind that there is no general consensus on the correct spelling of slang terminology and you may need to try various forms of the word.</w:t>
                            </w:r>
                            <w:r w:rsidR="00CD4232">
                              <w:rPr>
                                <w:color w:val="F6C112" w:themeColor="text2"/>
                                <w:sz w:val="22"/>
                                <w:szCs w:val="22"/>
                              </w:rPr>
                              <w:t xml:space="preserve"> </w:t>
                            </w:r>
                            <w:r w:rsidRPr="00690B67">
                              <w:rPr>
                                <w:color w:val="F6C112" w:themeColor="text2"/>
                                <w:sz w:val="22"/>
                                <w:szCs w:val="22"/>
                              </w:rPr>
                              <w:t>This information has been compiled and quality assured by a dedicated team of practitioners with lived experience in the criminal justice system</w:t>
                            </w:r>
                            <w:r>
                              <w:rPr>
                                <w:color w:val="F6C112" w:themeColor="text2"/>
                                <w:sz w:val="22"/>
                                <w:szCs w:val="22"/>
                              </w:rPr>
                              <w:t xml:space="preserve"> -</w:t>
                            </w:r>
                            <w:r w:rsidRPr="00690B67">
                              <w:rPr>
                                <w:color w:val="F6C112" w:themeColor="text2"/>
                                <w:sz w:val="22"/>
                                <w:szCs w:val="22"/>
                              </w:rPr>
                              <w:t xml:space="preserve"> former perpetrators and/or survivors of gangs</w:t>
                            </w:r>
                            <w:r>
                              <w:rPr>
                                <w:color w:val="F6C112" w:themeColor="text2"/>
                                <w:sz w:val="22"/>
                                <w:szCs w:val="22"/>
                              </w:rPr>
                              <w:t>, exploita</w:t>
                            </w:r>
                            <w:r w:rsidRPr="00690B67">
                              <w:rPr>
                                <w:color w:val="F6C112" w:themeColor="text2"/>
                                <w:sz w:val="22"/>
                                <w:szCs w:val="22"/>
                              </w:rPr>
                              <w:t>tion and violence</w:t>
                            </w:r>
                            <w:r>
                              <w:rPr>
                                <w:color w:val="F6C112" w:themeColor="text2"/>
                                <w:sz w:val="22"/>
                                <w:szCs w:val="22"/>
                              </w:rPr>
                              <w:t xml:space="preserve"> - </w:t>
                            </w:r>
                            <w:r w:rsidRPr="00690B67">
                              <w:rPr>
                                <w:color w:val="F6C112" w:themeColor="text2"/>
                                <w:sz w:val="22"/>
                                <w:szCs w:val="22"/>
                              </w:rPr>
                              <w:t xml:space="preserve">utilising their first-hand knowledge of gang culture and the esoteric nuances within the criminal world to ensure this resource is accurate, authentic and credible.  </w:t>
                            </w:r>
                          </w:p>
                          <w:p w14:paraId="56135F94" w14:textId="77777777" w:rsidR="006503B8" w:rsidRPr="00690B67" w:rsidRDefault="006503B8" w:rsidP="006503B8">
                            <w:pPr>
                              <w:rPr>
                                <w:color w:val="F6C112" w:themeColor="text2"/>
                                <w:sz w:val="22"/>
                                <w:szCs w:val="22"/>
                              </w:rPr>
                            </w:pPr>
                          </w:p>
                          <w:p w14:paraId="4046867C" w14:textId="77777777" w:rsidR="006503B8" w:rsidRPr="00690B67" w:rsidRDefault="006503B8" w:rsidP="006503B8">
                            <w:pPr>
                              <w:rPr>
                                <w:color w:val="F6C112" w:themeColor="text2"/>
                                <w:sz w:val="22"/>
                                <w:szCs w:val="22"/>
                              </w:rPr>
                            </w:pPr>
                            <w:r w:rsidRPr="00690B67">
                              <w:rPr>
                                <w:color w:val="F6C112" w:themeColor="text2"/>
                                <w:sz w:val="22"/>
                                <w:szCs w:val="22"/>
                              </w:rPr>
                              <w:t xml:space="preserve">When referring to this dictionary it is of paramount </w:t>
                            </w:r>
                            <w:r>
                              <w:rPr>
                                <w:color w:val="F6C112" w:themeColor="text2"/>
                                <w:sz w:val="22"/>
                                <w:szCs w:val="22"/>
                              </w:rPr>
                              <w:t>significance</w:t>
                            </w:r>
                            <w:r w:rsidRPr="00690B67">
                              <w:rPr>
                                <w:color w:val="F6C112" w:themeColor="text2"/>
                                <w:sz w:val="22"/>
                                <w:szCs w:val="22"/>
                              </w:rPr>
                              <w:t xml:space="preserve"> that discretion is applied to avoid inadvertently demonising and criminalising young people. </w:t>
                            </w:r>
                            <w:r>
                              <w:rPr>
                                <w:color w:val="F6C112" w:themeColor="text2"/>
                                <w:sz w:val="22"/>
                                <w:szCs w:val="22"/>
                              </w:rPr>
                              <w:t>A</w:t>
                            </w:r>
                            <w:r w:rsidRPr="00690B67">
                              <w:rPr>
                                <w:color w:val="F6C112" w:themeColor="text2"/>
                                <w:sz w:val="22"/>
                                <w:szCs w:val="22"/>
                              </w:rPr>
                              <w:t xml:space="preserve"> young person’s lexis and word choice does not definitively determine that they are at risk </w:t>
                            </w:r>
                            <w:r>
                              <w:rPr>
                                <w:color w:val="F6C112" w:themeColor="text2"/>
                                <w:sz w:val="22"/>
                                <w:szCs w:val="22"/>
                              </w:rPr>
                              <w:t xml:space="preserve">- </w:t>
                            </w:r>
                            <w:r w:rsidRPr="00690B67">
                              <w:rPr>
                                <w:color w:val="F6C112" w:themeColor="text2"/>
                                <w:sz w:val="22"/>
                                <w:szCs w:val="22"/>
                              </w:rPr>
                              <w:t>or already being</w:t>
                            </w:r>
                            <w:r>
                              <w:rPr>
                                <w:color w:val="F6C112" w:themeColor="text2"/>
                                <w:sz w:val="22"/>
                                <w:szCs w:val="22"/>
                              </w:rPr>
                              <w:t xml:space="preserve"> -</w:t>
                            </w:r>
                            <w:r w:rsidRPr="00690B67">
                              <w:rPr>
                                <w:color w:val="F6C112" w:themeColor="text2"/>
                                <w:sz w:val="22"/>
                                <w:szCs w:val="22"/>
                              </w:rPr>
                              <w:t xml:space="preserve"> exploited. Generally speaking, the vernacular in </w:t>
                            </w:r>
                            <w:r>
                              <w:rPr>
                                <w:color w:val="F6C112" w:themeColor="text2"/>
                                <w:sz w:val="22"/>
                                <w:szCs w:val="22"/>
                              </w:rPr>
                              <w:t xml:space="preserve">our national </w:t>
                            </w:r>
                            <w:r w:rsidRPr="00690B67">
                              <w:rPr>
                                <w:color w:val="F6C112" w:themeColor="text2"/>
                                <w:sz w:val="22"/>
                                <w:szCs w:val="22"/>
                              </w:rPr>
                              <w:t>youth culture incorporates slang. Even slang terms that originally derive from criminal code</w:t>
                            </w:r>
                            <w:r>
                              <w:rPr>
                                <w:color w:val="F6C112" w:themeColor="text2"/>
                                <w:sz w:val="22"/>
                                <w:szCs w:val="22"/>
                              </w:rPr>
                              <w:t xml:space="preserve"> - </w:t>
                            </w:r>
                            <w:r w:rsidRPr="00690B67">
                              <w:rPr>
                                <w:color w:val="F6C112" w:themeColor="text2"/>
                                <w:sz w:val="22"/>
                                <w:szCs w:val="22"/>
                              </w:rPr>
                              <w:t xml:space="preserve">meaning they were made by and used by criminals </w:t>
                            </w:r>
                            <w:r>
                              <w:rPr>
                                <w:color w:val="F6C112" w:themeColor="text2"/>
                                <w:sz w:val="22"/>
                                <w:szCs w:val="22"/>
                              </w:rPr>
                              <w:t xml:space="preserve">- </w:t>
                            </w:r>
                            <w:r w:rsidRPr="00690B67">
                              <w:rPr>
                                <w:color w:val="F6C112" w:themeColor="text2"/>
                                <w:sz w:val="22"/>
                                <w:szCs w:val="22"/>
                              </w:rPr>
                              <w:t>have undergone a semantic shift and are used by pro-social, law-abiding citizens in everyday speech e.</w:t>
                            </w:r>
                            <w:r>
                              <w:rPr>
                                <w:color w:val="F6C112" w:themeColor="text2"/>
                                <w:sz w:val="22"/>
                                <w:szCs w:val="22"/>
                              </w:rPr>
                              <w:t>g.</w:t>
                            </w:r>
                            <w:r w:rsidRPr="00690B67">
                              <w:rPr>
                                <w:color w:val="F6C112" w:themeColor="text2"/>
                                <w:sz w:val="22"/>
                                <w:szCs w:val="22"/>
                              </w:rPr>
                              <w:t xml:space="preserve"> The word ‘</w:t>
                            </w:r>
                            <w:r>
                              <w:rPr>
                                <w:color w:val="F6C112" w:themeColor="text2"/>
                                <w:sz w:val="22"/>
                                <w:szCs w:val="22"/>
                              </w:rPr>
                              <w:t>t</w:t>
                            </w:r>
                            <w:r w:rsidRPr="00690B67">
                              <w:rPr>
                                <w:color w:val="F6C112" w:themeColor="text2"/>
                                <w:sz w:val="22"/>
                                <w:szCs w:val="22"/>
                              </w:rPr>
                              <w:t>rap’ as a verb means to sell drugs</w:t>
                            </w:r>
                            <w:r>
                              <w:rPr>
                                <w:color w:val="F6C112" w:themeColor="text2"/>
                                <w:sz w:val="22"/>
                                <w:szCs w:val="22"/>
                              </w:rPr>
                              <w:t>;</w:t>
                            </w:r>
                            <w:r w:rsidRPr="00690B67">
                              <w:rPr>
                                <w:color w:val="F6C112" w:themeColor="text2"/>
                                <w:sz w:val="22"/>
                                <w:szCs w:val="22"/>
                              </w:rPr>
                              <w:t xml:space="preserve"> however the meaning has transitioned into popular mainstream youth culture and now means to ‘work’, therefore someone can say they’re ‘trapping’ and imply that they are simply just working hard at their legitimate job as a construction worker. Many young people will also use slang to sound cool, feel accepted within their friendship circles or due to cultural influence. Modern day slang in the UK is </w:t>
                            </w:r>
                            <w:r>
                              <w:rPr>
                                <w:color w:val="F6C112" w:themeColor="text2"/>
                                <w:sz w:val="22"/>
                                <w:szCs w:val="22"/>
                              </w:rPr>
                              <w:t>an amalgamation</w:t>
                            </w:r>
                            <w:r w:rsidRPr="00690B67">
                              <w:rPr>
                                <w:color w:val="F6C112" w:themeColor="text2"/>
                                <w:sz w:val="22"/>
                                <w:szCs w:val="22"/>
                              </w:rPr>
                              <w:t xml:space="preserve"> of criminal code combined with cockney rhyming slang, American rap influences, environmental influences, Caribbean patois, and key phrases from other cultures. It’s also important to understand that one slang term can have multiple meaning</w:t>
                            </w:r>
                            <w:r>
                              <w:rPr>
                                <w:color w:val="F6C112" w:themeColor="text2"/>
                                <w:sz w:val="22"/>
                                <w:szCs w:val="22"/>
                              </w:rPr>
                              <w:t>s</w:t>
                            </w:r>
                            <w:r w:rsidRPr="00690B67">
                              <w:rPr>
                                <w:color w:val="F6C112" w:themeColor="text2"/>
                                <w:sz w:val="22"/>
                                <w:szCs w:val="22"/>
                              </w:rPr>
                              <w:t xml:space="preserve"> depending on the context</w:t>
                            </w:r>
                            <w:r>
                              <w:rPr>
                                <w:color w:val="F6C112" w:themeColor="text2"/>
                                <w:sz w:val="22"/>
                                <w:szCs w:val="22"/>
                              </w:rPr>
                              <w:t>;</w:t>
                            </w:r>
                            <w:r w:rsidRPr="00690B67">
                              <w:rPr>
                                <w:color w:val="F6C112" w:themeColor="text2"/>
                                <w:sz w:val="22"/>
                                <w:szCs w:val="22"/>
                              </w:rPr>
                              <w:t xml:space="preserve"> making it even more ambiguous and harder to decode. For example, the letter ‘G’ can mean ‘friend</w:t>
                            </w:r>
                            <w:r>
                              <w:rPr>
                                <w:color w:val="F6C112" w:themeColor="text2"/>
                                <w:sz w:val="22"/>
                                <w:szCs w:val="22"/>
                              </w:rPr>
                              <w:t>/peer</w:t>
                            </w:r>
                            <w:r w:rsidRPr="00690B67">
                              <w:rPr>
                                <w:color w:val="F6C112" w:themeColor="text2"/>
                                <w:sz w:val="22"/>
                                <w:szCs w:val="22"/>
                              </w:rPr>
                              <w:t>’, ‘fellow gang-member’, ‘grand</w:t>
                            </w:r>
                            <w:r>
                              <w:rPr>
                                <w:color w:val="F6C112" w:themeColor="text2"/>
                                <w:sz w:val="22"/>
                                <w:szCs w:val="22"/>
                              </w:rPr>
                              <w:t>’</w:t>
                            </w:r>
                            <w:r w:rsidRPr="00690B67">
                              <w:rPr>
                                <w:color w:val="F6C112" w:themeColor="text2"/>
                                <w:sz w:val="22"/>
                                <w:szCs w:val="22"/>
                              </w:rPr>
                              <w:t xml:space="preserve"> as in £1000, or ‘gram</w:t>
                            </w:r>
                            <w:r>
                              <w:rPr>
                                <w:color w:val="F6C112" w:themeColor="text2"/>
                                <w:sz w:val="22"/>
                                <w:szCs w:val="22"/>
                              </w:rPr>
                              <w:t>’</w:t>
                            </w:r>
                            <w:r w:rsidRPr="00690B67">
                              <w:rPr>
                                <w:color w:val="F6C112" w:themeColor="text2"/>
                                <w:sz w:val="22"/>
                                <w:szCs w:val="22"/>
                              </w:rPr>
                              <w:t xml:space="preserve"> referring to the measurement of a drug. </w:t>
                            </w:r>
                          </w:p>
                          <w:p w14:paraId="6CA21517" w14:textId="77777777" w:rsidR="006503B8" w:rsidRPr="00690B67" w:rsidRDefault="006503B8" w:rsidP="006503B8">
                            <w:pPr>
                              <w:rPr>
                                <w:color w:val="F6C112" w:themeColor="text2"/>
                                <w:sz w:val="22"/>
                                <w:szCs w:val="22"/>
                              </w:rPr>
                            </w:pPr>
                          </w:p>
                          <w:p w14:paraId="21100F97" w14:textId="77777777" w:rsidR="006503B8" w:rsidRDefault="006503B8" w:rsidP="006503B8">
                            <w:pPr>
                              <w:rPr>
                                <w:color w:val="F6C112" w:themeColor="text2"/>
                                <w:sz w:val="22"/>
                                <w:szCs w:val="22"/>
                              </w:rPr>
                            </w:pPr>
                            <w:r w:rsidRPr="00690B67">
                              <w:rPr>
                                <w:color w:val="F6C112" w:themeColor="text2"/>
                                <w:sz w:val="22"/>
                                <w:szCs w:val="22"/>
                              </w:rPr>
                              <w:t xml:space="preserve">When </w:t>
                            </w:r>
                            <w:r>
                              <w:rPr>
                                <w:color w:val="F6C112" w:themeColor="text2"/>
                                <w:sz w:val="22"/>
                                <w:szCs w:val="22"/>
                              </w:rPr>
                              <w:t xml:space="preserve">hearing </w:t>
                            </w:r>
                            <w:r w:rsidRPr="00690B67">
                              <w:rPr>
                                <w:color w:val="F6C112" w:themeColor="text2"/>
                                <w:sz w:val="22"/>
                                <w:szCs w:val="22"/>
                              </w:rPr>
                              <w:t xml:space="preserve">a young person refer to specific measurements, detailed drug transactions, engaging in conversations describing serious violence, </w:t>
                            </w:r>
                            <w:r>
                              <w:rPr>
                                <w:color w:val="F6C112" w:themeColor="text2"/>
                                <w:sz w:val="22"/>
                                <w:szCs w:val="22"/>
                              </w:rPr>
                              <w:t xml:space="preserve">or </w:t>
                            </w:r>
                            <w:r w:rsidRPr="00690B67">
                              <w:rPr>
                                <w:color w:val="F6C112" w:themeColor="text2"/>
                                <w:sz w:val="22"/>
                                <w:szCs w:val="22"/>
                              </w:rPr>
                              <w:t>using key phrases within cyber</w:t>
                            </w:r>
                            <w:r>
                              <w:rPr>
                                <w:color w:val="F6C112" w:themeColor="text2"/>
                                <w:sz w:val="22"/>
                                <w:szCs w:val="22"/>
                              </w:rPr>
                              <w:t>-</w:t>
                            </w:r>
                            <w:r w:rsidRPr="00690B67">
                              <w:rPr>
                                <w:color w:val="F6C112" w:themeColor="text2"/>
                                <w:sz w:val="22"/>
                                <w:szCs w:val="22"/>
                              </w:rPr>
                              <w:t>crime</w:t>
                            </w:r>
                            <w:r>
                              <w:rPr>
                                <w:color w:val="F6C112" w:themeColor="text2"/>
                                <w:sz w:val="22"/>
                                <w:szCs w:val="22"/>
                              </w:rPr>
                              <w:t>; you could</w:t>
                            </w:r>
                            <w:r w:rsidRPr="00690B67">
                              <w:rPr>
                                <w:color w:val="F6C112" w:themeColor="text2"/>
                                <w:sz w:val="22"/>
                                <w:szCs w:val="22"/>
                              </w:rPr>
                              <w:t xml:space="preserve"> infer that what they’re saying goes beyond trying to sound ‘cool’ or </w:t>
                            </w:r>
                            <w:r>
                              <w:rPr>
                                <w:color w:val="F6C112" w:themeColor="text2"/>
                                <w:sz w:val="22"/>
                                <w:szCs w:val="22"/>
                              </w:rPr>
                              <w:t xml:space="preserve">simply </w:t>
                            </w:r>
                            <w:r w:rsidRPr="00690B67">
                              <w:rPr>
                                <w:color w:val="F6C112" w:themeColor="text2"/>
                                <w:sz w:val="22"/>
                                <w:szCs w:val="22"/>
                              </w:rPr>
                              <w:t xml:space="preserve">reciting ‘lyrics’ </w:t>
                            </w:r>
                            <w:r>
                              <w:rPr>
                                <w:color w:val="F6C112" w:themeColor="text2"/>
                                <w:sz w:val="22"/>
                                <w:szCs w:val="22"/>
                              </w:rPr>
                              <w:t xml:space="preserve">from music </w:t>
                            </w:r>
                            <w:r w:rsidRPr="00690B67">
                              <w:rPr>
                                <w:color w:val="F6C112" w:themeColor="text2"/>
                                <w:sz w:val="22"/>
                                <w:szCs w:val="22"/>
                              </w:rPr>
                              <w:t xml:space="preserve">where illicit activity is being glamourised. Nevertheless, we recommend that this is weighed up </w:t>
                            </w:r>
                            <w:r>
                              <w:rPr>
                                <w:color w:val="F6C112" w:themeColor="text2"/>
                                <w:sz w:val="22"/>
                                <w:szCs w:val="22"/>
                              </w:rPr>
                              <w:t>against</w:t>
                            </w:r>
                            <w:r w:rsidRPr="00690B67">
                              <w:rPr>
                                <w:color w:val="F6C112" w:themeColor="text2"/>
                                <w:sz w:val="22"/>
                                <w:szCs w:val="22"/>
                              </w:rPr>
                              <w:t xml:space="preserve"> other intelligence, evidence, signs and indicators to avoid criminalisation. It</w:t>
                            </w:r>
                            <w:r>
                              <w:rPr>
                                <w:color w:val="F6C112" w:themeColor="text2"/>
                                <w:sz w:val="22"/>
                                <w:szCs w:val="22"/>
                              </w:rPr>
                              <w:t xml:space="preserve"> is</w:t>
                            </w:r>
                            <w:r w:rsidRPr="00690B67">
                              <w:rPr>
                                <w:color w:val="F6C112" w:themeColor="text2"/>
                                <w:sz w:val="22"/>
                                <w:szCs w:val="22"/>
                              </w:rPr>
                              <w:t xml:space="preserve"> important to acknowledge that criminal slang is always being updated and modified and therefore we recommend using the latest version of this resource which will be updated on a </w:t>
                            </w:r>
                            <w:r>
                              <w:rPr>
                                <w:color w:val="F6C112" w:themeColor="text2"/>
                                <w:sz w:val="22"/>
                                <w:szCs w:val="22"/>
                              </w:rPr>
                              <w:t>semi-annual</w:t>
                            </w:r>
                            <w:r w:rsidRPr="00690B67">
                              <w:rPr>
                                <w:color w:val="F6C112" w:themeColor="text2"/>
                                <w:sz w:val="22"/>
                                <w:szCs w:val="22"/>
                              </w:rPr>
                              <w:t xml:space="preserve"> basis</w:t>
                            </w:r>
                            <w:r>
                              <w:rPr>
                                <w:color w:val="F6C112" w:themeColor="text2"/>
                                <w:sz w:val="22"/>
                                <w:szCs w:val="22"/>
                              </w:rPr>
                              <w:t>.</w:t>
                            </w:r>
                            <w:r w:rsidRPr="00690B67">
                              <w:rPr>
                                <w:color w:val="F6C112" w:themeColor="text2"/>
                                <w:sz w:val="22"/>
                                <w:szCs w:val="22"/>
                              </w:rPr>
                              <w:t xml:space="preserve"> </w:t>
                            </w:r>
                          </w:p>
                          <w:p w14:paraId="0032CDA1" w14:textId="77777777" w:rsidR="006503B8" w:rsidRDefault="006503B8" w:rsidP="006503B8">
                            <w:pPr>
                              <w:rPr>
                                <w:color w:val="F6C112" w:themeColor="text2"/>
                                <w:sz w:val="22"/>
                                <w:szCs w:val="22"/>
                              </w:rPr>
                            </w:pPr>
                          </w:p>
                          <w:p w14:paraId="38074EB0" w14:textId="77777777" w:rsidR="006503B8" w:rsidRPr="00690B67" w:rsidRDefault="006503B8" w:rsidP="006503B8">
                            <w:pPr>
                              <w:rPr>
                                <w:color w:val="F6C112" w:themeColor="text2"/>
                                <w:sz w:val="22"/>
                                <w:szCs w:val="22"/>
                              </w:rPr>
                            </w:pPr>
                            <w:r>
                              <w:rPr>
                                <w:color w:val="F6C112" w:themeColor="text2"/>
                                <w:sz w:val="22"/>
                                <w:szCs w:val="22"/>
                              </w:rPr>
                              <w:t>We hope you find this</w:t>
                            </w:r>
                            <w:r w:rsidRPr="00690B67">
                              <w:rPr>
                                <w:color w:val="F6C112" w:themeColor="text2"/>
                                <w:sz w:val="22"/>
                                <w:szCs w:val="22"/>
                              </w:rPr>
                              <w:t xml:space="preserve"> being the first edition</w:t>
                            </w:r>
                            <w:r>
                              <w:rPr>
                                <w:color w:val="F6C112" w:themeColor="text2"/>
                                <w:sz w:val="22"/>
                                <w:szCs w:val="22"/>
                              </w:rPr>
                              <w:t xml:space="preserve"> useful.</w:t>
                            </w:r>
                          </w:p>
                          <w:p w14:paraId="67051A81" w14:textId="49D6A51F" w:rsidR="00690B67" w:rsidRPr="00690B67" w:rsidRDefault="00690B67">
                            <w:pPr>
                              <w:rPr>
                                <w:color w:val="F6C112" w:themeColor="text2"/>
                                <w:szCs w:val="24"/>
                              </w:rPr>
                            </w:pPr>
                          </w:p>
                          <w:p w14:paraId="4A89836F" w14:textId="188405C1" w:rsidR="00690B67" w:rsidRPr="00690B67" w:rsidRDefault="00690B67">
                            <w:pPr>
                              <w:rPr>
                                <w:color w:val="F6C112" w:themeColor="text2"/>
                                <w:szCs w:val="24"/>
                              </w:rPr>
                            </w:pPr>
                          </w:p>
                          <w:p w14:paraId="1BDD7B15" w14:textId="1AC7906D" w:rsidR="00690B67" w:rsidRPr="00690B67" w:rsidRDefault="00690B67">
                            <w:pPr>
                              <w:rPr>
                                <w:color w:val="F6C112" w:themeColor="text2"/>
                                <w:szCs w:val="24"/>
                              </w:rPr>
                            </w:pPr>
                          </w:p>
                          <w:p w14:paraId="74FC571F" w14:textId="0FA742F1" w:rsidR="00690B67" w:rsidRPr="00690B67" w:rsidRDefault="00690B67">
                            <w:pPr>
                              <w:rPr>
                                <w:color w:val="F6C112" w:themeColor="text2"/>
                                <w:szCs w:val="24"/>
                              </w:rPr>
                            </w:pPr>
                          </w:p>
                          <w:p w14:paraId="1EBFC2A3" w14:textId="3D9AABB3" w:rsidR="00690B67" w:rsidRPr="00690B67" w:rsidRDefault="00690B67">
                            <w:pPr>
                              <w:rPr>
                                <w:color w:val="F6C112" w:themeColor="text2"/>
                                <w:szCs w:val="24"/>
                              </w:rPr>
                            </w:pPr>
                          </w:p>
                          <w:p w14:paraId="71B9CC9D" w14:textId="7FEB9406" w:rsidR="00690B67" w:rsidRPr="00690B67" w:rsidRDefault="00690B67">
                            <w:pPr>
                              <w:rPr>
                                <w:color w:val="F6C112" w:themeColor="text2"/>
                                <w:szCs w:val="24"/>
                              </w:rPr>
                            </w:pPr>
                          </w:p>
                          <w:p w14:paraId="0B9AA717" w14:textId="4708C90A" w:rsidR="00690B67" w:rsidRPr="00690B67" w:rsidRDefault="00690B67">
                            <w:pPr>
                              <w:rPr>
                                <w:color w:val="F6C112" w:themeColor="text2"/>
                                <w:szCs w:val="24"/>
                              </w:rPr>
                            </w:pPr>
                          </w:p>
                          <w:p w14:paraId="37155A80" w14:textId="493DC07C" w:rsidR="00690B67" w:rsidRPr="00690B67" w:rsidRDefault="00690B67">
                            <w:pPr>
                              <w:rPr>
                                <w:color w:val="F6C112" w:themeColor="text2"/>
                                <w:szCs w:val="24"/>
                              </w:rPr>
                            </w:pPr>
                          </w:p>
                          <w:p w14:paraId="610E22AC" w14:textId="77777777" w:rsidR="00690B67" w:rsidRPr="00690B67" w:rsidRDefault="00690B67">
                            <w:pPr>
                              <w:rPr>
                                <w:color w:val="F6C112" w:themeColor="text2"/>
                                <w:szCs w:val="24"/>
                              </w:rPr>
                            </w:pPr>
                          </w:p>
                          <w:p w14:paraId="573CC61A" w14:textId="5188AE42" w:rsidR="006717D6" w:rsidRPr="00690B67" w:rsidRDefault="006717D6">
                            <w:pPr>
                              <w:rPr>
                                <w:color w:val="F6C112" w:themeColor="text2"/>
                                <w:szCs w:val="24"/>
                              </w:rPr>
                            </w:pPr>
                          </w:p>
                          <w:p w14:paraId="0391F984" w14:textId="77777777" w:rsidR="006717D6" w:rsidRPr="00690B67" w:rsidRDefault="006717D6">
                            <w:pPr>
                              <w:rPr>
                                <w:color w:val="F6C112" w:themeColor="text2"/>
                                <w:szCs w:val="24"/>
                              </w:rPr>
                            </w:pPr>
                          </w:p>
                          <w:p w14:paraId="71802F3B" w14:textId="5DA0DE6C" w:rsidR="00E11DC7" w:rsidRPr="00690B67" w:rsidRDefault="00E11DC7">
                            <w:pPr>
                              <w:rPr>
                                <w:color w:val="F6C112" w:themeColor="text2"/>
                                <w:szCs w:val="24"/>
                              </w:rPr>
                            </w:pPr>
                          </w:p>
                          <w:p w14:paraId="7F81B5F7" w14:textId="70AE8E9F" w:rsidR="00E11DC7" w:rsidRPr="00690B67" w:rsidRDefault="00E11DC7">
                            <w:pPr>
                              <w:rPr>
                                <w:color w:val="F6C112" w:themeColor="text2"/>
                                <w:szCs w:val="24"/>
                              </w:rP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8B5971B" id="_x0000_t202" coordsize="21600,21600" o:spt="202" path="m,l,21600r21600,l21600,xe">
                <v:stroke joinstyle="miter"/>
                <v:path gradientshapeok="t" o:connecttype="rect"/>
              </v:shapetype>
              <v:shape id="Text Box 2" o:spid="_x0000_s1028" type="#_x0000_t202" style="position:absolute;margin-left:0;margin-top:94.45pt;width:821.25pt;height:409.5pt;z-index:251977728;visibility:visible;mso-wrap-style:square;mso-width-percent:0;mso-height-percent:0;mso-wrap-distance-left:9pt;mso-wrap-distance-top:3.6pt;mso-wrap-distance-right:9pt;mso-wrap-distance-bottom:3.6pt;mso-position-horizontal:center;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" filled="f" stroked="f">
                <v:textbox>
                  <w:txbxContent>
                    <w:p w14:paraId="127698BD" w14:textId="77777777" w:rsidR="006503B8" w:rsidRPr="00690B67" w:rsidRDefault="006503B8" w:rsidP="006503B8">
                      <w:pPr>
                        <w:rPr>
                          <w:color w:val="F6C112" w:themeColor="text2"/>
                          <w:sz w:val="22"/>
                          <w:szCs w:val="22"/>
                        </w:rPr>
                      </w:pPr>
                      <w:r w:rsidRPr="00690B67">
                        <w:rPr>
                          <w:color w:val="F6C112" w:themeColor="text2"/>
                          <w:sz w:val="22"/>
                          <w:szCs w:val="22"/>
                        </w:rPr>
                        <w:t>Slang words</w:t>
                      </w:r>
                      <w:r>
                        <w:rPr>
                          <w:color w:val="F6C112" w:themeColor="text2"/>
                          <w:sz w:val="22"/>
                          <w:szCs w:val="22"/>
                        </w:rPr>
                        <w:t xml:space="preserve"> and </w:t>
                      </w:r>
                      <w:r w:rsidRPr="00690B67">
                        <w:rPr>
                          <w:color w:val="F6C112" w:themeColor="text2"/>
                          <w:sz w:val="22"/>
                          <w:szCs w:val="22"/>
                        </w:rPr>
                        <w:t>terminolog</w:t>
                      </w:r>
                      <w:r>
                        <w:rPr>
                          <w:color w:val="F6C112" w:themeColor="text2"/>
                          <w:sz w:val="22"/>
                          <w:szCs w:val="22"/>
                        </w:rPr>
                        <w:t>y</w:t>
                      </w:r>
                      <w:r w:rsidRPr="00690B67">
                        <w:rPr>
                          <w:color w:val="F6C112" w:themeColor="text2"/>
                          <w:sz w:val="22"/>
                          <w:szCs w:val="22"/>
                        </w:rPr>
                        <w:t xml:space="preserve"> are used in </w:t>
                      </w:r>
                      <w:r>
                        <w:rPr>
                          <w:color w:val="F6C112" w:themeColor="text2"/>
                          <w:sz w:val="22"/>
                          <w:szCs w:val="22"/>
                        </w:rPr>
                        <w:t xml:space="preserve">a </w:t>
                      </w:r>
                      <w:r w:rsidRPr="00690B67">
                        <w:rPr>
                          <w:color w:val="F6C112" w:themeColor="text2"/>
                          <w:sz w:val="22"/>
                          <w:szCs w:val="22"/>
                        </w:rPr>
                        <w:t>criminal context and can often be indicators of involvement in gangs and criminal activity. Many children and young peop</w:t>
                      </w:r>
                      <w:r>
                        <w:rPr>
                          <w:color w:val="F6C112" w:themeColor="text2"/>
                          <w:sz w:val="22"/>
                          <w:szCs w:val="22"/>
                        </w:rPr>
                        <w:t>le</w:t>
                      </w:r>
                      <w:r w:rsidRPr="00690B67">
                        <w:rPr>
                          <w:color w:val="F6C112" w:themeColor="text2"/>
                          <w:sz w:val="22"/>
                          <w:szCs w:val="22"/>
                        </w:rPr>
                        <w:t xml:space="preserve"> who are criminally exploited will use terms they’ve picked up from specific involvement within gangs, serious violence, drug trafficking and other forms of illicit activity. As professionals, understanding these colloquialisms</w:t>
                      </w:r>
                      <w:r>
                        <w:rPr>
                          <w:color w:val="F6C112" w:themeColor="text2"/>
                          <w:sz w:val="22"/>
                          <w:szCs w:val="22"/>
                        </w:rPr>
                        <w:t xml:space="preserve"> - </w:t>
                      </w:r>
                      <w:r w:rsidRPr="00690B67">
                        <w:rPr>
                          <w:color w:val="F6C112" w:themeColor="text2"/>
                          <w:sz w:val="22"/>
                          <w:szCs w:val="22"/>
                        </w:rPr>
                        <w:t>and knowing how to decipher and contextualise them</w:t>
                      </w:r>
                      <w:r>
                        <w:rPr>
                          <w:color w:val="F6C112" w:themeColor="text2"/>
                          <w:sz w:val="22"/>
                          <w:szCs w:val="22"/>
                        </w:rPr>
                        <w:t xml:space="preserve"> -</w:t>
                      </w:r>
                      <w:r w:rsidRPr="00690B67">
                        <w:rPr>
                          <w:color w:val="F6C112" w:themeColor="text2"/>
                          <w:sz w:val="22"/>
                          <w:szCs w:val="22"/>
                        </w:rPr>
                        <w:t xml:space="preserve"> c</w:t>
                      </w:r>
                      <w:r>
                        <w:rPr>
                          <w:color w:val="F6C112" w:themeColor="text2"/>
                          <w:sz w:val="22"/>
                          <w:szCs w:val="22"/>
                        </w:rPr>
                        <w:t>an</w:t>
                      </w:r>
                      <w:r w:rsidRPr="00690B67">
                        <w:rPr>
                          <w:color w:val="F6C112" w:themeColor="text2"/>
                          <w:sz w:val="22"/>
                          <w:szCs w:val="22"/>
                        </w:rPr>
                        <w:t xml:space="preserve"> be beneficial when identifying those at risk, contextually safeguarding service users and implementing cultural competency in </w:t>
                      </w:r>
                      <w:r>
                        <w:rPr>
                          <w:color w:val="F6C112" w:themeColor="text2"/>
                          <w:sz w:val="22"/>
                          <w:szCs w:val="22"/>
                        </w:rPr>
                        <w:t xml:space="preserve">professional </w:t>
                      </w:r>
                      <w:r w:rsidRPr="00690B67">
                        <w:rPr>
                          <w:color w:val="F6C112" w:themeColor="text2"/>
                          <w:sz w:val="22"/>
                          <w:szCs w:val="22"/>
                        </w:rPr>
                        <w:t xml:space="preserve">practice. </w:t>
                      </w:r>
                    </w:p>
                    <w:p w14:paraId="6ACE43AE" w14:textId="77777777" w:rsidR="006503B8" w:rsidRPr="00690B67" w:rsidRDefault="006503B8" w:rsidP="006503B8">
                      <w:pPr>
                        <w:rPr>
                          <w:color w:val="F6C112" w:themeColor="text2"/>
                          <w:sz w:val="22"/>
                          <w:szCs w:val="22"/>
                        </w:rPr>
                      </w:pPr>
                    </w:p>
                    <w:p w14:paraId="5BA7F949" w14:textId="1FFEEAAC" w:rsidR="006503B8" w:rsidRPr="00690B67" w:rsidRDefault="006503B8" w:rsidP="006503B8">
                      <w:pPr>
                        <w:rPr>
                          <w:color w:val="F6C112" w:themeColor="text2"/>
                          <w:sz w:val="22"/>
                          <w:szCs w:val="22"/>
                        </w:rPr>
                      </w:pPr>
                      <w:r w:rsidRPr="00690B67">
                        <w:rPr>
                          <w:color w:val="F6C112" w:themeColor="text2"/>
                          <w:sz w:val="22"/>
                          <w:szCs w:val="22"/>
                        </w:rPr>
                        <w:t>St Giles’ SOS+ Service ha</w:t>
                      </w:r>
                      <w:r>
                        <w:rPr>
                          <w:color w:val="F6C112" w:themeColor="text2"/>
                          <w:sz w:val="22"/>
                          <w:szCs w:val="22"/>
                        </w:rPr>
                        <w:t>s</w:t>
                      </w:r>
                      <w:r w:rsidRPr="00690B67">
                        <w:rPr>
                          <w:color w:val="F6C112" w:themeColor="text2"/>
                          <w:sz w:val="22"/>
                          <w:szCs w:val="22"/>
                        </w:rPr>
                        <w:t xml:space="preserve"> produced </w:t>
                      </w:r>
                      <w:r>
                        <w:rPr>
                          <w:color w:val="F6C112" w:themeColor="text2"/>
                          <w:sz w:val="22"/>
                          <w:szCs w:val="22"/>
                        </w:rPr>
                        <w:t>this</w:t>
                      </w:r>
                      <w:r w:rsidRPr="00690B67">
                        <w:rPr>
                          <w:color w:val="F6C112" w:themeColor="text2"/>
                          <w:sz w:val="22"/>
                          <w:szCs w:val="22"/>
                        </w:rPr>
                        <w:t xml:space="preserve"> Slang Dictionary containing a comprehensive list of words, terminolog</w:t>
                      </w:r>
                      <w:r>
                        <w:rPr>
                          <w:color w:val="F6C112" w:themeColor="text2"/>
                          <w:sz w:val="22"/>
                          <w:szCs w:val="22"/>
                        </w:rPr>
                        <w:t>y</w:t>
                      </w:r>
                      <w:r w:rsidRPr="00690B67">
                        <w:rPr>
                          <w:color w:val="F6C112" w:themeColor="text2"/>
                          <w:sz w:val="22"/>
                          <w:szCs w:val="22"/>
                        </w:rPr>
                        <w:t xml:space="preserve"> and phrases</w:t>
                      </w:r>
                      <w:r>
                        <w:rPr>
                          <w:color w:val="F6C112" w:themeColor="text2"/>
                          <w:sz w:val="22"/>
                          <w:szCs w:val="22"/>
                        </w:rPr>
                        <w:t>,</w:t>
                      </w:r>
                      <w:r w:rsidRPr="00690B67">
                        <w:rPr>
                          <w:color w:val="F6C112" w:themeColor="text2"/>
                          <w:sz w:val="22"/>
                          <w:szCs w:val="22"/>
                        </w:rPr>
                        <w:t xml:space="preserve"> with examples of how they’re used in sentences. This is not an alphabetical glossary but a dictionary which compartmentalises words/phrases within subcategories as there are multiple ways of saying the same thing in slang </w:t>
                      </w:r>
                      <w:r>
                        <w:rPr>
                          <w:color w:val="F6C112" w:themeColor="text2"/>
                          <w:sz w:val="22"/>
                          <w:szCs w:val="22"/>
                        </w:rPr>
                        <w:t>e.g.</w:t>
                      </w:r>
                      <w:r w:rsidRPr="00690B67">
                        <w:rPr>
                          <w:color w:val="F6C112" w:themeColor="text2"/>
                          <w:sz w:val="22"/>
                          <w:szCs w:val="22"/>
                        </w:rPr>
                        <w:t xml:space="preserve"> </w:t>
                      </w:r>
                      <w:r w:rsidR="00CD4232">
                        <w:rPr>
                          <w:color w:val="F6C112" w:themeColor="text2"/>
                          <w:sz w:val="22"/>
                          <w:szCs w:val="22"/>
                        </w:rPr>
                        <w:t>i</w:t>
                      </w:r>
                      <w:r w:rsidRPr="00690B67">
                        <w:rPr>
                          <w:color w:val="F6C112" w:themeColor="text2"/>
                          <w:sz w:val="22"/>
                          <w:szCs w:val="22"/>
                        </w:rPr>
                        <w:t>n this dictionary there are 20 different words</w:t>
                      </w:r>
                      <w:r>
                        <w:rPr>
                          <w:color w:val="F6C112" w:themeColor="text2"/>
                          <w:sz w:val="22"/>
                          <w:szCs w:val="22"/>
                        </w:rPr>
                        <w:t xml:space="preserve"> and/or terms</w:t>
                      </w:r>
                      <w:r w:rsidRPr="00690B67">
                        <w:rPr>
                          <w:color w:val="F6C112" w:themeColor="text2"/>
                          <w:sz w:val="22"/>
                          <w:szCs w:val="22"/>
                        </w:rPr>
                        <w:t xml:space="preserve"> used </w:t>
                      </w:r>
                      <w:r>
                        <w:rPr>
                          <w:color w:val="F6C112" w:themeColor="text2"/>
                          <w:sz w:val="22"/>
                          <w:szCs w:val="22"/>
                        </w:rPr>
                        <w:t xml:space="preserve">to refer to </w:t>
                      </w:r>
                      <w:r w:rsidRPr="00690B67">
                        <w:rPr>
                          <w:color w:val="F6C112" w:themeColor="text2"/>
                          <w:sz w:val="22"/>
                          <w:szCs w:val="22"/>
                        </w:rPr>
                        <w:t>a knife</w:t>
                      </w:r>
                      <w:r>
                        <w:rPr>
                          <w:color w:val="F6C112" w:themeColor="text2"/>
                          <w:sz w:val="22"/>
                          <w:szCs w:val="22"/>
                        </w:rPr>
                        <w:t xml:space="preserve"> or </w:t>
                      </w:r>
                      <w:r w:rsidRPr="00690B67">
                        <w:rPr>
                          <w:color w:val="F6C112" w:themeColor="text2"/>
                          <w:sz w:val="22"/>
                          <w:szCs w:val="22"/>
                        </w:rPr>
                        <w:t xml:space="preserve">bladed article. </w:t>
                      </w:r>
                      <w:r>
                        <w:rPr>
                          <w:color w:val="F6C112" w:themeColor="text2"/>
                          <w:sz w:val="22"/>
                          <w:szCs w:val="22"/>
                        </w:rPr>
                        <w:t xml:space="preserve">If you’re searching for the meaning of a specific word, you have overheard or come across, we recommend pressing </w:t>
                      </w:r>
                      <w:r w:rsidRPr="006503B8">
                        <w:rPr>
                          <w:sz w:val="22"/>
                          <w:szCs w:val="22"/>
                          <w:highlight w:val="yellow"/>
                        </w:rPr>
                        <w:t>‘</w:t>
                      </w:r>
                      <w:r w:rsidRPr="006503B8">
                        <w:rPr>
                          <w:rFonts w:ascii="Miriam Fixed" w:hAnsi="Miriam Fixed" w:cs="Miriam Fixed" w:hint="cs"/>
                          <w:sz w:val="22"/>
                          <w:szCs w:val="22"/>
                          <w:highlight w:val="yellow"/>
                        </w:rPr>
                        <w:t>CTRL-F’</w:t>
                      </w:r>
                      <w:r w:rsidRPr="006503B8">
                        <w:rPr>
                          <w:sz w:val="22"/>
                          <w:szCs w:val="22"/>
                        </w:rPr>
                        <w:t xml:space="preserve"> </w:t>
                      </w:r>
                      <w:r>
                        <w:rPr>
                          <w:color w:val="F6C112" w:themeColor="text2"/>
                          <w:sz w:val="22"/>
                          <w:szCs w:val="22"/>
                        </w:rPr>
                        <w:t>to access the navigation function and type the word in the navigation bar. However, it is worth bearing in mind that there is no general consensus on the correct spelling of slang terminology and you may need to try various forms of the word.</w:t>
                      </w:r>
                      <w:r w:rsidR="00CD4232">
                        <w:rPr>
                          <w:color w:val="F6C112" w:themeColor="text2"/>
                          <w:sz w:val="22"/>
                          <w:szCs w:val="22"/>
                        </w:rPr>
                        <w:t xml:space="preserve"> </w:t>
                      </w:r>
                      <w:r w:rsidRPr="00690B67">
                        <w:rPr>
                          <w:color w:val="F6C112" w:themeColor="text2"/>
                          <w:sz w:val="22"/>
                          <w:szCs w:val="22"/>
                        </w:rPr>
                        <w:t>This information has been compiled and quality assured by a dedicated team of practitioners with lived experience in the criminal justice system</w:t>
                      </w:r>
                      <w:r>
                        <w:rPr>
                          <w:color w:val="F6C112" w:themeColor="text2"/>
                          <w:sz w:val="22"/>
                          <w:szCs w:val="22"/>
                        </w:rPr>
                        <w:t xml:space="preserve"> -</w:t>
                      </w:r>
                      <w:r w:rsidRPr="00690B67">
                        <w:rPr>
                          <w:color w:val="F6C112" w:themeColor="text2"/>
                          <w:sz w:val="22"/>
                          <w:szCs w:val="22"/>
                        </w:rPr>
                        <w:t xml:space="preserve"> former perpetrators and/or survivors of gangs</w:t>
                      </w:r>
                      <w:r>
                        <w:rPr>
                          <w:color w:val="F6C112" w:themeColor="text2"/>
                          <w:sz w:val="22"/>
                          <w:szCs w:val="22"/>
                        </w:rPr>
                        <w:t>, exploita</w:t>
                      </w:r>
                      <w:r w:rsidRPr="00690B67">
                        <w:rPr>
                          <w:color w:val="F6C112" w:themeColor="text2"/>
                          <w:sz w:val="22"/>
                          <w:szCs w:val="22"/>
                        </w:rPr>
                        <w:t>tion and violence</w:t>
                      </w:r>
                      <w:r>
                        <w:rPr>
                          <w:color w:val="F6C112" w:themeColor="text2"/>
                          <w:sz w:val="22"/>
                          <w:szCs w:val="22"/>
                        </w:rPr>
                        <w:t xml:space="preserve"> - </w:t>
                      </w:r>
                      <w:r w:rsidRPr="00690B67">
                        <w:rPr>
                          <w:color w:val="F6C112" w:themeColor="text2"/>
                          <w:sz w:val="22"/>
                          <w:szCs w:val="22"/>
                        </w:rPr>
                        <w:t xml:space="preserve">utilising their first-hand knowledge of gang culture and the esoteric nuances within the criminal world to ensure this resource is accurate, authentic and credible.  </w:t>
                      </w:r>
                    </w:p>
                    <w:p w14:paraId="56135F94" w14:textId="77777777" w:rsidR="006503B8" w:rsidRPr="00690B67" w:rsidRDefault="006503B8" w:rsidP="006503B8">
                      <w:pPr>
                        <w:rPr>
                          <w:color w:val="F6C112" w:themeColor="text2"/>
                          <w:sz w:val="22"/>
                          <w:szCs w:val="22"/>
                        </w:rPr>
                      </w:pPr>
                    </w:p>
                    <w:p w14:paraId="4046867C" w14:textId="77777777" w:rsidR="006503B8" w:rsidRPr="00690B67" w:rsidRDefault="006503B8" w:rsidP="006503B8">
                      <w:pPr>
                        <w:rPr>
                          <w:color w:val="F6C112" w:themeColor="text2"/>
                          <w:sz w:val="22"/>
                          <w:szCs w:val="22"/>
                        </w:rPr>
                      </w:pPr>
                      <w:r w:rsidRPr="00690B67">
                        <w:rPr>
                          <w:color w:val="F6C112" w:themeColor="text2"/>
                          <w:sz w:val="22"/>
                          <w:szCs w:val="22"/>
                        </w:rPr>
                        <w:t xml:space="preserve">When referring to this dictionary it is of paramount </w:t>
                      </w:r>
                      <w:r>
                        <w:rPr>
                          <w:color w:val="F6C112" w:themeColor="text2"/>
                          <w:sz w:val="22"/>
                          <w:szCs w:val="22"/>
                        </w:rPr>
                        <w:t>significance</w:t>
                      </w:r>
                      <w:r w:rsidRPr="00690B67">
                        <w:rPr>
                          <w:color w:val="F6C112" w:themeColor="text2"/>
                          <w:sz w:val="22"/>
                          <w:szCs w:val="22"/>
                        </w:rPr>
                        <w:t xml:space="preserve"> that discretion is applied to avoid inadvertently demonising and criminalising young people. </w:t>
                      </w:r>
                      <w:r>
                        <w:rPr>
                          <w:color w:val="F6C112" w:themeColor="text2"/>
                          <w:sz w:val="22"/>
                          <w:szCs w:val="22"/>
                        </w:rPr>
                        <w:t>A</w:t>
                      </w:r>
                      <w:r w:rsidRPr="00690B67">
                        <w:rPr>
                          <w:color w:val="F6C112" w:themeColor="text2"/>
                          <w:sz w:val="22"/>
                          <w:szCs w:val="22"/>
                        </w:rPr>
                        <w:t xml:space="preserve"> young person’s lexis and word choice does not definitively determine that they are at risk </w:t>
                      </w:r>
                      <w:r>
                        <w:rPr>
                          <w:color w:val="F6C112" w:themeColor="text2"/>
                          <w:sz w:val="22"/>
                          <w:szCs w:val="22"/>
                        </w:rPr>
                        <w:t xml:space="preserve">- </w:t>
                      </w:r>
                      <w:r w:rsidRPr="00690B67">
                        <w:rPr>
                          <w:color w:val="F6C112" w:themeColor="text2"/>
                          <w:sz w:val="22"/>
                          <w:szCs w:val="22"/>
                        </w:rPr>
                        <w:t>or already being</w:t>
                      </w:r>
                      <w:r>
                        <w:rPr>
                          <w:color w:val="F6C112" w:themeColor="text2"/>
                          <w:sz w:val="22"/>
                          <w:szCs w:val="22"/>
                        </w:rPr>
                        <w:t xml:space="preserve"> -</w:t>
                      </w:r>
                      <w:r w:rsidRPr="00690B67">
                        <w:rPr>
                          <w:color w:val="F6C112" w:themeColor="text2"/>
                          <w:sz w:val="22"/>
                          <w:szCs w:val="22"/>
                        </w:rPr>
                        <w:t xml:space="preserve"> exploited. Generally speaking, the vernacular in </w:t>
                      </w:r>
                      <w:r>
                        <w:rPr>
                          <w:color w:val="F6C112" w:themeColor="text2"/>
                          <w:sz w:val="22"/>
                          <w:szCs w:val="22"/>
                        </w:rPr>
                        <w:t xml:space="preserve">our national </w:t>
                      </w:r>
                      <w:r w:rsidRPr="00690B67">
                        <w:rPr>
                          <w:color w:val="F6C112" w:themeColor="text2"/>
                          <w:sz w:val="22"/>
                          <w:szCs w:val="22"/>
                        </w:rPr>
                        <w:t>youth culture incorporates slang. Even slang terms that originally derive from criminal code</w:t>
                      </w:r>
                      <w:r>
                        <w:rPr>
                          <w:color w:val="F6C112" w:themeColor="text2"/>
                          <w:sz w:val="22"/>
                          <w:szCs w:val="22"/>
                        </w:rPr>
                        <w:t xml:space="preserve"> - </w:t>
                      </w:r>
                      <w:r w:rsidRPr="00690B67">
                        <w:rPr>
                          <w:color w:val="F6C112" w:themeColor="text2"/>
                          <w:sz w:val="22"/>
                          <w:szCs w:val="22"/>
                        </w:rPr>
                        <w:t xml:space="preserve">meaning they were made by and used by criminals </w:t>
                      </w:r>
                      <w:r>
                        <w:rPr>
                          <w:color w:val="F6C112" w:themeColor="text2"/>
                          <w:sz w:val="22"/>
                          <w:szCs w:val="22"/>
                        </w:rPr>
                        <w:t xml:space="preserve">- </w:t>
                      </w:r>
                      <w:r w:rsidRPr="00690B67">
                        <w:rPr>
                          <w:color w:val="F6C112" w:themeColor="text2"/>
                          <w:sz w:val="22"/>
                          <w:szCs w:val="22"/>
                        </w:rPr>
                        <w:t>have undergone a semantic shift and are used by pro-social, law-abiding citizens in everyday speech e.</w:t>
                      </w:r>
                      <w:r>
                        <w:rPr>
                          <w:color w:val="F6C112" w:themeColor="text2"/>
                          <w:sz w:val="22"/>
                          <w:szCs w:val="22"/>
                        </w:rPr>
                        <w:t>g.</w:t>
                      </w:r>
                      <w:r w:rsidRPr="00690B67">
                        <w:rPr>
                          <w:color w:val="F6C112" w:themeColor="text2"/>
                          <w:sz w:val="22"/>
                          <w:szCs w:val="22"/>
                        </w:rPr>
                        <w:t xml:space="preserve"> The word ‘</w:t>
                      </w:r>
                      <w:r>
                        <w:rPr>
                          <w:color w:val="F6C112" w:themeColor="text2"/>
                          <w:sz w:val="22"/>
                          <w:szCs w:val="22"/>
                        </w:rPr>
                        <w:t>t</w:t>
                      </w:r>
                      <w:r w:rsidRPr="00690B67">
                        <w:rPr>
                          <w:color w:val="F6C112" w:themeColor="text2"/>
                          <w:sz w:val="22"/>
                          <w:szCs w:val="22"/>
                        </w:rPr>
                        <w:t>rap’ as a verb means to sell drugs</w:t>
                      </w:r>
                      <w:r>
                        <w:rPr>
                          <w:color w:val="F6C112" w:themeColor="text2"/>
                          <w:sz w:val="22"/>
                          <w:szCs w:val="22"/>
                        </w:rPr>
                        <w:t>;</w:t>
                      </w:r>
                      <w:r w:rsidRPr="00690B67">
                        <w:rPr>
                          <w:color w:val="F6C112" w:themeColor="text2"/>
                          <w:sz w:val="22"/>
                          <w:szCs w:val="22"/>
                        </w:rPr>
                        <w:t xml:space="preserve"> however the meaning has transitioned into popular mainstream youth culture and now means to ‘work’, therefore someone can say they’re ‘trapping’ and imply that they are simply just working hard at their legitimate job as a construction worker. Many young people will also use slang to sound cool, feel accepted within their friendship circles or due to cultural influence. Modern day slang in the UK is </w:t>
                      </w:r>
                      <w:r>
                        <w:rPr>
                          <w:color w:val="F6C112" w:themeColor="text2"/>
                          <w:sz w:val="22"/>
                          <w:szCs w:val="22"/>
                        </w:rPr>
                        <w:t>an amalgamation</w:t>
                      </w:r>
                      <w:r w:rsidRPr="00690B67">
                        <w:rPr>
                          <w:color w:val="F6C112" w:themeColor="text2"/>
                          <w:sz w:val="22"/>
                          <w:szCs w:val="22"/>
                        </w:rPr>
                        <w:t xml:space="preserve"> of criminal code combined with cockney rhyming slang, American rap influences, environmental influences, Caribbean patois, and key phrases from other cultures. It’s also important to understand that one slang term can have multiple meaning</w:t>
                      </w:r>
                      <w:r>
                        <w:rPr>
                          <w:color w:val="F6C112" w:themeColor="text2"/>
                          <w:sz w:val="22"/>
                          <w:szCs w:val="22"/>
                        </w:rPr>
                        <w:t>s</w:t>
                      </w:r>
                      <w:r w:rsidRPr="00690B67">
                        <w:rPr>
                          <w:color w:val="F6C112" w:themeColor="text2"/>
                          <w:sz w:val="22"/>
                          <w:szCs w:val="22"/>
                        </w:rPr>
                        <w:t xml:space="preserve"> depending on the context</w:t>
                      </w:r>
                      <w:r>
                        <w:rPr>
                          <w:color w:val="F6C112" w:themeColor="text2"/>
                          <w:sz w:val="22"/>
                          <w:szCs w:val="22"/>
                        </w:rPr>
                        <w:t>;</w:t>
                      </w:r>
                      <w:r w:rsidRPr="00690B67">
                        <w:rPr>
                          <w:color w:val="F6C112" w:themeColor="text2"/>
                          <w:sz w:val="22"/>
                          <w:szCs w:val="22"/>
                        </w:rPr>
                        <w:t xml:space="preserve"> making it even more ambiguous and harder to decode. For example, the letter ‘G’ can mean ‘friend</w:t>
                      </w:r>
                      <w:r>
                        <w:rPr>
                          <w:color w:val="F6C112" w:themeColor="text2"/>
                          <w:sz w:val="22"/>
                          <w:szCs w:val="22"/>
                        </w:rPr>
                        <w:t>/peer</w:t>
                      </w:r>
                      <w:r w:rsidRPr="00690B67">
                        <w:rPr>
                          <w:color w:val="F6C112" w:themeColor="text2"/>
                          <w:sz w:val="22"/>
                          <w:szCs w:val="22"/>
                        </w:rPr>
                        <w:t>’, ‘fellow gang-member’, ‘grand</w:t>
                      </w:r>
                      <w:r>
                        <w:rPr>
                          <w:color w:val="F6C112" w:themeColor="text2"/>
                          <w:sz w:val="22"/>
                          <w:szCs w:val="22"/>
                        </w:rPr>
                        <w:t>’</w:t>
                      </w:r>
                      <w:r w:rsidRPr="00690B67">
                        <w:rPr>
                          <w:color w:val="F6C112" w:themeColor="text2"/>
                          <w:sz w:val="22"/>
                          <w:szCs w:val="22"/>
                        </w:rPr>
                        <w:t xml:space="preserve"> as in £1000, or ‘gram</w:t>
                      </w:r>
                      <w:r>
                        <w:rPr>
                          <w:color w:val="F6C112" w:themeColor="text2"/>
                          <w:sz w:val="22"/>
                          <w:szCs w:val="22"/>
                        </w:rPr>
                        <w:t>’</w:t>
                      </w:r>
                      <w:r w:rsidRPr="00690B67">
                        <w:rPr>
                          <w:color w:val="F6C112" w:themeColor="text2"/>
                          <w:sz w:val="22"/>
                          <w:szCs w:val="22"/>
                        </w:rPr>
                        <w:t xml:space="preserve"> referring to the measurement of a drug. </w:t>
                      </w:r>
                    </w:p>
                    <w:p w14:paraId="6CA21517" w14:textId="77777777" w:rsidR="006503B8" w:rsidRPr="00690B67" w:rsidRDefault="006503B8" w:rsidP="006503B8">
                      <w:pPr>
                        <w:rPr>
                          <w:color w:val="F6C112" w:themeColor="text2"/>
                          <w:sz w:val="22"/>
                          <w:szCs w:val="22"/>
                        </w:rPr>
                      </w:pPr>
                    </w:p>
                    <w:p w14:paraId="21100F97" w14:textId="77777777" w:rsidR="006503B8" w:rsidRDefault="006503B8" w:rsidP="006503B8">
                      <w:pPr>
                        <w:rPr>
                          <w:color w:val="F6C112" w:themeColor="text2"/>
                          <w:sz w:val="22"/>
                          <w:szCs w:val="22"/>
                        </w:rPr>
                      </w:pPr>
                      <w:r w:rsidRPr="00690B67">
                        <w:rPr>
                          <w:color w:val="F6C112" w:themeColor="text2"/>
                          <w:sz w:val="22"/>
                          <w:szCs w:val="22"/>
                        </w:rPr>
                        <w:t xml:space="preserve">When </w:t>
                      </w:r>
                      <w:r>
                        <w:rPr>
                          <w:color w:val="F6C112" w:themeColor="text2"/>
                          <w:sz w:val="22"/>
                          <w:szCs w:val="22"/>
                        </w:rPr>
                        <w:t xml:space="preserve">hearing </w:t>
                      </w:r>
                      <w:r w:rsidRPr="00690B67">
                        <w:rPr>
                          <w:color w:val="F6C112" w:themeColor="text2"/>
                          <w:sz w:val="22"/>
                          <w:szCs w:val="22"/>
                        </w:rPr>
                        <w:t xml:space="preserve">a young person refer to specific measurements, detailed drug transactions, engaging in conversations describing serious violence, </w:t>
                      </w:r>
                      <w:r>
                        <w:rPr>
                          <w:color w:val="F6C112" w:themeColor="text2"/>
                          <w:sz w:val="22"/>
                          <w:szCs w:val="22"/>
                        </w:rPr>
                        <w:t xml:space="preserve">or </w:t>
                      </w:r>
                      <w:r w:rsidRPr="00690B67">
                        <w:rPr>
                          <w:color w:val="F6C112" w:themeColor="text2"/>
                          <w:sz w:val="22"/>
                          <w:szCs w:val="22"/>
                        </w:rPr>
                        <w:t>using key phrases within cyber</w:t>
                      </w:r>
                      <w:r>
                        <w:rPr>
                          <w:color w:val="F6C112" w:themeColor="text2"/>
                          <w:sz w:val="22"/>
                          <w:szCs w:val="22"/>
                        </w:rPr>
                        <w:t>-</w:t>
                      </w:r>
                      <w:r w:rsidRPr="00690B67">
                        <w:rPr>
                          <w:color w:val="F6C112" w:themeColor="text2"/>
                          <w:sz w:val="22"/>
                          <w:szCs w:val="22"/>
                        </w:rPr>
                        <w:t>crime</w:t>
                      </w:r>
                      <w:r>
                        <w:rPr>
                          <w:color w:val="F6C112" w:themeColor="text2"/>
                          <w:sz w:val="22"/>
                          <w:szCs w:val="22"/>
                        </w:rPr>
                        <w:t>; you could</w:t>
                      </w:r>
                      <w:r w:rsidRPr="00690B67">
                        <w:rPr>
                          <w:color w:val="F6C112" w:themeColor="text2"/>
                          <w:sz w:val="22"/>
                          <w:szCs w:val="22"/>
                        </w:rPr>
                        <w:t xml:space="preserve"> infer that what they’re saying goes beyond trying to sound ‘cool’ or </w:t>
                      </w:r>
                      <w:r>
                        <w:rPr>
                          <w:color w:val="F6C112" w:themeColor="text2"/>
                          <w:sz w:val="22"/>
                          <w:szCs w:val="22"/>
                        </w:rPr>
                        <w:t xml:space="preserve">simply </w:t>
                      </w:r>
                      <w:r w:rsidRPr="00690B67">
                        <w:rPr>
                          <w:color w:val="F6C112" w:themeColor="text2"/>
                          <w:sz w:val="22"/>
                          <w:szCs w:val="22"/>
                        </w:rPr>
                        <w:t xml:space="preserve">reciting ‘lyrics’ </w:t>
                      </w:r>
                      <w:r>
                        <w:rPr>
                          <w:color w:val="F6C112" w:themeColor="text2"/>
                          <w:sz w:val="22"/>
                          <w:szCs w:val="22"/>
                        </w:rPr>
                        <w:t xml:space="preserve">from music </w:t>
                      </w:r>
                      <w:r w:rsidRPr="00690B67">
                        <w:rPr>
                          <w:color w:val="F6C112" w:themeColor="text2"/>
                          <w:sz w:val="22"/>
                          <w:szCs w:val="22"/>
                        </w:rPr>
                        <w:t xml:space="preserve">where illicit activity is being glamourised. Nevertheless, we recommend that this is weighed up </w:t>
                      </w:r>
                      <w:r>
                        <w:rPr>
                          <w:color w:val="F6C112" w:themeColor="text2"/>
                          <w:sz w:val="22"/>
                          <w:szCs w:val="22"/>
                        </w:rPr>
                        <w:t>against</w:t>
                      </w:r>
                      <w:r w:rsidRPr="00690B67">
                        <w:rPr>
                          <w:color w:val="F6C112" w:themeColor="text2"/>
                          <w:sz w:val="22"/>
                          <w:szCs w:val="22"/>
                        </w:rPr>
                        <w:t xml:space="preserve"> other intelligence, evidence, signs and indicators to avoid criminalisation. It</w:t>
                      </w:r>
                      <w:r>
                        <w:rPr>
                          <w:color w:val="F6C112" w:themeColor="text2"/>
                          <w:sz w:val="22"/>
                          <w:szCs w:val="22"/>
                        </w:rPr>
                        <w:t xml:space="preserve"> is</w:t>
                      </w:r>
                      <w:r w:rsidRPr="00690B67">
                        <w:rPr>
                          <w:color w:val="F6C112" w:themeColor="text2"/>
                          <w:sz w:val="22"/>
                          <w:szCs w:val="22"/>
                        </w:rPr>
                        <w:t xml:space="preserve"> important to acknowledge that criminal slang is always being updated and modified and therefore we recommend using the latest version of this resource which will be updated on a </w:t>
                      </w:r>
                      <w:r>
                        <w:rPr>
                          <w:color w:val="F6C112" w:themeColor="text2"/>
                          <w:sz w:val="22"/>
                          <w:szCs w:val="22"/>
                        </w:rPr>
                        <w:t>semi-annual</w:t>
                      </w:r>
                      <w:r w:rsidRPr="00690B67">
                        <w:rPr>
                          <w:color w:val="F6C112" w:themeColor="text2"/>
                          <w:sz w:val="22"/>
                          <w:szCs w:val="22"/>
                        </w:rPr>
                        <w:t xml:space="preserve"> basis</w:t>
                      </w:r>
                      <w:r>
                        <w:rPr>
                          <w:color w:val="F6C112" w:themeColor="text2"/>
                          <w:sz w:val="22"/>
                          <w:szCs w:val="22"/>
                        </w:rPr>
                        <w:t>.</w:t>
                      </w:r>
                      <w:r w:rsidRPr="00690B67">
                        <w:rPr>
                          <w:color w:val="F6C112" w:themeColor="text2"/>
                          <w:sz w:val="22"/>
                          <w:szCs w:val="22"/>
                        </w:rPr>
                        <w:t xml:space="preserve"> </w:t>
                      </w:r>
                    </w:p>
                    <w:p w14:paraId="0032CDA1" w14:textId="77777777" w:rsidR="006503B8" w:rsidRDefault="006503B8" w:rsidP="006503B8">
                      <w:pPr>
                        <w:rPr>
                          <w:color w:val="F6C112" w:themeColor="text2"/>
                          <w:sz w:val="22"/>
                          <w:szCs w:val="22"/>
                        </w:rPr>
                      </w:pPr>
                    </w:p>
                    <w:p w14:paraId="38074EB0" w14:textId="77777777" w:rsidR="006503B8" w:rsidRPr="00690B67" w:rsidRDefault="006503B8" w:rsidP="006503B8">
                      <w:pPr>
                        <w:rPr>
                          <w:color w:val="F6C112" w:themeColor="text2"/>
                          <w:sz w:val="22"/>
                          <w:szCs w:val="22"/>
                        </w:rPr>
                      </w:pPr>
                      <w:r>
                        <w:rPr>
                          <w:color w:val="F6C112" w:themeColor="text2"/>
                          <w:sz w:val="22"/>
                          <w:szCs w:val="22"/>
                        </w:rPr>
                        <w:t>We hope you find this</w:t>
                      </w:r>
                      <w:r w:rsidRPr="00690B67">
                        <w:rPr>
                          <w:color w:val="F6C112" w:themeColor="text2"/>
                          <w:sz w:val="22"/>
                          <w:szCs w:val="22"/>
                        </w:rPr>
                        <w:t xml:space="preserve"> being the first edition</w:t>
                      </w:r>
                      <w:r>
                        <w:rPr>
                          <w:color w:val="F6C112" w:themeColor="text2"/>
                          <w:sz w:val="22"/>
                          <w:szCs w:val="22"/>
                        </w:rPr>
                        <w:t xml:space="preserve"> useful.</w:t>
                      </w:r>
                    </w:p>
                    <w:p w14:paraId="67051A81" w14:textId="49D6A51F" w:rsidR="00690B67" w:rsidRPr="00690B67" w:rsidRDefault="00690B67">
                      <w:pPr>
                        <w:rPr>
                          <w:color w:val="F6C112" w:themeColor="text2"/>
                          <w:szCs w:val="24"/>
                        </w:rPr>
                      </w:pPr>
                    </w:p>
                    <w:p w14:paraId="4A89836F" w14:textId="188405C1" w:rsidR="00690B67" w:rsidRPr="00690B67" w:rsidRDefault="00690B67">
                      <w:pPr>
                        <w:rPr>
                          <w:color w:val="F6C112" w:themeColor="text2"/>
                          <w:szCs w:val="24"/>
                        </w:rPr>
                      </w:pPr>
                    </w:p>
                    <w:p w14:paraId="1BDD7B15" w14:textId="1AC7906D" w:rsidR="00690B67" w:rsidRPr="00690B67" w:rsidRDefault="00690B67">
                      <w:pPr>
                        <w:rPr>
                          <w:color w:val="F6C112" w:themeColor="text2"/>
                          <w:szCs w:val="24"/>
                        </w:rPr>
                      </w:pPr>
                    </w:p>
                    <w:p w14:paraId="74FC571F" w14:textId="0FA742F1" w:rsidR="00690B67" w:rsidRPr="00690B67" w:rsidRDefault="00690B67">
                      <w:pPr>
                        <w:rPr>
                          <w:color w:val="F6C112" w:themeColor="text2"/>
                          <w:szCs w:val="24"/>
                        </w:rPr>
                      </w:pPr>
                    </w:p>
                    <w:p w14:paraId="1EBFC2A3" w14:textId="3D9AABB3" w:rsidR="00690B67" w:rsidRPr="00690B67" w:rsidRDefault="00690B67">
                      <w:pPr>
                        <w:rPr>
                          <w:color w:val="F6C112" w:themeColor="text2"/>
                          <w:szCs w:val="24"/>
                        </w:rPr>
                      </w:pPr>
                    </w:p>
                    <w:p w14:paraId="71B9CC9D" w14:textId="7FEB9406" w:rsidR="00690B67" w:rsidRPr="00690B67" w:rsidRDefault="00690B67">
                      <w:pPr>
                        <w:rPr>
                          <w:color w:val="F6C112" w:themeColor="text2"/>
                          <w:szCs w:val="24"/>
                        </w:rPr>
                      </w:pPr>
                    </w:p>
                    <w:p w14:paraId="0B9AA717" w14:textId="4708C90A" w:rsidR="00690B67" w:rsidRPr="00690B67" w:rsidRDefault="00690B67">
                      <w:pPr>
                        <w:rPr>
                          <w:color w:val="F6C112" w:themeColor="text2"/>
                          <w:szCs w:val="24"/>
                        </w:rPr>
                      </w:pPr>
                    </w:p>
                    <w:p w14:paraId="37155A80" w14:textId="493DC07C" w:rsidR="00690B67" w:rsidRPr="00690B67" w:rsidRDefault="00690B67">
                      <w:pPr>
                        <w:rPr>
                          <w:color w:val="F6C112" w:themeColor="text2"/>
                          <w:szCs w:val="24"/>
                        </w:rPr>
                      </w:pPr>
                    </w:p>
                    <w:p w14:paraId="610E22AC" w14:textId="77777777" w:rsidR="00690B67" w:rsidRPr="00690B67" w:rsidRDefault="00690B67">
                      <w:pPr>
                        <w:rPr>
                          <w:color w:val="F6C112" w:themeColor="text2"/>
                          <w:szCs w:val="24"/>
                        </w:rPr>
                      </w:pPr>
                    </w:p>
                    <w:p w14:paraId="573CC61A" w14:textId="5188AE42" w:rsidR="006717D6" w:rsidRPr="00690B67" w:rsidRDefault="006717D6">
                      <w:pPr>
                        <w:rPr>
                          <w:color w:val="F6C112" w:themeColor="text2"/>
                          <w:szCs w:val="24"/>
                        </w:rPr>
                      </w:pPr>
                    </w:p>
                    <w:p w14:paraId="0391F984" w14:textId="77777777" w:rsidR="006717D6" w:rsidRPr="00690B67" w:rsidRDefault="006717D6">
                      <w:pPr>
                        <w:rPr>
                          <w:color w:val="F6C112" w:themeColor="text2"/>
                          <w:szCs w:val="24"/>
                        </w:rPr>
                      </w:pPr>
                    </w:p>
                    <w:p w14:paraId="71802F3B" w14:textId="5DA0DE6C" w:rsidR="00E11DC7" w:rsidRPr="00690B67" w:rsidRDefault="00E11DC7">
                      <w:pPr>
                        <w:rPr>
                          <w:color w:val="F6C112" w:themeColor="text2"/>
                          <w:szCs w:val="24"/>
                        </w:rPr>
                      </w:pPr>
                    </w:p>
                    <w:p w14:paraId="7F81B5F7" w14:textId="70AE8E9F" w:rsidR="00E11DC7" w:rsidRPr="00690B67" w:rsidRDefault="00E11DC7">
                      <w:pPr>
                        <w:rPr>
                          <w:color w:val="F6C112" w:themeColor="text2"/>
                          <w:szCs w:val="24"/>
                        </w:rPr>
                      </w:pPr>
                    </w:p>
                  </w:txbxContent>
                </v:textbox>
                <w10:wrap type="square" anchorx="page"/>
              </v:shape>
            </w:pict>
          </mc:Fallback>
        </mc:AlternateContent>
      </w:r>
      <w:r w:rsidR="00444A5C">
        <w:br w:type="page"/>
      </w:r>
    </w:p>
    <w:p w14:paraId="0C1DFF16" w14:textId="48EEA6DD" w:rsidR="00E00531" w:rsidRDefault="00E00531" w:rsidP="006D6B35">
      <w:pPr>
        <w:rPr>
          <w:noProof/>
        </w:rPr>
      </w:pPr>
    </w:p>
    <w:p w14:paraId="0A5939FA" w14:textId="6E875270" w:rsidR="002E179D" w:rsidRPr="006D6B35" w:rsidRDefault="00CD4232" w:rsidP="006D6B35">
      <w:r>
        <w:rPr>
          <w:noProof/>
          <w:lang w:eastAsia="en-GB"/>
        </w:rPr>
        <mc:AlternateContent>
          <mc:Choice Requires="wps">
            <w:drawing>
              <wp:anchor distT="0" distB="0" distL="114300" distR="114300" simplePos="0" relativeHeight="251692032" behindDoc="0" locked="0" layoutInCell="1" allowOverlap="1" wp14:anchorId="62AB4780" wp14:editId="58728D7E">
                <wp:simplePos x="0" y="0"/>
                <wp:positionH relativeFrom="page">
                  <wp:align>left</wp:align>
                </wp:positionH>
                <wp:positionV relativeFrom="paragraph">
                  <wp:posOffset>182151</wp:posOffset>
                </wp:positionV>
                <wp:extent cx="10772775" cy="735965"/>
                <wp:effectExtent l="19050" t="19050" r="47625" b="45085"/>
                <wp:wrapNone/>
                <wp:docPr id="36" name="Rectangle 3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772775" cy="735965"/>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63AEF0B" w14:textId="6D425D82" w:rsidR="00804850" w:rsidRPr="005F77B8" w:rsidRDefault="00804850" w:rsidP="005F77B8">
                            <w:pPr>
                              <w:pStyle w:val="Heading1"/>
                              <w:shd w:val="clear" w:color="auto" w:fill="F6C112" w:themeFill="text2"/>
                              <w:ind w:left="567"/>
                              <w:rPr>
                                <w:color w:val="1D0D40" w:themeColor="accent1" w:themeShade="BF"/>
                                <w:szCs w:val="56"/>
                              </w:rPr>
                            </w:pPr>
                            <w:bookmarkStart w:id="5" w:name="_Toc88567431"/>
                            <w:r w:rsidRPr="005F77B8">
                              <w:rPr>
                                <w:color w:val="1D0D40" w:themeColor="accent1" w:themeShade="BF"/>
                                <w:szCs w:val="56"/>
                              </w:rPr>
                              <w:t>Drugs</w:t>
                            </w:r>
                            <w:bookmarkEnd w:id="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62AB4780" id="Rectangle 36" o:spid="_x0000_s1029" style="position:absolute;margin-left:0;margin-top:14.35pt;width:848.25pt;height:57.95pt;z-index:251692032;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" fillcolor="#f6c112 [3215]" strokecolor="#f6c112 [3215]" strokeweight="5pt">
                <v:path arrowok="t"/>
                <v:textbox>
                  <w:txbxContent>
                    <w:p w14:paraId="063AEF0B" w14:textId="6D425D82" w:rsidR="00804850" w:rsidRPr="005F77B8" w:rsidRDefault="00804850" w:rsidP="005F77B8">
                      <w:pPr>
                        <w:pStyle w:val="Heading1"/>
                        <w:shd w:val="clear" w:color="auto" w:fill="F6C112" w:themeFill="text2"/>
                        <w:ind w:left="567"/>
                        <w:rPr>
                          <w:color w:val="1D0D40" w:themeColor="accent1" w:themeShade="BF"/>
                          <w:szCs w:val="56"/>
                        </w:rPr>
                      </w:pPr>
                      <w:bookmarkStart w:id="6" w:name="_Toc88567431"/>
                      <w:r w:rsidRPr="005F77B8">
                        <w:rPr>
                          <w:color w:val="1D0D40" w:themeColor="accent1" w:themeShade="BF"/>
                          <w:szCs w:val="56"/>
                        </w:rPr>
                        <w:t>Drugs</w:t>
                      </w:r>
                      <w:bookmarkEnd w:id="6"/>
                    </w:p>
                  </w:txbxContent>
                </v:textbox>
                <w10:wrap anchorx="page"/>
              </v:rect>
            </w:pict>
          </mc:Fallback>
        </mc:AlternateContent>
      </w:r>
    </w:p>
    <w:bookmarkEnd w:id="0"/>
    <w:bookmarkEnd w:id="1"/>
    <w:bookmarkEnd w:id="2"/>
    <w:p w14:paraId="06A3227F" w14:textId="20BC2FED" w:rsidR="004A2D25" w:rsidRDefault="004A2D25" w:rsidP="00174243">
      <w:pPr>
        <w:pStyle w:val="Heading1"/>
        <w:ind w:left="567"/>
        <w:rPr>
          <w:noProof/>
        </w:rPr>
      </w:pPr>
    </w:p>
    <w:p w14:paraId="7C585F3B" w14:textId="0986E865" w:rsidR="00423D0B" w:rsidRDefault="00423D0B" w:rsidP="00174243">
      <w:pPr>
        <w:pStyle w:val="Heading1"/>
        <w:ind w:left="567"/>
        <w:rPr>
          <w:noProof/>
        </w:rPr>
      </w:pPr>
    </w:p>
    <w:tbl>
      <w:tblPr>
        <w:tblStyle w:val="TableGrid"/>
        <w:tblW w:w="30618" w:type="dxa"/>
        <w:tblInd w:w="-156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24"/>
        <w:gridCol w:w="2962"/>
        <w:gridCol w:w="3118"/>
        <w:gridCol w:w="5103"/>
        <w:gridCol w:w="5172"/>
        <w:gridCol w:w="640"/>
        <w:gridCol w:w="5178"/>
        <w:gridCol w:w="8321"/>
      </w:tblGrid>
      <w:tr w:rsidR="005F1D0B" w:rsidRPr="00670C82" w14:paraId="4C3D0260" w14:textId="2FDBAADA" w:rsidTr="00F226B4">
        <w:trPr>
          <w:gridBefore w:val="1"/>
          <w:wBefore w:w="124" w:type="dxa"/>
          <w:trHeight w:val="782"/>
        </w:trPr>
        <w:tc>
          <w:tcPr>
            <w:tcW w:w="2962" w:type="dxa"/>
            <w:tcBorders>
              <w:bottom w:val="single" w:sz="12" w:space="0" w:color="F6C112" w:themeColor="accent4"/>
            </w:tcBorders>
            <w:shd w:val="clear" w:color="auto" w:fill="FFC000"/>
          </w:tcPr>
          <w:p w14:paraId="602ED96D" w14:textId="2B28A184" w:rsidR="005F1D0B" w:rsidRPr="00CC26E3" w:rsidRDefault="005F1D0B" w:rsidP="00291259">
            <w:pPr>
              <w:jc w:val="center"/>
              <w:rPr>
                <w:rFonts w:ascii="Selawik Semibold" w:hAnsi="Selawik Semibold" w:cs="LilyUPC"/>
                <w:sz w:val="44"/>
                <w:szCs w:val="44"/>
              </w:rPr>
            </w:pPr>
            <w:r w:rsidRPr="00CC26E3">
              <w:rPr>
                <w:rFonts w:ascii="Selawik Semibold" w:hAnsi="Selawik Semibold" w:cs="LilyUPC"/>
                <w:sz w:val="44"/>
                <w:szCs w:val="44"/>
              </w:rPr>
              <w:t>Term</w:t>
            </w:r>
          </w:p>
        </w:tc>
        <w:tc>
          <w:tcPr>
            <w:tcW w:w="3118" w:type="dxa"/>
            <w:tcBorders>
              <w:bottom w:val="single" w:sz="12" w:space="0" w:color="F6C112" w:themeColor="accent4"/>
            </w:tcBorders>
            <w:shd w:val="clear" w:color="auto" w:fill="FFC000"/>
          </w:tcPr>
          <w:p w14:paraId="5B6E2B10" w14:textId="40DFAE4F" w:rsidR="005F1D0B" w:rsidRPr="00CC26E3" w:rsidRDefault="005F1D0B" w:rsidP="00BF637F">
            <w:pPr>
              <w:rPr>
                <w:rFonts w:ascii="Selawik Semibold" w:hAnsi="Selawik Semibold" w:cs="LilyUPC"/>
                <w:sz w:val="44"/>
                <w:szCs w:val="44"/>
              </w:rPr>
            </w:pPr>
            <w:r w:rsidRPr="00CC26E3">
              <w:rPr>
                <w:rFonts w:ascii="Selawik Semibold" w:hAnsi="Selawik Semibold" w:cs="LilyUPC"/>
                <w:sz w:val="44"/>
                <w:szCs w:val="44"/>
              </w:rPr>
              <w:t>Slang</w:t>
            </w:r>
          </w:p>
        </w:tc>
        <w:tc>
          <w:tcPr>
            <w:tcW w:w="5103" w:type="dxa"/>
            <w:tcBorders>
              <w:bottom w:val="single" w:sz="12" w:space="0" w:color="F6C112" w:themeColor="accent4"/>
            </w:tcBorders>
            <w:shd w:val="clear" w:color="auto" w:fill="FFC000"/>
          </w:tcPr>
          <w:p w14:paraId="14062EC5" w14:textId="0204DBDE" w:rsidR="005F1D0B" w:rsidRPr="00CC26E3" w:rsidRDefault="005F1D0B" w:rsidP="005F1D0B">
            <w:pPr>
              <w:jc w:val="center"/>
              <w:rPr>
                <w:sz w:val="44"/>
                <w:szCs w:val="44"/>
              </w:rPr>
            </w:pPr>
            <w:r w:rsidRPr="00CC26E3">
              <w:rPr>
                <w:rFonts w:ascii="Selawik Semibold" w:hAnsi="Selawik Semibold" w:cs="LilyUPC"/>
                <w:sz w:val="44"/>
                <w:szCs w:val="44"/>
              </w:rPr>
              <w:t>Context</w:t>
            </w:r>
          </w:p>
        </w:tc>
        <w:tc>
          <w:tcPr>
            <w:tcW w:w="5812" w:type="dxa"/>
            <w:gridSpan w:val="2"/>
            <w:tcBorders>
              <w:bottom w:val="single" w:sz="12" w:space="0" w:color="F6C112" w:themeColor="accent4"/>
            </w:tcBorders>
            <w:shd w:val="clear" w:color="auto" w:fill="FFC000"/>
          </w:tcPr>
          <w:p w14:paraId="5B76175D" w14:textId="2A624489" w:rsidR="005F1D0B" w:rsidRPr="00CC26E3" w:rsidRDefault="005F1D0B" w:rsidP="00291259">
            <w:pPr>
              <w:jc w:val="center"/>
              <w:rPr>
                <w:rFonts w:ascii="Selawik Semibold" w:hAnsi="Selawik Semibold" w:cs="LilyUPC"/>
                <w:sz w:val="44"/>
                <w:szCs w:val="44"/>
              </w:rPr>
            </w:pPr>
            <w:r w:rsidRPr="00CC26E3">
              <w:rPr>
                <w:rFonts w:ascii="Selawik Semibold" w:hAnsi="Selawik Semibold" w:cs="LilyUPC"/>
                <w:sz w:val="44"/>
                <w:szCs w:val="44"/>
              </w:rPr>
              <w:t>Notes</w:t>
            </w:r>
          </w:p>
        </w:tc>
        <w:tc>
          <w:tcPr>
            <w:tcW w:w="13499" w:type="dxa"/>
            <w:gridSpan w:val="2"/>
            <w:tcBorders>
              <w:bottom w:val="single" w:sz="12" w:space="0" w:color="F6C112" w:themeColor="accent4"/>
            </w:tcBorders>
            <w:shd w:val="clear" w:color="auto" w:fill="FFC000"/>
          </w:tcPr>
          <w:p w14:paraId="193629BD" w14:textId="0E728C1E" w:rsidR="005F1D0B" w:rsidRPr="005F1D0B" w:rsidRDefault="005F1D0B" w:rsidP="00291259">
            <w:pPr>
              <w:jc w:val="center"/>
              <w:rPr>
                <w:rFonts w:ascii="Selawik Semibold" w:hAnsi="Selawik Semibold" w:cs="LilyUPC"/>
                <w:sz w:val="48"/>
                <w:szCs w:val="40"/>
              </w:rPr>
            </w:pPr>
            <w:proofErr w:type="spellStart"/>
            <w:r>
              <w:rPr>
                <w:rFonts w:ascii="Selawik Semibold" w:hAnsi="Selawik Semibold" w:cs="LilyUPC"/>
                <w:sz w:val="48"/>
                <w:szCs w:val="40"/>
              </w:rPr>
              <w:t>No</w:t>
            </w:r>
            <w:r w:rsidRPr="005F1D0B">
              <w:rPr>
                <w:rFonts w:ascii="Selawik Semibold" w:hAnsi="Selawik Semibold" w:cs="LilyUPC"/>
                <w:sz w:val="48"/>
                <w:szCs w:val="40"/>
              </w:rPr>
              <w:t>Notes</w:t>
            </w:r>
            <w:proofErr w:type="spellEnd"/>
          </w:p>
        </w:tc>
      </w:tr>
      <w:tr w:rsidR="005F1D0B" w:rsidRPr="005E59BC" w14:paraId="1A95F190" w14:textId="4DEC0882" w:rsidTr="00420A6D">
        <w:trPr>
          <w:trHeight w:val="47"/>
        </w:trPr>
        <w:tc>
          <w:tcPr>
            <w:tcW w:w="3086" w:type="dxa"/>
            <w:gridSpan w:val="2"/>
          </w:tcPr>
          <w:p w14:paraId="025420C2" w14:textId="644EE99A" w:rsidR="005F1D0B" w:rsidRPr="00CC26E3" w:rsidRDefault="005F1D0B" w:rsidP="00291259">
            <w:pPr>
              <w:jc w:val="center"/>
              <w:rPr>
                <w:rFonts w:ascii="Selawik Semibold" w:hAnsi="Selawik Semibold" w:cs="LilyUPC"/>
                <w:b/>
                <w:bCs/>
                <w:color w:val="FFC000"/>
                <w:sz w:val="36"/>
                <w:szCs w:val="36"/>
              </w:rPr>
            </w:pPr>
            <w:bookmarkStart w:id="6" w:name="_Hlk79751770"/>
          </w:p>
        </w:tc>
        <w:tc>
          <w:tcPr>
            <w:tcW w:w="3118" w:type="dxa"/>
          </w:tcPr>
          <w:p w14:paraId="70796114" w14:textId="35020825" w:rsidR="005F1D0B" w:rsidRPr="00CC26E3" w:rsidRDefault="005F1D0B" w:rsidP="00BF637F">
            <w:pPr>
              <w:rPr>
                <w:rFonts w:ascii="Selawik Light" w:hAnsi="Selawik Light" w:cs="LilyUPC"/>
                <w:color w:val="FFFFFF" w:themeColor="background1"/>
                <w:szCs w:val="24"/>
              </w:rPr>
            </w:pPr>
          </w:p>
        </w:tc>
        <w:tc>
          <w:tcPr>
            <w:tcW w:w="5103" w:type="dxa"/>
          </w:tcPr>
          <w:p w14:paraId="7B8E3BB8" w14:textId="6E20B33C" w:rsidR="005F1D0B" w:rsidRPr="00CC26E3" w:rsidRDefault="005F1D0B" w:rsidP="00BF637F">
            <w:pPr>
              <w:rPr>
                <w:rFonts w:ascii="Selawik Semibold" w:hAnsi="Selawik Semibold" w:cs="LilyUPC"/>
                <w:color w:val="F6C112" w:themeColor="text2"/>
                <w:szCs w:val="24"/>
              </w:rPr>
            </w:pPr>
          </w:p>
        </w:tc>
        <w:tc>
          <w:tcPr>
            <w:tcW w:w="5812" w:type="dxa"/>
            <w:gridSpan w:val="2"/>
          </w:tcPr>
          <w:p w14:paraId="18C45922" w14:textId="77777777" w:rsidR="005F1D0B" w:rsidRPr="00CC26E3" w:rsidRDefault="005F1D0B" w:rsidP="00B510CA">
            <w:pPr>
              <w:jc w:val="center"/>
              <w:rPr>
                <w:rFonts w:ascii="Selawik Semibold" w:hAnsi="Selawik Semibold" w:cs="LilyUPC"/>
                <w:color w:val="FFFFFF" w:themeColor="background1"/>
                <w:szCs w:val="24"/>
              </w:rPr>
            </w:pPr>
          </w:p>
        </w:tc>
        <w:tc>
          <w:tcPr>
            <w:tcW w:w="13499" w:type="dxa"/>
            <w:gridSpan w:val="2"/>
          </w:tcPr>
          <w:p w14:paraId="730F3CB0" w14:textId="5C6B3B07" w:rsidR="005F1D0B" w:rsidRPr="005E59BC" w:rsidRDefault="005F1D0B" w:rsidP="00B510CA">
            <w:pPr>
              <w:jc w:val="center"/>
              <w:rPr>
                <w:rFonts w:ascii="Selawik Semibold" w:hAnsi="Selawik Semibold" w:cs="LilyUPC"/>
                <w:color w:val="FFFFFF" w:themeColor="background1"/>
                <w:sz w:val="48"/>
                <w:szCs w:val="40"/>
              </w:rPr>
            </w:pPr>
          </w:p>
        </w:tc>
      </w:tr>
      <w:tr w:rsidR="005F1D0B" w:rsidRPr="005E59BC" w14:paraId="082C56E9" w14:textId="2A98277F" w:rsidTr="00F226B4">
        <w:trPr>
          <w:trHeight w:val="551"/>
        </w:trPr>
        <w:tc>
          <w:tcPr>
            <w:tcW w:w="3086" w:type="dxa"/>
            <w:gridSpan w:val="2"/>
          </w:tcPr>
          <w:p w14:paraId="26614D39" w14:textId="42649482" w:rsidR="005F1D0B" w:rsidRPr="006D258F" w:rsidRDefault="00CC26E3" w:rsidP="00381335">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Drugs</w:t>
            </w:r>
          </w:p>
        </w:tc>
        <w:tc>
          <w:tcPr>
            <w:tcW w:w="3118" w:type="dxa"/>
          </w:tcPr>
          <w:p w14:paraId="7DDC42DF" w14:textId="29FF3C46" w:rsidR="005F1D0B" w:rsidRPr="00420A6D" w:rsidRDefault="005F1D0B" w:rsidP="00BF637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Slate</w:t>
            </w:r>
          </w:p>
        </w:tc>
        <w:tc>
          <w:tcPr>
            <w:tcW w:w="5103" w:type="dxa"/>
          </w:tcPr>
          <w:p w14:paraId="05FE4F14" w14:textId="7BB63265" w:rsidR="005F1D0B" w:rsidRPr="00CC26E3" w:rsidRDefault="005F1D0B" w:rsidP="00BF637F">
            <w:pP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“I’ve got the </w:t>
            </w:r>
            <w:proofErr w:type="spellStart"/>
            <w:r w:rsidRPr="00CC26E3">
              <w:rPr>
                <w:rFonts w:ascii="Selawik Light" w:hAnsi="Selawik Light" w:cs="Segoe UI Semilight"/>
                <w:i/>
                <w:iCs/>
                <w:color w:val="F6C112" w:themeColor="text2"/>
                <w:szCs w:val="24"/>
              </w:rPr>
              <w:t>pengest</w:t>
            </w:r>
            <w:proofErr w:type="spellEnd"/>
            <w:r w:rsidRPr="00CC26E3">
              <w:rPr>
                <w:rFonts w:ascii="Selawik Light" w:hAnsi="Selawik Light" w:cs="Segoe UI Semilight"/>
                <w:i/>
                <w:iCs/>
                <w:color w:val="F6C112" w:themeColor="text2"/>
                <w:szCs w:val="24"/>
              </w:rPr>
              <w:t xml:space="preserve"> slate in the ends”</w:t>
            </w:r>
          </w:p>
        </w:tc>
        <w:tc>
          <w:tcPr>
            <w:tcW w:w="5812" w:type="dxa"/>
            <w:gridSpan w:val="2"/>
          </w:tcPr>
          <w:p w14:paraId="62E39F5A" w14:textId="025B9528" w:rsidR="005F1D0B" w:rsidRPr="00CC26E3" w:rsidRDefault="005F1D0B" w:rsidP="00CD2ABD">
            <w:pP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Refers to heroin</w:t>
            </w:r>
          </w:p>
        </w:tc>
        <w:tc>
          <w:tcPr>
            <w:tcW w:w="13499" w:type="dxa"/>
            <w:gridSpan w:val="2"/>
          </w:tcPr>
          <w:p w14:paraId="2A2FFAD8" w14:textId="3F9C1BCF" w:rsidR="005F1D0B" w:rsidRDefault="005F1D0B" w:rsidP="00BF637F">
            <w:pPr>
              <w:jc w:val="center"/>
              <w:rPr>
                <w:rFonts w:ascii="Selawik Semibold" w:hAnsi="Selawik Semibold" w:cs="LilyUPC"/>
                <w:color w:val="FFFFFF" w:themeColor="background1"/>
                <w:sz w:val="48"/>
                <w:szCs w:val="40"/>
              </w:rPr>
            </w:pPr>
          </w:p>
        </w:tc>
      </w:tr>
      <w:tr w:rsidR="005F1D0B" w:rsidRPr="005E59BC" w14:paraId="7B02ED24" w14:textId="0DB703CB" w:rsidTr="00F226B4">
        <w:trPr>
          <w:trHeight w:val="922"/>
        </w:trPr>
        <w:tc>
          <w:tcPr>
            <w:tcW w:w="3086" w:type="dxa"/>
            <w:gridSpan w:val="2"/>
            <w:shd w:val="clear" w:color="auto" w:fill="auto"/>
          </w:tcPr>
          <w:p w14:paraId="366C5846" w14:textId="1A0020A7" w:rsidR="005F1D0B" w:rsidRPr="00CC26E3" w:rsidRDefault="005F1D0B" w:rsidP="00BF637F">
            <w:pPr>
              <w:jc w:val="center"/>
              <w:rPr>
                <w:rFonts w:ascii="Selawik Semibold" w:hAnsi="Selawik Semibold" w:cs="Segoe UI Semilight"/>
                <w:b/>
                <w:bCs/>
                <w:color w:val="FFFFFF" w:themeColor="background1"/>
                <w:sz w:val="36"/>
                <w:szCs w:val="36"/>
              </w:rPr>
            </w:pPr>
          </w:p>
        </w:tc>
        <w:tc>
          <w:tcPr>
            <w:tcW w:w="3118" w:type="dxa"/>
          </w:tcPr>
          <w:p w14:paraId="758354BC" w14:textId="7CFF4C68" w:rsidR="005F1D0B" w:rsidRPr="00420A6D" w:rsidRDefault="005F1D0B" w:rsidP="00BF637F">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Pebs</w:t>
            </w:r>
            <w:proofErr w:type="spellEnd"/>
          </w:p>
        </w:tc>
        <w:tc>
          <w:tcPr>
            <w:tcW w:w="5103" w:type="dxa"/>
          </w:tcPr>
          <w:p w14:paraId="4A56B24C" w14:textId="4B88E6C8" w:rsidR="005F1D0B" w:rsidRPr="00CC26E3" w:rsidRDefault="005F1D0B" w:rsidP="00BF637F">
            <w:pP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“I’ve got 50 </w:t>
            </w:r>
            <w:proofErr w:type="spellStart"/>
            <w:r w:rsidRPr="00CC26E3">
              <w:rPr>
                <w:rFonts w:ascii="Selawik Light" w:hAnsi="Selawik Light" w:cs="Segoe UI Semilight"/>
                <w:i/>
                <w:iCs/>
                <w:color w:val="F6C112" w:themeColor="text2"/>
                <w:szCs w:val="24"/>
              </w:rPr>
              <w:t>pebs</w:t>
            </w:r>
            <w:proofErr w:type="spellEnd"/>
            <w:r w:rsidRPr="00CC26E3">
              <w:rPr>
                <w:rFonts w:ascii="Selawik Light" w:hAnsi="Selawik Light" w:cs="Segoe UI Semilight"/>
                <w:i/>
                <w:iCs/>
                <w:color w:val="F6C112" w:themeColor="text2"/>
                <w:szCs w:val="24"/>
              </w:rPr>
              <w:t xml:space="preserve"> of each plugged“</w:t>
            </w:r>
          </w:p>
        </w:tc>
        <w:tc>
          <w:tcPr>
            <w:tcW w:w="5812" w:type="dxa"/>
            <w:gridSpan w:val="2"/>
          </w:tcPr>
          <w:p w14:paraId="2FA28228" w14:textId="07834807" w:rsidR="005F1D0B" w:rsidRPr="00CC26E3" w:rsidRDefault="00E662B8" w:rsidP="00CD2ABD">
            <w:pP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W</w:t>
            </w:r>
            <w:r w:rsidR="005F1D0B" w:rsidRPr="00CC26E3">
              <w:rPr>
                <w:rFonts w:ascii="Selawik Light" w:hAnsi="Selawik Light" w:cs="Segoe UI Semilight"/>
                <w:color w:val="FFFFFF" w:themeColor="background1"/>
                <w:szCs w:val="24"/>
              </w:rPr>
              <w:t>raps of heroin and crack cocaine</w:t>
            </w:r>
            <w:r w:rsidRPr="00CC26E3">
              <w:rPr>
                <w:rFonts w:ascii="Selawik Light" w:hAnsi="Selawik Light" w:cs="Segoe UI Semilight"/>
                <w:color w:val="FFFFFF" w:themeColor="background1"/>
                <w:szCs w:val="24"/>
              </w:rPr>
              <w:t xml:space="preserve"> </w:t>
            </w:r>
            <w:r w:rsidRPr="00CC26E3">
              <w:rPr>
                <w:rFonts w:ascii="Selawik Light" w:hAnsi="Selawik Light" w:cs="LilyUPC"/>
                <w:color w:val="FFFFFF" w:themeColor="background1"/>
                <w:szCs w:val="24"/>
              </w:rPr>
              <w:t>usually in cling film or a piece of a plastic bag ready for sale</w:t>
            </w:r>
          </w:p>
        </w:tc>
        <w:tc>
          <w:tcPr>
            <w:tcW w:w="13499" w:type="dxa"/>
            <w:gridSpan w:val="2"/>
          </w:tcPr>
          <w:p w14:paraId="4119359F" w14:textId="516520A7" w:rsidR="005F1D0B" w:rsidRPr="00E662B8" w:rsidRDefault="005F1D0B" w:rsidP="00BF637F">
            <w:pPr>
              <w:jc w:val="center"/>
              <w:rPr>
                <w:rFonts w:ascii="Selawik Semibold" w:hAnsi="Selawik Semibold" w:cs="LilyUPC"/>
                <w:color w:val="FFFFFF" w:themeColor="background1"/>
                <w:sz w:val="32"/>
                <w:szCs w:val="32"/>
              </w:rPr>
            </w:pPr>
          </w:p>
        </w:tc>
      </w:tr>
      <w:tr w:rsidR="005F1D0B" w:rsidRPr="005E59BC" w14:paraId="69115D08" w14:textId="7F2AFB69" w:rsidTr="00F226B4">
        <w:trPr>
          <w:trHeight w:val="551"/>
        </w:trPr>
        <w:tc>
          <w:tcPr>
            <w:tcW w:w="3086" w:type="dxa"/>
            <w:gridSpan w:val="2"/>
          </w:tcPr>
          <w:p w14:paraId="53E014B1" w14:textId="77777777" w:rsidR="005F1D0B" w:rsidRPr="00CC26E3" w:rsidRDefault="005F1D0B" w:rsidP="00BF637F">
            <w:pPr>
              <w:jc w:val="center"/>
              <w:rPr>
                <w:rFonts w:ascii="Selawik Semibold" w:hAnsi="Selawik Semibold" w:cs="LilyUPC"/>
                <w:b/>
                <w:bCs/>
                <w:color w:val="FFC000"/>
                <w:sz w:val="36"/>
                <w:szCs w:val="36"/>
              </w:rPr>
            </w:pPr>
          </w:p>
        </w:tc>
        <w:tc>
          <w:tcPr>
            <w:tcW w:w="3118" w:type="dxa"/>
          </w:tcPr>
          <w:p w14:paraId="5686ADCE" w14:textId="1D9FEF16" w:rsidR="005F1D0B" w:rsidRPr="00420A6D" w:rsidRDefault="005F1D0B" w:rsidP="00BF637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Rocks</w:t>
            </w:r>
          </w:p>
        </w:tc>
        <w:tc>
          <w:tcPr>
            <w:tcW w:w="5103" w:type="dxa"/>
          </w:tcPr>
          <w:p w14:paraId="07C69A12" w14:textId="25A1304A" w:rsidR="005F1D0B" w:rsidRPr="00CC26E3" w:rsidRDefault="00F34782" w:rsidP="00BF637F">
            <w:pP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“These rocks are </w:t>
            </w:r>
            <w:proofErr w:type="spellStart"/>
            <w:r w:rsidRPr="00CC26E3">
              <w:rPr>
                <w:rFonts w:ascii="Selawik Light" w:hAnsi="Selawik Light" w:cs="LilyUPC"/>
                <w:i/>
                <w:iCs/>
                <w:color w:val="F6C112" w:themeColor="text2"/>
                <w:szCs w:val="24"/>
              </w:rPr>
              <w:t>meedi</w:t>
            </w:r>
            <w:proofErr w:type="spellEnd"/>
            <w:r w:rsidRPr="00CC26E3">
              <w:rPr>
                <w:rFonts w:ascii="Selawik Light" w:hAnsi="Selawik Light" w:cs="LilyUPC"/>
                <w:i/>
                <w:iCs/>
                <w:color w:val="F6C112" w:themeColor="text2"/>
                <w:szCs w:val="24"/>
              </w:rPr>
              <w:t>”</w:t>
            </w:r>
          </w:p>
        </w:tc>
        <w:tc>
          <w:tcPr>
            <w:tcW w:w="5812" w:type="dxa"/>
            <w:gridSpan w:val="2"/>
          </w:tcPr>
          <w:p w14:paraId="1A56868B" w14:textId="1849BEF8" w:rsidR="005F1D0B" w:rsidRPr="00CC26E3" w:rsidRDefault="00F34782" w:rsidP="00CD2ABD">
            <w:pPr>
              <w:spacing w:before="240"/>
              <w:rPr>
                <w:rFonts w:ascii="Selawik Light" w:hAnsi="Selawik Light" w:cs="LilyUPC"/>
                <w:color w:val="FFFFFF" w:themeColor="background1"/>
                <w:szCs w:val="24"/>
              </w:rPr>
            </w:pPr>
            <w:r w:rsidRPr="00CC26E3">
              <w:rPr>
                <w:rFonts w:ascii="Selawik Light" w:hAnsi="Selawik Light" w:cs="LilyUPC"/>
                <w:color w:val="FFFFFF" w:themeColor="background1"/>
                <w:szCs w:val="24"/>
              </w:rPr>
              <w:t>Crack rocks</w:t>
            </w:r>
          </w:p>
        </w:tc>
        <w:tc>
          <w:tcPr>
            <w:tcW w:w="13499" w:type="dxa"/>
            <w:gridSpan w:val="2"/>
          </w:tcPr>
          <w:p w14:paraId="2EFBE581" w14:textId="08680A0F" w:rsidR="005F1D0B" w:rsidRPr="005E59BC" w:rsidRDefault="005F1D0B" w:rsidP="00BF637F">
            <w:pPr>
              <w:jc w:val="center"/>
              <w:rPr>
                <w:rFonts w:ascii="Selawik Semibold" w:hAnsi="Selawik Semibold" w:cs="LilyUPC"/>
                <w:color w:val="FFFFFF" w:themeColor="background1"/>
                <w:sz w:val="48"/>
                <w:szCs w:val="40"/>
              </w:rPr>
            </w:pPr>
          </w:p>
        </w:tc>
      </w:tr>
      <w:tr w:rsidR="005F1D0B" w:rsidRPr="005E59BC" w14:paraId="19773905" w14:textId="10A0512B" w:rsidTr="00F226B4">
        <w:trPr>
          <w:trHeight w:val="551"/>
        </w:trPr>
        <w:tc>
          <w:tcPr>
            <w:tcW w:w="3086" w:type="dxa"/>
            <w:gridSpan w:val="2"/>
          </w:tcPr>
          <w:p w14:paraId="753AC35C" w14:textId="77777777" w:rsidR="005F1D0B" w:rsidRPr="00CC26E3" w:rsidRDefault="005F1D0B" w:rsidP="00BF637F">
            <w:pPr>
              <w:jc w:val="center"/>
              <w:rPr>
                <w:rFonts w:ascii="Selawik Semibold" w:hAnsi="Selawik Semibold" w:cs="LilyUPC"/>
                <w:b/>
                <w:bCs/>
                <w:color w:val="FFC000"/>
                <w:sz w:val="36"/>
                <w:szCs w:val="36"/>
              </w:rPr>
            </w:pPr>
          </w:p>
        </w:tc>
        <w:tc>
          <w:tcPr>
            <w:tcW w:w="3118" w:type="dxa"/>
          </w:tcPr>
          <w:p w14:paraId="6A65A87D" w14:textId="2A488767" w:rsidR="005F1D0B" w:rsidRPr="00420A6D" w:rsidRDefault="005F1D0B" w:rsidP="00BF637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Balls</w:t>
            </w:r>
          </w:p>
        </w:tc>
        <w:tc>
          <w:tcPr>
            <w:tcW w:w="5103" w:type="dxa"/>
          </w:tcPr>
          <w:p w14:paraId="58FDBE37" w14:textId="3E752446" w:rsidR="005F1D0B" w:rsidRPr="00CC26E3" w:rsidRDefault="00CD2ABD" w:rsidP="00CD2ABD">
            <w:pP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“I’ve got </w:t>
            </w:r>
            <w:proofErr w:type="spellStart"/>
            <w:r w:rsidRPr="00CC26E3">
              <w:rPr>
                <w:rFonts w:ascii="Selawik Light" w:hAnsi="Selawik Light" w:cs="LilyUPC"/>
                <w:i/>
                <w:iCs/>
                <w:color w:val="F6C112" w:themeColor="text2"/>
                <w:szCs w:val="24"/>
              </w:rPr>
              <w:t>pebs</w:t>
            </w:r>
            <w:proofErr w:type="spellEnd"/>
            <w:r w:rsidRPr="00CC26E3">
              <w:rPr>
                <w:rFonts w:ascii="Selawik Light" w:hAnsi="Selawik Light" w:cs="LilyUPC"/>
                <w:i/>
                <w:iCs/>
                <w:color w:val="F6C112" w:themeColor="text2"/>
                <w:szCs w:val="24"/>
              </w:rPr>
              <w:t xml:space="preserve"> of dubs and slate ballsed off”, “I’ve got a ball of nose (cocaine) ballsed”.</w:t>
            </w:r>
          </w:p>
        </w:tc>
        <w:tc>
          <w:tcPr>
            <w:tcW w:w="5812" w:type="dxa"/>
            <w:gridSpan w:val="2"/>
          </w:tcPr>
          <w:p w14:paraId="208D2D2D" w14:textId="22E45760" w:rsidR="005F1D0B" w:rsidRPr="00CC26E3" w:rsidRDefault="00F34782" w:rsidP="00CD2ABD">
            <w:pPr>
              <w:spacing w:before="240"/>
              <w:rPr>
                <w:rFonts w:ascii="Selawik Light" w:hAnsi="Selawik Light" w:cs="LilyUPC"/>
                <w:color w:val="FFFFFF" w:themeColor="background1"/>
                <w:szCs w:val="24"/>
              </w:rPr>
            </w:pPr>
            <w:r w:rsidRPr="00CC26E3">
              <w:rPr>
                <w:rFonts w:ascii="Selawik Light" w:hAnsi="Selawik Light" w:cs="LilyUPC"/>
                <w:color w:val="FFFFFF" w:themeColor="background1"/>
                <w:szCs w:val="24"/>
              </w:rPr>
              <w:t>To conceal it in underwear in an effort to</w:t>
            </w:r>
            <w:r w:rsidR="00CD2ABD" w:rsidRPr="00CC26E3">
              <w:rPr>
                <w:rFonts w:ascii="Selawik Light" w:hAnsi="Selawik Light" w:cs="LilyUPC"/>
                <w:color w:val="FFFFFF" w:themeColor="background1"/>
                <w:szCs w:val="24"/>
              </w:rPr>
              <w:t xml:space="preserve"> </w:t>
            </w:r>
            <w:r w:rsidRPr="00CC26E3">
              <w:rPr>
                <w:rFonts w:ascii="Selawik Light" w:hAnsi="Selawik Light" w:cs="LilyUPC"/>
                <w:color w:val="FFFFFF" w:themeColor="background1"/>
                <w:szCs w:val="24"/>
              </w:rPr>
              <w:t>hide from police</w:t>
            </w:r>
            <w:r w:rsidR="00CD2ABD" w:rsidRPr="00CC26E3">
              <w:rPr>
                <w:rFonts w:ascii="Selawik Light" w:hAnsi="Selawik Light" w:cs="LilyUPC"/>
                <w:color w:val="FFFFFF" w:themeColor="background1"/>
                <w:szCs w:val="24"/>
              </w:rPr>
              <w:t>. A ‘ball’ can also be 3.5 grams of a drug or simply a £20 bag of weed, in many areas. This is derived from 3.5g being an 8</w:t>
            </w:r>
            <w:r w:rsidR="00CD2ABD" w:rsidRPr="00CC26E3">
              <w:rPr>
                <w:rFonts w:ascii="Selawik Light" w:hAnsi="Selawik Light" w:cs="LilyUPC"/>
                <w:color w:val="FFFFFF" w:themeColor="background1"/>
                <w:szCs w:val="24"/>
                <w:vertAlign w:val="superscript"/>
              </w:rPr>
              <w:t>th</w:t>
            </w:r>
            <w:r w:rsidR="00CD2ABD" w:rsidRPr="00CC26E3">
              <w:rPr>
                <w:rFonts w:ascii="Selawik Light" w:hAnsi="Selawik Light" w:cs="LilyUPC"/>
                <w:color w:val="FFFFFF" w:themeColor="background1"/>
                <w:szCs w:val="24"/>
              </w:rPr>
              <w:t xml:space="preserve"> of an ounce and people calling 8ths ‘8 balls’, which can be shortened to simply ‘ball’</w:t>
            </w:r>
          </w:p>
          <w:p w14:paraId="78C608F2" w14:textId="395C2F3E" w:rsidR="009F11DA" w:rsidRPr="00CC26E3" w:rsidRDefault="009F11DA" w:rsidP="00CD2ABD">
            <w:pPr>
              <w:spacing w:before="240"/>
              <w:rPr>
                <w:rFonts w:ascii="Selawik Light" w:hAnsi="Selawik Light" w:cs="LilyUPC"/>
                <w:color w:val="FFFFFF" w:themeColor="background1"/>
                <w:szCs w:val="24"/>
              </w:rPr>
            </w:pPr>
          </w:p>
        </w:tc>
        <w:tc>
          <w:tcPr>
            <w:tcW w:w="13499" w:type="dxa"/>
            <w:gridSpan w:val="2"/>
          </w:tcPr>
          <w:p w14:paraId="7156A726" w14:textId="0474329B" w:rsidR="005F1D0B" w:rsidRPr="005E59BC" w:rsidRDefault="005F1D0B" w:rsidP="00BF637F">
            <w:pPr>
              <w:jc w:val="center"/>
              <w:rPr>
                <w:rFonts w:ascii="Selawik Semibold" w:hAnsi="Selawik Semibold" w:cs="LilyUPC"/>
                <w:color w:val="FFFFFF" w:themeColor="background1"/>
                <w:sz w:val="48"/>
                <w:szCs w:val="40"/>
              </w:rPr>
            </w:pPr>
          </w:p>
        </w:tc>
      </w:tr>
      <w:tr w:rsidR="00257DB8" w:rsidRPr="005E59BC" w14:paraId="7A47214C" w14:textId="2457566A" w:rsidTr="00F226B4">
        <w:trPr>
          <w:trHeight w:val="811"/>
        </w:trPr>
        <w:tc>
          <w:tcPr>
            <w:tcW w:w="3086" w:type="dxa"/>
            <w:gridSpan w:val="2"/>
          </w:tcPr>
          <w:p w14:paraId="66349F10" w14:textId="77777777" w:rsidR="00257DB8" w:rsidRPr="00CC26E3" w:rsidRDefault="00257DB8" w:rsidP="00257DB8">
            <w:pPr>
              <w:jc w:val="center"/>
              <w:rPr>
                <w:rFonts w:ascii="Selawik Semibold" w:hAnsi="Selawik Semibold" w:cs="LilyUPC"/>
                <w:b/>
                <w:bCs/>
                <w:color w:val="FFC000"/>
                <w:sz w:val="36"/>
                <w:szCs w:val="36"/>
              </w:rPr>
            </w:pPr>
          </w:p>
        </w:tc>
        <w:tc>
          <w:tcPr>
            <w:tcW w:w="3118" w:type="dxa"/>
          </w:tcPr>
          <w:p w14:paraId="0BC71443" w14:textId="3E77B6E3" w:rsidR="00257DB8" w:rsidRPr="00420A6D" w:rsidRDefault="00257DB8" w:rsidP="009F11DA">
            <w:pPr>
              <w:spacing w:before="240"/>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Dots</w:t>
            </w:r>
            <w:r w:rsidR="002914D8" w:rsidRPr="00420A6D">
              <w:rPr>
                <w:rFonts w:ascii="Selawik Semibold" w:hAnsi="Selawik Semibold" w:cs="LilyUPC"/>
                <w:color w:val="FFFFFF" w:themeColor="background1"/>
                <w:szCs w:val="24"/>
              </w:rPr>
              <w:t>/ Shots</w:t>
            </w:r>
          </w:p>
        </w:tc>
        <w:tc>
          <w:tcPr>
            <w:tcW w:w="5103" w:type="dxa"/>
          </w:tcPr>
          <w:p w14:paraId="6F6113F2" w14:textId="18575E11" w:rsidR="00257DB8" w:rsidRPr="00CC26E3" w:rsidRDefault="00257DB8" w:rsidP="009F11DA">
            <w:pPr>
              <w:spacing w:before="240"/>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“I’ve only been dotting weed this week”, “I broke the Z (ounce) down into shots/dots”, “she’s my favourite shot, she comes correct with the </w:t>
            </w:r>
            <w:proofErr w:type="spellStart"/>
            <w:r w:rsidRPr="00CC26E3">
              <w:rPr>
                <w:rFonts w:ascii="Selawik Light" w:hAnsi="Selawik Light" w:cs="LilyUPC"/>
                <w:i/>
                <w:iCs/>
                <w:color w:val="F6C112" w:themeColor="text2"/>
                <w:szCs w:val="24"/>
              </w:rPr>
              <w:t>ps</w:t>
            </w:r>
            <w:proofErr w:type="spellEnd"/>
            <w:r w:rsidRPr="00CC26E3">
              <w:rPr>
                <w:rFonts w:ascii="Selawik Light" w:hAnsi="Selawik Light" w:cs="LilyUPC"/>
                <w:i/>
                <w:iCs/>
                <w:color w:val="F6C112" w:themeColor="text2"/>
                <w:szCs w:val="24"/>
              </w:rPr>
              <w:t xml:space="preserve"> (money) every time)”</w:t>
            </w:r>
          </w:p>
        </w:tc>
        <w:tc>
          <w:tcPr>
            <w:tcW w:w="5812" w:type="dxa"/>
            <w:gridSpan w:val="2"/>
          </w:tcPr>
          <w:p w14:paraId="4A6DB857" w14:textId="6CB74022" w:rsidR="00257DB8" w:rsidRPr="00CC26E3" w:rsidRDefault="00257DB8" w:rsidP="009F11DA">
            <w:pPr>
              <w:spacing w:before="240"/>
              <w:rPr>
                <w:rFonts w:ascii="Selawik Light" w:hAnsi="Selawik Light" w:cs="LilyUPC"/>
                <w:color w:val="FFFFFF" w:themeColor="background1"/>
                <w:szCs w:val="24"/>
              </w:rPr>
            </w:pPr>
            <w:r w:rsidRPr="00CC26E3">
              <w:rPr>
                <w:rFonts w:ascii="Selawik Light" w:hAnsi="Selawik Light" w:cs="LilyUPC"/>
                <w:color w:val="FFFFFF" w:themeColor="background1"/>
                <w:szCs w:val="24"/>
              </w:rPr>
              <w:t>‘Dots’ and ‘shots’ can be used interchangeably. They both carry exactly the same meaning. To dot or shot means to sell something, often drugs –. A shot can also be simply a ‘</w:t>
            </w:r>
            <w:proofErr w:type="spellStart"/>
            <w:r w:rsidRPr="00CC26E3">
              <w:rPr>
                <w:rFonts w:ascii="Selawik Light" w:hAnsi="Selawik Light" w:cs="LilyUPC"/>
                <w:color w:val="FFFFFF" w:themeColor="background1"/>
                <w:szCs w:val="24"/>
              </w:rPr>
              <w:t>peb</w:t>
            </w:r>
            <w:proofErr w:type="spellEnd"/>
            <w:r w:rsidRPr="00CC26E3">
              <w:rPr>
                <w:rFonts w:ascii="Selawik Light" w:hAnsi="Selawik Light" w:cs="LilyUPC"/>
                <w:color w:val="FFFFFF" w:themeColor="background1"/>
                <w:szCs w:val="24"/>
              </w:rPr>
              <w:t>’ or ‘wrap’ –. A shot can also be a customer/client/drug user.</w:t>
            </w:r>
          </w:p>
        </w:tc>
        <w:tc>
          <w:tcPr>
            <w:tcW w:w="13499" w:type="dxa"/>
            <w:gridSpan w:val="2"/>
          </w:tcPr>
          <w:p w14:paraId="459AF2DB" w14:textId="6052254C" w:rsidR="00257DB8" w:rsidRPr="005E59BC" w:rsidRDefault="00257DB8" w:rsidP="00257DB8">
            <w:pPr>
              <w:jc w:val="center"/>
              <w:rPr>
                <w:rFonts w:ascii="Selawik Semibold" w:hAnsi="Selawik Semibold" w:cs="LilyUPC"/>
                <w:color w:val="FFFFFF" w:themeColor="background1"/>
                <w:sz w:val="48"/>
                <w:szCs w:val="40"/>
              </w:rPr>
            </w:pPr>
          </w:p>
        </w:tc>
      </w:tr>
      <w:tr w:rsidR="00257DB8" w:rsidRPr="005E59BC" w14:paraId="0D882B4F" w14:textId="7F55530F" w:rsidTr="00F226B4">
        <w:trPr>
          <w:trHeight w:val="551"/>
        </w:trPr>
        <w:tc>
          <w:tcPr>
            <w:tcW w:w="3086" w:type="dxa"/>
            <w:gridSpan w:val="2"/>
            <w:tcBorders>
              <w:bottom w:val="single" w:sz="4" w:space="0" w:color="F6C112" w:themeColor="accent4"/>
            </w:tcBorders>
          </w:tcPr>
          <w:p w14:paraId="4E6E9C6F" w14:textId="77777777" w:rsidR="00257DB8" w:rsidRPr="00CC26E3" w:rsidRDefault="00257DB8" w:rsidP="002914D8">
            <w:pPr>
              <w:spacing w:before="240"/>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04741F97" w14:textId="5084CE9A" w:rsidR="00257DB8" w:rsidRPr="00420A6D" w:rsidRDefault="00257DB8" w:rsidP="002914D8">
            <w:pPr>
              <w:spacing w:before="240"/>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Wraps</w:t>
            </w:r>
          </w:p>
        </w:tc>
        <w:tc>
          <w:tcPr>
            <w:tcW w:w="5103" w:type="dxa"/>
            <w:tcBorders>
              <w:bottom w:val="single" w:sz="4" w:space="0" w:color="F6C112" w:themeColor="accent4"/>
            </w:tcBorders>
          </w:tcPr>
          <w:p w14:paraId="75EC83C6" w14:textId="487FD93D" w:rsidR="00257DB8" w:rsidRPr="00CC26E3" w:rsidRDefault="002914D8" w:rsidP="002914D8">
            <w:pPr>
              <w:spacing w:before="240"/>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“I’ve got 29 wraps of white and 22 of B left”</w:t>
            </w:r>
          </w:p>
        </w:tc>
        <w:tc>
          <w:tcPr>
            <w:tcW w:w="5812" w:type="dxa"/>
            <w:gridSpan w:val="2"/>
            <w:tcBorders>
              <w:bottom w:val="single" w:sz="4" w:space="0" w:color="F6C112" w:themeColor="accent4"/>
            </w:tcBorders>
          </w:tcPr>
          <w:p w14:paraId="3FE1EC2A" w14:textId="7A292437" w:rsidR="00257DB8" w:rsidRPr="00CC26E3" w:rsidRDefault="002914D8" w:rsidP="002914D8">
            <w:pPr>
              <w:spacing w:before="240"/>
              <w:rPr>
                <w:rFonts w:ascii="Selawik Light" w:hAnsi="Selawik Light" w:cs="LilyUPC"/>
                <w:color w:val="FFFFFF" w:themeColor="background1"/>
                <w:szCs w:val="24"/>
              </w:rPr>
            </w:pPr>
            <w:r w:rsidRPr="00CC26E3">
              <w:rPr>
                <w:rFonts w:ascii="Selawik Light" w:hAnsi="Selawik Light" w:cs="LilyUPC"/>
                <w:color w:val="FFFFFF" w:themeColor="background1"/>
                <w:szCs w:val="24"/>
              </w:rPr>
              <w:t>Crack and heroin in ‘</w:t>
            </w:r>
            <w:proofErr w:type="spellStart"/>
            <w:r w:rsidRPr="00CC26E3">
              <w:rPr>
                <w:rFonts w:ascii="Selawik Light" w:hAnsi="Selawik Light" w:cs="LilyUPC"/>
                <w:color w:val="FFFFFF" w:themeColor="background1"/>
                <w:szCs w:val="24"/>
              </w:rPr>
              <w:t>pebs</w:t>
            </w:r>
            <w:proofErr w:type="spellEnd"/>
            <w:r w:rsidRPr="00CC26E3">
              <w:rPr>
                <w:rFonts w:ascii="Selawik Light" w:hAnsi="Selawik Light" w:cs="LilyUPC"/>
                <w:color w:val="FFFFFF" w:themeColor="background1"/>
                <w:szCs w:val="24"/>
              </w:rPr>
              <w:t>’, ready for sale</w:t>
            </w:r>
          </w:p>
        </w:tc>
        <w:tc>
          <w:tcPr>
            <w:tcW w:w="13499" w:type="dxa"/>
            <w:gridSpan w:val="2"/>
            <w:tcBorders>
              <w:bottom w:val="single" w:sz="4" w:space="0" w:color="F6C112" w:themeColor="accent4"/>
            </w:tcBorders>
          </w:tcPr>
          <w:p w14:paraId="07605F76" w14:textId="5ABDD6AF" w:rsidR="00257DB8" w:rsidRPr="005E59BC" w:rsidRDefault="00257DB8" w:rsidP="002914D8">
            <w:pPr>
              <w:spacing w:before="240"/>
              <w:jc w:val="center"/>
              <w:rPr>
                <w:rFonts w:ascii="Selawik Semibold" w:hAnsi="Selawik Semibold" w:cs="LilyUPC"/>
                <w:color w:val="FFFFFF" w:themeColor="background1"/>
                <w:sz w:val="48"/>
                <w:szCs w:val="40"/>
              </w:rPr>
            </w:pPr>
          </w:p>
        </w:tc>
      </w:tr>
      <w:tr w:rsidR="005F77B8" w:rsidRPr="005E59BC" w14:paraId="3D11FBA0" w14:textId="173AF2D5" w:rsidTr="00F226B4">
        <w:trPr>
          <w:trHeight w:val="551"/>
        </w:trPr>
        <w:tc>
          <w:tcPr>
            <w:tcW w:w="3086" w:type="dxa"/>
            <w:gridSpan w:val="2"/>
            <w:vMerge w:val="restart"/>
            <w:tcBorders>
              <w:top w:val="single" w:sz="4" w:space="0" w:color="F6C112" w:themeColor="accent4"/>
            </w:tcBorders>
          </w:tcPr>
          <w:p w14:paraId="36098D7C" w14:textId="77777777" w:rsidR="005F77B8" w:rsidRPr="006D258F" w:rsidRDefault="005F77B8"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Crack</w:t>
            </w:r>
          </w:p>
          <w:p w14:paraId="7F2C517D" w14:textId="5862B793" w:rsidR="005F77B8" w:rsidRPr="00CC26E3" w:rsidRDefault="005F77B8" w:rsidP="006D258F">
            <w:pPr>
              <w:jc w:val="center"/>
              <w:rPr>
                <w:color w:val="FFFFFF" w:themeColor="background1"/>
              </w:rPr>
            </w:pPr>
            <w:r w:rsidRPr="006D258F">
              <w:rPr>
                <w:rFonts w:ascii="Selawik Semibold" w:hAnsi="Selawik Semibold"/>
                <w:color w:val="F6C112" w:themeColor="text2"/>
                <w:sz w:val="36"/>
                <w:szCs w:val="36"/>
              </w:rPr>
              <w:t>Cocaine</w:t>
            </w:r>
          </w:p>
        </w:tc>
        <w:tc>
          <w:tcPr>
            <w:tcW w:w="3118" w:type="dxa"/>
            <w:tcBorders>
              <w:top w:val="single" w:sz="4" w:space="0" w:color="F6C112" w:themeColor="accent4"/>
            </w:tcBorders>
          </w:tcPr>
          <w:p w14:paraId="623F277D" w14:textId="19B50A52" w:rsidR="005F77B8" w:rsidRPr="00420A6D" w:rsidRDefault="005F77B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Dubs</w:t>
            </w:r>
          </w:p>
        </w:tc>
        <w:tc>
          <w:tcPr>
            <w:tcW w:w="5103" w:type="dxa"/>
            <w:tcBorders>
              <w:top w:val="single" w:sz="4" w:space="0" w:color="F6C112" w:themeColor="accent4"/>
            </w:tcBorders>
          </w:tcPr>
          <w:p w14:paraId="026A24CA" w14:textId="13BEFDD6" w:rsidR="005F77B8" w:rsidRPr="00CC26E3" w:rsidRDefault="005F77B8" w:rsidP="00884F6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“I’ve got bare of the dubs left, no B though”</w:t>
            </w:r>
          </w:p>
        </w:tc>
        <w:tc>
          <w:tcPr>
            <w:tcW w:w="5812" w:type="dxa"/>
            <w:gridSpan w:val="2"/>
            <w:tcBorders>
              <w:top w:val="single" w:sz="4" w:space="0" w:color="F6C112" w:themeColor="accent4"/>
            </w:tcBorders>
          </w:tcPr>
          <w:p w14:paraId="51775E5D" w14:textId="6229D6CD" w:rsidR="005F77B8" w:rsidRPr="00CC26E3" w:rsidRDefault="005F77B8" w:rsidP="00884F6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Crack cocaine</w:t>
            </w:r>
          </w:p>
        </w:tc>
        <w:tc>
          <w:tcPr>
            <w:tcW w:w="13499" w:type="dxa"/>
            <w:gridSpan w:val="2"/>
            <w:tcBorders>
              <w:top w:val="single" w:sz="4" w:space="0" w:color="F6C112" w:themeColor="accent4"/>
            </w:tcBorders>
          </w:tcPr>
          <w:p w14:paraId="4B829B5D" w14:textId="592DEA03" w:rsidR="005F77B8" w:rsidRPr="005E59BC" w:rsidRDefault="005F77B8" w:rsidP="00884F65">
            <w:pPr>
              <w:jc w:val="center"/>
              <w:rPr>
                <w:rFonts w:ascii="Selawik Semibold" w:hAnsi="Selawik Semibold" w:cs="LilyUPC"/>
                <w:color w:val="FFFFFF" w:themeColor="background1"/>
                <w:sz w:val="48"/>
                <w:szCs w:val="40"/>
              </w:rPr>
            </w:pPr>
          </w:p>
        </w:tc>
      </w:tr>
      <w:tr w:rsidR="005F77B8" w:rsidRPr="005E59BC" w14:paraId="788DB5D8" w14:textId="6C8F0B49" w:rsidTr="00F226B4">
        <w:trPr>
          <w:trHeight w:val="497"/>
        </w:trPr>
        <w:tc>
          <w:tcPr>
            <w:tcW w:w="3086" w:type="dxa"/>
            <w:gridSpan w:val="2"/>
            <w:vMerge/>
          </w:tcPr>
          <w:p w14:paraId="4B2D1DD6" w14:textId="77777777" w:rsidR="005F77B8" w:rsidRPr="00CC26E3" w:rsidRDefault="005F77B8" w:rsidP="00BA61F4">
            <w:pPr>
              <w:jc w:val="center"/>
              <w:rPr>
                <w:rFonts w:ascii="Selawik Semibold" w:hAnsi="Selawik Semibold" w:cs="LilyUPC"/>
                <w:b/>
                <w:bCs/>
                <w:color w:val="FFC000"/>
                <w:sz w:val="36"/>
                <w:szCs w:val="36"/>
              </w:rPr>
            </w:pPr>
          </w:p>
        </w:tc>
        <w:tc>
          <w:tcPr>
            <w:tcW w:w="3118" w:type="dxa"/>
          </w:tcPr>
          <w:p w14:paraId="1CDE72DC" w14:textId="26FF1093" w:rsidR="005F77B8" w:rsidRPr="00420A6D" w:rsidRDefault="005F77B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White</w:t>
            </w:r>
          </w:p>
        </w:tc>
        <w:tc>
          <w:tcPr>
            <w:tcW w:w="5103" w:type="dxa"/>
          </w:tcPr>
          <w:p w14:paraId="38679361" w14:textId="6CA78947" w:rsidR="005F77B8" w:rsidRPr="00CC26E3" w:rsidRDefault="005F77B8" w:rsidP="00BA61F4">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“That cat wanted 2 dark, 3 light” </w:t>
            </w:r>
          </w:p>
        </w:tc>
        <w:tc>
          <w:tcPr>
            <w:tcW w:w="5812" w:type="dxa"/>
            <w:gridSpan w:val="2"/>
            <w:vMerge w:val="restart"/>
          </w:tcPr>
          <w:p w14:paraId="6827F32E" w14:textId="77777777" w:rsidR="005F77B8" w:rsidRPr="00CC26E3" w:rsidRDefault="005F77B8" w:rsidP="00BA61F4">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These words are all interchangeable, all </w:t>
            </w:r>
          </w:p>
          <w:p w14:paraId="5FA90F24" w14:textId="77777777" w:rsidR="005F77B8" w:rsidRPr="00CC26E3" w:rsidRDefault="005F77B8" w:rsidP="00BA61F4">
            <w:pPr>
              <w:jc w:val="center"/>
              <w:rPr>
                <w:rFonts w:ascii="Selawik Semibold" w:hAnsi="Selawik Semibold" w:cs="LilyUPC"/>
                <w:color w:val="FFFFFF" w:themeColor="background1"/>
                <w:szCs w:val="24"/>
              </w:rPr>
            </w:pPr>
            <w:r w:rsidRPr="00CC26E3">
              <w:rPr>
                <w:rFonts w:ascii="Selawik Light" w:hAnsi="Selawik Light" w:cs="LilyUPC"/>
                <w:color w:val="FFFFFF" w:themeColor="background1"/>
                <w:szCs w:val="24"/>
              </w:rPr>
              <w:t xml:space="preserve">meaning crack, though ‘grease’ implies a </w:t>
            </w:r>
          </w:p>
          <w:p w14:paraId="28027138" w14:textId="2DF116FC" w:rsidR="005F77B8" w:rsidRPr="00CC26E3" w:rsidRDefault="005F77B8" w:rsidP="00BA61F4">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better quality crack. ‘White’ can also mean cocaine</w:t>
            </w:r>
          </w:p>
        </w:tc>
        <w:tc>
          <w:tcPr>
            <w:tcW w:w="13499" w:type="dxa"/>
            <w:gridSpan w:val="2"/>
          </w:tcPr>
          <w:p w14:paraId="46B0DAD1" w14:textId="6B6BF77D" w:rsidR="005F77B8" w:rsidRPr="005E59BC" w:rsidRDefault="005F77B8" w:rsidP="00BA61F4">
            <w:pPr>
              <w:jc w:val="center"/>
              <w:rPr>
                <w:rFonts w:ascii="Selawik Semibold" w:hAnsi="Selawik Semibold" w:cs="LilyUPC"/>
                <w:color w:val="FFFFFF" w:themeColor="background1"/>
                <w:sz w:val="48"/>
                <w:szCs w:val="40"/>
              </w:rPr>
            </w:pPr>
          </w:p>
        </w:tc>
      </w:tr>
      <w:tr w:rsidR="00496FEB" w:rsidRPr="005E59BC" w14:paraId="1B2DB1C0" w14:textId="09C761F7" w:rsidTr="00F226B4">
        <w:trPr>
          <w:trHeight w:val="119"/>
        </w:trPr>
        <w:tc>
          <w:tcPr>
            <w:tcW w:w="3086" w:type="dxa"/>
            <w:gridSpan w:val="2"/>
          </w:tcPr>
          <w:p w14:paraId="40BD04EE" w14:textId="77777777" w:rsidR="00496FEB" w:rsidRPr="00CC26E3" w:rsidRDefault="00496FEB" w:rsidP="00BA61F4">
            <w:pPr>
              <w:jc w:val="center"/>
              <w:rPr>
                <w:rFonts w:ascii="Selawik Semibold" w:hAnsi="Selawik Semibold" w:cs="LilyUPC"/>
                <w:b/>
                <w:bCs/>
                <w:color w:val="FFC000"/>
                <w:sz w:val="36"/>
                <w:szCs w:val="36"/>
              </w:rPr>
            </w:pPr>
          </w:p>
        </w:tc>
        <w:tc>
          <w:tcPr>
            <w:tcW w:w="3118" w:type="dxa"/>
          </w:tcPr>
          <w:p w14:paraId="2E72F41B" w14:textId="7398F7B5"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Light</w:t>
            </w:r>
          </w:p>
        </w:tc>
        <w:tc>
          <w:tcPr>
            <w:tcW w:w="5103" w:type="dxa"/>
          </w:tcPr>
          <w:p w14:paraId="52763074" w14:textId="77777777" w:rsidR="00496FEB" w:rsidRPr="00CC26E3" w:rsidRDefault="00496FEB" w:rsidP="00BA61F4">
            <w:pPr>
              <w:jc w:val="center"/>
              <w:rPr>
                <w:rFonts w:ascii="Selawik Semibold" w:hAnsi="Selawik Semibold" w:cs="LilyUPC"/>
                <w:i/>
                <w:iCs/>
                <w:color w:val="F6C112" w:themeColor="text2"/>
                <w:szCs w:val="24"/>
              </w:rPr>
            </w:pPr>
          </w:p>
        </w:tc>
        <w:tc>
          <w:tcPr>
            <w:tcW w:w="5812" w:type="dxa"/>
            <w:gridSpan w:val="2"/>
            <w:vMerge/>
          </w:tcPr>
          <w:p w14:paraId="1DADAEE4" w14:textId="381A6881" w:rsidR="00496FEB" w:rsidRPr="00CC26E3" w:rsidRDefault="00496FEB" w:rsidP="00BA61F4">
            <w:pPr>
              <w:jc w:val="center"/>
              <w:rPr>
                <w:rFonts w:ascii="Selawik Semibold" w:hAnsi="Selawik Semibold" w:cs="LilyUPC"/>
                <w:color w:val="FFFFFF" w:themeColor="background1"/>
                <w:szCs w:val="24"/>
              </w:rPr>
            </w:pPr>
          </w:p>
        </w:tc>
        <w:tc>
          <w:tcPr>
            <w:tcW w:w="13499" w:type="dxa"/>
            <w:gridSpan w:val="2"/>
          </w:tcPr>
          <w:p w14:paraId="4105F2A2" w14:textId="00BE4019" w:rsidR="00496FEB" w:rsidRPr="005E59BC" w:rsidRDefault="00496FEB" w:rsidP="00BA61F4">
            <w:pPr>
              <w:jc w:val="center"/>
              <w:rPr>
                <w:rFonts w:ascii="Selawik Semibold" w:hAnsi="Selawik Semibold" w:cs="LilyUPC"/>
                <w:color w:val="FFFFFF" w:themeColor="background1"/>
                <w:sz w:val="48"/>
                <w:szCs w:val="40"/>
              </w:rPr>
            </w:pPr>
          </w:p>
        </w:tc>
      </w:tr>
      <w:tr w:rsidR="00496FEB" w:rsidRPr="005E59BC" w14:paraId="217B02BD" w14:textId="1C3A09A5" w:rsidTr="00F226B4">
        <w:trPr>
          <w:trHeight w:val="312"/>
        </w:trPr>
        <w:tc>
          <w:tcPr>
            <w:tcW w:w="3086" w:type="dxa"/>
            <w:gridSpan w:val="2"/>
          </w:tcPr>
          <w:p w14:paraId="08F2EF6E" w14:textId="77777777" w:rsidR="00496FEB" w:rsidRPr="00CC26E3" w:rsidRDefault="00496FEB" w:rsidP="00BA61F4">
            <w:pPr>
              <w:jc w:val="center"/>
              <w:rPr>
                <w:rFonts w:ascii="Selawik Semibold" w:hAnsi="Selawik Semibold" w:cs="LilyUPC"/>
                <w:b/>
                <w:bCs/>
                <w:color w:val="FFC000"/>
                <w:sz w:val="36"/>
                <w:szCs w:val="36"/>
              </w:rPr>
            </w:pPr>
          </w:p>
        </w:tc>
        <w:tc>
          <w:tcPr>
            <w:tcW w:w="3118" w:type="dxa"/>
          </w:tcPr>
          <w:p w14:paraId="6AD800A3" w14:textId="3A1C30DB"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Grease</w:t>
            </w:r>
          </w:p>
        </w:tc>
        <w:tc>
          <w:tcPr>
            <w:tcW w:w="5103" w:type="dxa"/>
          </w:tcPr>
          <w:p w14:paraId="5E313995" w14:textId="77777777" w:rsidR="00496FEB" w:rsidRPr="00CC26E3" w:rsidRDefault="00496FEB" w:rsidP="00BA61F4">
            <w:pPr>
              <w:jc w:val="center"/>
              <w:rPr>
                <w:rFonts w:ascii="Selawik Semibold" w:hAnsi="Selawik Semibold" w:cs="LilyUPC"/>
                <w:i/>
                <w:iCs/>
                <w:color w:val="F6C112" w:themeColor="text2"/>
                <w:szCs w:val="24"/>
              </w:rPr>
            </w:pPr>
          </w:p>
        </w:tc>
        <w:tc>
          <w:tcPr>
            <w:tcW w:w="5812" w:type="dxa"/>
            <w:gridSpan w:val="2"/>
            <w:vMerge/>
          </w:tcPr>
          <w:p w14:paraId="48401903" w14:textId="723B903D" w:rsidR="00496FEB" w:rsidRPr="00CC26E3" w:rsidRDefault="00496FEB" w:rsidP="00BA61F4">
            <w:pPr>
              <w:jc w:val="center"/>
              <w:rPr>
                <w:rFonts w:ascii="Selawik Semibold" w:hAnsi="Selawik Semibold" w:cs="LilyUPC"/>
                <w:color w:val="FFFFFF" w:themeColor="background1"/>
                <w:szCs w:val="24"/>
              </w:rPr>
            </w:pPr>
          </w:p>
        </w:tc>
        <w:tc>
          <w:tcPr>
            <w:tcW w:w="13499" w:type="dxa"/>
            <w:gridSpan w:val="2"/>
          </w:tcPr>
          <w:p w14:paraId="7990BBC8" w14:textId="2B1B0FF6" w:rsidR="00496FEB" w:rsidRPr="005E59BC" w:rsidRDefault="00496FEB" w:rsidP="00BA61F4">
            <w:pPr>
              <w:jc w:val="center"/>
              <w:rPr>
                <w:rFonts w:ascii="Selawik Semibold" w:hAnsi="Selawik Semibold" w:cs="LilyUPC"/>
                <w:color w:val="FFFFFF" w:themeColor="background1"/>
                <w:sz w:val="48"/>
                <w:szCs w:val="40"/>
              </w:rPr>
            </w:pPr>
          </w:p>
        </w:tc>
      </w:tr>
      <w:tr w:rsidR="00496FEB" w:rsidRPr="005E59BC" w14:paraId="133BE9F5" w14:textId="4080D461" w:rsidTr="00F226B4">
        <w:trPr>
          <w:trHeight w:val="312"/>
        </w:trPr>
        <w:tc>
          <w:tcPr>
            <w:tcW w:w="3086" w:type="dxa"/>
            <w:gridSpan w:val="2"/>
          </w:tcPr>
          <w:p w14:paraId="413939B9" w14:textId="77777777" w:rsidR="00496FEB" w:rsidRPr="00CC26E3" w:rsidRDefault="00496FEB" w:rsidP="00BA61F4">
            <w:pPr>
              <w:jc w:val="center"/>
              <w:rPr>
                <w:rFonts w:ascii="Selawik Semibold" w:hAnsi="Selawik Semibold" w:cs="LilyUPC"/>
                <w:b/>
                <w:bCs/>
                <w:color w:val="FFC000"/>
                <w:sz w:val="36"/>
                <w:szCs w:val="36"/>
              </w:rPr>
            </w:pPr>
          </w:p>
        </w:tc>
        <w:tc>
          <w:tcPr>
            <w:tcW w:w="3118" w:type="dxa"/>
          </w:tcPr>
          <w:p w14:paraId="4B683E74" w14:textId="78219D7D"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Lizzy</w:t>
            </w:r>
          </w:p>
        </w:tc>
        <w:tc>
          <w:tcPr>
            <w:tcW w:w="5103" w:type="dxa"/>
          </w:tcPr>
          <w:p w14:paraId="61A5084A" w14:textId="77777777" w:rsidR="00496FEB" w:rsidRPr="00CC26E3" w:rsidRDefault="00496FEB" w:rsidP="00BA61F4">
            <w:pPr>
              <w:jc w:val="center"/>
              <w:rPr>
                <w:rFonts w:ascii="Selawik Semibold" w:hAnsi="Selawik Semibold" w:cs="LilyUPC"/>
                <w:i/>
                <w:iCs/>
                <w:color w:val="F6C112" w:themeColor="text2"/>
                <w:szCs w:val="24"/>
              </w:rPr>
            </w:pPr>
          </w:p>
        </w:tc>
        <w:tc>
          <w:tcPr>
            <w:tcW w:w="5812" w:type="dxa"/>
            <w:gridSpan w:val="2"/>
            <w:vMerge w:val="restart"/>
          </w:tcPr>
          <w:p w14:paraId="19C9E39F" w14:textId="0BEF7E5B" w:rsidR="00496FEB" w:rsidRPr="00CC26E3" w:rsidRDefault="00496FEB" w:rsidP="00BA61F4">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‘Lizzy’ and ‘</w:t>
            </w:r>
            <w:proofErr w:type="spellStart"/>
            <w:r w:rsidRPr="00CC26E3">
              <w:rPr>
                <w:rFonts w:ascii="Selawik Light" w:hAnsi="Selawik Light" w:cs="LilyUPC"/>
                <w:color w:val="FFFFFF" w:themeColor="background1"/>
                <w:szCs w:val="24"/>
              </w:rPr>
              <w:t>liz</w:t>
            </w:r>
            <w:proofErr w:type="spellEnd"/>
            <w:r w:rsidRPr="00CC26E3">
              <w:rPr>
                <w:rFonts w:ascii="Selawik Light" w:hAnsi="Selawik Light" w:cs="LilyUPC"/>
                <w:color w:val="FFFFFF" w:themeColor="background1"/>
                <w:szCs w:val="24"/>
              </w:rPr>
              <w:t>’ both come from the term ‘light’.</w:t>
            </w:r>
            <w:r w:rsidR="007108AE" w:rsidRPr="00CC26E3">
              <w:rPr>
                <w:rFonts w:ascii="Selawik Light" w:hAnsi="Selawik Light" w:cs="LilyUPC"/>
                <w:color w:val="FFFFFF" w:themeColor="background1"/>
                <w:szCs w:val="24"/>
              </w:rPr>
              <w:t xml:space="preserve"> ‘Lizzy’ can also refer to money shortening Queen Elizabeth’s name to Lizzy as her face is on banknotes.</w:t>
            </w:r>
          </w:p>
        </w:tc>
        <w:tc>
          <w:tcPr>
            <w:tcW w:w="13499" w:type="dxa"/>
            <w:gridSpan w:val="2"/>
          </w:tcPr>
          <w:p w14:paraId="2960564C" w14:textId="5E0C529B" w:rsidR="00496FEB" w:rsidRPr="00496FEB" w:rsidRDefault="00496FEB" w:rsidP="00BA61F4">
            <w:pPr>
              <w:jc w:val="center"/>
              <w:rPr>
                <w:rFonts w:ascii="Selawik Light" w:hAnsi="Selawik Light" w:cs="LilyUPC"/>
                <w:color w:val="FFFFFF" w:themeColor="background1"/>
                <w:sz w:val="32"/>
                <w:szCs w:val="32"/>
              </w:rPr>
            </w:pPr>
          </w:p>
        </w:tc>
      </w:tr>
      <w:tr w:rsidR="00496FEB" w:rsidRPr="005E59BC" w14:paraId="0EB38F08" w14:textId="6FDB58E7" w:rsidTr="00F226B4">
        <w:trPr>
          <w:trHeight w:val="312"/>
        </w:trPr>
        <w:tc>
          <w:tcPr>
            <w:tcW w:w="3086" w:type="dxa"/>
            <w:gridSpan w:val="2"/>
          </w:tcPr>
          <w:p w14:paraId="6F4BDD80" w14:textId="77777777" w:rsidR="00496FEB" w:rsidRPr="00CC26E3" w:rsidRDefault="00496FEB" w:rsidP="00BA61F4">
            <w:pPr>
              <w:jc w:val="center"/>
              <w:rPr>
                <w:rFonts w:ascii="Selawik Semibold" w:hAnsi="Selawik Semibold" w:cs="LilyUPC"/>
                <w:b/>
                <w:bCs/>
                <w:color w:val="FFC000"/>
                <w:sz w:val="36"/>
                <w:szCs w:val="36"/>
              </w:rPr>
            </w:pPr>
          </w:p>
        </w:tc>
        <w:tc>
          <w:tcPr>
            <w:tcW w:w="3118" w:type="dxa"/>
          </w:tcPr>
          <w:p w14:paraId="4C7D72E8" w14:textId="035D267E"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Liz</w:t>
            </w:r>
          </w:p>
        </w:tc>
        <w:tc>
          <w:tcPr>
            <w:tcW w:w="5103" w:type="dxa"/>
          </w:tcPr>
          <w:p w14:paraId="476BD412" w14:textId="77777777" w:rsidR="00496FEB" w:rsidRPr="00CC26E3" w:rsidRDefault="00496FEB" w:rsidP="00BA61F4">
            <w:pPr>
              <w:jc w:val="center"/>
              <w:rPr>
                <w:rFonts w:ascii="Selawik Semibold" w:hAnsi="Selawik Semibold" w:cs="LilyUPC"/>
                <w:i/>
                <w:iCs/>
                <w:color w:val="F6C112" w:themeColor="text2"/>
                <w:szCs w:val="24"/>
              </w:rPr>
            </w:pPr>
          </w:p>
        </w:tc>
        <w:tc>
          <w:tcPr>
            <w:tcW w:w="5812" w:type="dxa"/>
            <w:gridSpan w:val="2"/>
            <w:vMerge/>
          </w:tcPr>
          <w:p w14:paraId="0CC438BB" w14:textId="77777777" w:rsidR="00496FEB" w:rsidRPr="00CC26E3" w:rsidRDefault="00496FEB" w:rsidP="00BA61F4">
            <w:pPr>
              <w:jc w:val="center"/>
              <w:rPr>
                <w:rFonts w:ascii="Selawik Semibold" w:hAnsi="Selawik Semibold" w:cs="LilyUPC"/>
                <w:color w:val="FFFFFF" w:themeColor="background1"/>
                <w:szCs w:val="24"/>
              </w:rPr>
            </w:pPr>
          </w:p>
        </w:tc>
        <w:tc>
          <w:tcPr>
            <w:tcW w:w="13499" w:type="dxa"/>
            <w:gridSpan w:val="2"/>
          </w:tcPr>
          <w:p w14:paraId="4CEE9811" w14:textId="712E0008" w:rsidR="00496FEB" w:rsidRPr="005E59BC" w:rsidRDefault="00496FEB" w:rsidP="00BA61F4">
            <w:pPr>
              <w:jc w:val="center"/>
              <w:rPr>
                <w:rFonts w:ascii="Selawik Semibold" w:hAnsi="Selawik Semibold" w:cs="LilyUPC"/>
                <w:color w:val="FFFFFF" w:themeColor="background1"/>
                <w:sz w:val="48"/>
                <w:szCs w:val="40"/>
              </w:rPr>
            </w:pPr>
          </w:p>
        </w:tc>
      </w:tr>
      <w:tr w:rsidR="00496FEB" w:rsidRPr="005E59BC" w14:paraId="075BF2F1" w14:textId="784CB1A5" w:rsidTr="00CD4232">
        <w:trPr>
          <w:trHeight w:val="312"/>
        </w:trPr>
        <w:tc>
          <w:tcPr>
            <w:tcW w:w="3086" w:type="dxa"/>
            <w:gridSpan w:val="2"/>
          </w:tcPr>
          <w:p w14:paraId="085865DB" w14:textId="77777777" w:rsidR="00496FEB" w:rsidRPr="00CC26E3" w:rsidRDefault="00496FEB" w:rsidP="00496FEB">
            <w:pPr>
              <w:jc w:val="center"/>
              <w:rPr>
                <w:rFonts w:ascii="Selawik Semibold" w:hAnsi="Selawik Semibold" w:cs="LilyUPC"/>
                <w:b/>
                <w:bCs/>
                <w:color w:val="FFC000"/>
                <w:sz w:val="36"/>
                <w:szCs w:val="36"/>
              </w:rPr>
            </w:pPr>
          </w:p>
        </w:tc>
        <w:tc>
          <w:tcPr>
            <w:tcW w:w="3118" w:type="dxa"/>
          </w:tcPr>
          <w:p w14:paraId="424824BA" w14:textId="18699ACA"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Whitney</w:t>
            </w:r>
          </w:p>
        </w:tc>
        <w:tc>
          <w:tcPr>
            <w:tcW w:w="5103" w:type="dxa"/>
          </w:tcPr>
          <w:p w14:paraId="2C991233" w14:textId="77777777" w:rsidR="00496FEB" w:rsidRPr="00CC26E3" w:rsidRDefault="00496FEB" w:rsidP="00496FEB">
            <w:pPr>
              <w:jc w:val="center"/>
              <w:rPr>
                <w:rFonts w:ascii="Selawik Semibold" w:hAnsi="Selawik Semibold" w:cs="LilyUPC"/>
                <w:i/>
                <w:iCs/>
                <w:color w:val="F6C112" w:themeColor="text2"/>
                <w:szCs w:val="24"/>
              </w:rPr>
            </w:pPr>
          </w:p>
        </w:tc>
        <w:tc>
          <w:tcPr>
            <w:tcW w:w="5812" w:type="dxa"/>
            <w:gridSpan w:val="2"/>
          </w:tcPr>
          <w:p w14:paraId="0F668FD9" w14:textId="77777777" w:rsidR="00496FEB" w:rsidRPr="00CC26E3" w:rsidRDefault="00496FEB" w:rsidP="00496FEB">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Often paired with ‘Bobby’ when talking about heroin, as in Whitney and Bobby Brown. </w:t>
            </w:r>
          </w:p>
          <w:p w14:paraId="32271F67" w14:textId="7DCF290B" w:rsidR="007108AE" w:rsidRPr="00CC26E3" w:rsidRDefault="007108AE" w:rsidP="00496FEB">
            <w:pPr>
              <w:jc w:val="center"/>
              <w:rPr>
                <w:rFonts w:ascii="Selawik Light" w:hAnsi="Selawik Light" w:cs="LilyUPC"/>
                <w:color w:val="FFFFFF" w:themeColor="background1"/>
                <w:szCs w:val="24"/>
              </w:rPr>
            </w:pPr>
          </w:p>
        </w:tc>
        <w:tc>
          <w:tcPr>
            <w:tcW w:w="13499" w:type="dxa"/>
            <w:gridSpan w:val="2"/>
          </w:tcPr>
          <w:p w14:paraId="3147EF3E" w14:textId="5EC1214B" w:rsidR="00496FEB" w:rsidRPr="005E59BC" w:rsidRDefault="00496FEB" w:rsidP="00496FEB">
            <w:pPr>
              <w:jc w:val="center"/>
              <w:rPr>
                <w:rFonts w:ascii="Selawik Semibold" w:hAnsi="Selawik Semibold" w:cs="LilyUPC"/>
                <w:color w:val="FFFFFF" w:themeColor="background1"/>
                <w:sz w:val="48"/>
                <w:szCs w:val="40"/>
              </w:rPr>
            </w:pPr>
          </w:p>
        </w:tc>
      </w:tr>
      <w:tr w:rsidR="00496FEB" w:rsidRPr="005E59BC" w14:paraId="56DBA502" w14:textId="2FB1F15F" w:rsidTr="00CD4232">
        <w:trPr>
          <w:trHeight w:val="1539"/>
        </w:trPr>
        <w:tc>
          <w:tcPr>
            <w:tcW w:w="3086" w:type="dxa"/>
            <w:gridSpan w:val="2"/>
            <w:tcBorders>
              <w:bottom w:val="single" w:sz="4" w:space="0" w:color="F6C112" w:themeColor="accent4"/>
            </w:tcBorders>
          </w:tcPr>
          <w:p w14:paraId="593DFDFC" w14:textId="77777777" w:rsidR="00496FEB" w:rsidRPr="00CC26E3" w:rsidRDefault="00496FEB" w:rsidP="00496FEB">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A4598AB" w14:textId="607E8ABB" w:rsidR="00496FEB" w:rsidRPr="00420A6D" w:rsidRDefault="00496FEB"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Straight (drop)</w:t>
            </w:r>
          </w:p>
        </w:tc>
        <w:tc>
          <w:tcPr>
            <w:tcW w:w="5103" w:type="dxa"/>
            <w:tcBorders>
              <w:bottom w:val="single" w:sz="4" w:space="0" w:color="F6C112" w:themeColor="accent4"/>
            </w:tcBorders>
          </w:tcPr>
          <w:p w14:paraId="389C14ED" w14:textId="3652E407" w:rsidR="00496FEB" w:rsidRPr="00CC26E3" w:rsidRDefault="00496FEB" w:rsidP="00496FEB">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 xml:space="preserve">“You know I’m </w:t>
            </w:r>
            <w:proofErr w:type="spellStart"/>
            <w:r w:rsidRPr="00CC26E3">
              <w:rPr>
                <w:rFonts w:ascii="Selawik Light" w:hAnsi="Selawik Light" w:cs="LilyUPC"/>
                <w:i/>
                <w:iCs/>
                <w:color w:val="F6C112" w:themeColor="text2"/>
                <w:szCs w:val="24"/>
              </w:rPr>
              <w:t>gonna</w:t>
            </w:r>
            <w:proofErr w:type="spellEnd"/>
            <w:r w:rsidRPr="00CC26E3">
              <w:rPr>
                <w:rFonts w:ascii="Selawik Light" w:hAnsi="Selawik Light" w:cs="LilyUPC"/>
                <w:i/>
                <w:iCs/>
                <w:color w:val="F6C112" w:themeColor="text2"/>
                <w:szCs w:val="24"/>
              </w:rPr>
              <w:t xml:space="preserve"> have to charge you extra for the straight drop”</w:t>
            </w:r>
          </w:p>
        </w:tc>
        <w:tc>
          <w:tcPr>
            <w:tcW w:w="5812" w:type="dxa"/>
            <w:gridSpan w:val="2"/>
            <w:tcBorders>
              <w:bottom w:val="single" w:sz="4" w:space="0" w:color="F6C112" w:themeColor="accent4"/>
            </w:tcBorders>
          </w:tcPr>
          <w:p w14:paraId="064A05A4" w14:textId="50EDDF51" w:rsidR="00496FEB" w:rsidRPr="00CC26E3" w:rsidRDefault="00496FEB" w:rsidP="00496FEB">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Crack cocaine of a very high purity. Very clean as not a lot of baking soda</w:t>
            </w:r>
            <w:r w:rsidR="007108AE" w:rsidRPr="00CC26E3">
              <w:rPr>
                <w:rFonts w:ascii="Selawik Light" w:hAnsi="Selawik Light" w:cs="LilyUPC"/>
                <w:color w:val="FFFFFF" w:themeColor="background1"/>
                <w:szCs w:val="24"/>
              </w:rPr>
              <w:t xml:space="preserve"> or other cutting agent has</w:t>
            </w:r>
            <w:r w:rsidRPr="00CC26E3">
              <w:rPr>
                <w:rFonts w:ascii="Selawik Light" w:hAnsi="Selawik Light" w:cs="LilyUPC"/>
                <w:color w:val="FFFFFF" w:themeColor="background1"/>
                <w:szCs w:val="24"/>
              </w:rPr>
              <w:t xml:space="preserve"> been used in the cooking process and the method is slightly different, resulting in very high quality crack cocaine.</w:t>
            </w:r>
          </w:p>
        </w:tc>
        <w:tc>
          <w:tcPr>
            <w:tcW w:w="13499" w:type="dxa"/>
            <w:gridSpan w:val="2"/>
            <w:tcBorders>
              <w:bottom w:val="single" w:sz="4" w:space="0" w:color="F6C112" w:themeColor="accent4"/>
            </w:tcBorders>
          </w:tcPr>
          <w:p w14:paraId="588586CD" w14:textId="21EC6E23" w:rsidR="00496FEB" w:rsidRPr="005E59BC" w:rsidRDefault="00496FEB" w:rsidP="00496FEB">
            <w:pPr>
              <w:jc w:val="center"/>
              <w:rPr>
                <w:rFonts w:ascii="Selawik Semibold" w:hAnsi="Selawik Semibold" w:cs="LilyUPC"/>
                <w:color w:val="FFFFFF" w:themeColor="background1"/>
                <w:sz w:val="48"/>
                <w:szCs w:val="40"/>
              </w:rPr>
            </w:pPr>
          </w:p>
        </w:tc>
      </w:tr>
      <w:tr w:rsidR="00CD4232" w:rsidRPr="005E59BC" w14:paraId="62AB2A32" w14:textId="77777777" w:rsidTr="00CD4232">
        <w:trPr>
          <w:trHeight w:val="423"/>
        </w:trPr>
        <w:tc>
          <w:tcPr>
            <w:tcW w:w="3086" w:type="dxa"/>
            <w:gridSpan w:val="2"/>
            <w:tcBorders>
              <w:top w:val="single" w:sz="4" w:space="0" w:color="F6C112" w:themeColor="accent4"/>
            </w:tcBorders>
          </w:tcPr>
          <w:p w14:paraId="35DABA63" w14:textId="77777777" w:rsidR="00CD4232" w:rsidRPr="006D258F" w:rsidRDefault="00CD4232"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tcPr>
          <w:p w14:paraId="232D3478" w14:textId="77777777" w:rsidR="00CD4232" w:rsidRPr="00420A6D" w:rsidRDefault="00CD4232" w:rsidP="00CB573D">
            <w:pPr>
              <w:rPr>
                <w:rFonts w:ascii="Selawik Semibold" w:hAnsi="Selawik Semibold" w:cs="LilyUPC"/>
                <w:color w:val="FFFFFF" w:themeColor="background1"/>
                <w:szCs w:val="24"/>
              </w:rPr>
            </w:pPr>
          </w:p>
        </w:tc>
        <w:tc>
          <w:tcPr>
            <w:tcW w:w="5103" w:type="dxa"/>
            <w:tcBorders>
              <w:top w:val="single" w:sz="4" w:space="0" w:color="F6C112" w:themeColor="accent4"/>
            </w:tcBorders>
          </w:tcPr>
          <w:p w14:paraId="1842A488" w14:textId="77777777" w:rsidR="00CD4232" w:rsidRPr="00CC26E3" w:rsidRDefault="00CD4232" w:rsidP="00496FEB">
            <w:pPr>
              <w:jc w:val="center"/>
              <w:rPr>
                <w:rFonts w:ascii="Selawik Semibold" w:hAnsi="Selawik Semibold" w:cs="LilyUPC"/>
                <w:i/>
                <w:iCs/>
                <w:color w:val="F6C112" w:themeColor="text2"/>
                <w:szCs w:val="24"/>
              </w:rPr>
            </w:pPr>
          </w:p>
        </w:tc>
        <w:tc>
          <w:tcPr>
            <w:tcW w:w="5812" w:type="dxa"/>
            <w:gridSpan w:val="2"/>
            <w:tcBorders>
              <w:top w:val="single" w:sz="4" w:space="0" w:color="F6C112" w:themeColor="accent4"/>
            </w:tcBorders>
          </w:tcPr>
          <w:p w14:paraId="4FAEAD14" w14:textId="77777777" w:rsidR="00CD4232" w:rsidRPr="00CC26E3" w:rsidRDefault="00CD4232" w:rsidP="00496FEB">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7B32B087" w14:textId="77777777" w:rsidR="00CD4232" w:rsidRPr="005E59BC" w:rsidRDefault="00CD4232" w:rsidP="00496FEB">
            <w:pPr>
              <w:jc w:val="center"/>
              <w:rPr>
                <w:rFonts w:ascii="Selawik Semibold" w:hAnsi="Selawik Semibold" w:cs="LilyUPC"/>
                <w:color w:val="FFFFFF" w:themeColor="background1"/>
                <w:sz w:val="48"/>
                <w:szCs w:val="40"/>
              </w:rPr>
            </w:pPr>
          </w:p>
        </w:tc>
      </w:tr>
      <w:tr w:rsidR="00496FEB" w:rsidRPr="005E59BC" w14:paraId="044D3A13" w14:textId="159156A5" w:rsidTr="00CD4232">
        <w:trPr>
          <w:trHeight w:val="423"/>
        </w:trPr>
        <w:tc>
          <w:tcPr>
            <w:tcW w:w="3086" w:type="dxa"/>
            <w:gridSpan w:val="2"/>
          </w:tcPr>
          <w:p w14:paraId="063B1C30" w14:textId="750026D4" w:rsidR="00496FEB" w:rsidRPr="006D258F" w:rsidRDefault="00496FEB" w:rsidP="006D258F">
            <w:pPr>
              <w:jc w:val="center"/>
              <w:rPr>
                <w:rFonts w:ascii="Selawik Semibold" w:hAnsi="Selawik Semibold"/>
                <w:sz w:val="36"/>
                <w:szCs w:val="36"/>
              </w:rPr>
            </w:pPr>
            <w:r w:rsidRPr="006D258F">
              <w:rPr>
                <w:rFonts w:ascii="Selawik Semibold" w:hAnsi="Selawik Semibold"/>
                <w:color w:val="F6C112" w:themeColor="text2"/>
                <w:sz w:val="36"/>
                <w:szCs w:val="36"/>
              </w:rPr>
              <w:t>Cocaine</w:t>
            </w:r>
          </w:p>
        </w:tc>
        <w:tc>
          <w:tcPr>
            <w:tcW w:w="3118" w:type="dxa"/>
          </w:tcPr>
          <w:p w14:paraId="24B508C0" w14:textId="68FB73C6"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Flake</w:t>
            </w:r>
          </w:p>
        </w:tc>
        <w:tc>
          <w:tcPr>
            <w:tcW w:w="5103" w:type="dxa"/>
          </w:tcPr>
          <w:p w14:paraId="12168085" w14:textId="77777777" w:rsidR="00496FEB" w:rsidRPr="00CC26E3" w:rsidRDefault="00496FEB" w:rsidP="00496FEB">
            <w:pPr>
              <w:jc w:val="center"/>
              <w:rPr>
                <w:rFonts w:ascii="Selawik Semibold" w:hAnsi="Selawik Semibold" w:cs="LilyUPC"/>
                <w:i/>
                <w:iCs/>
                <w:color w:val="F6C112" w:themeColor="text2"/>
                <w:szCs w:val="24"/>
              </w:rPr>
            </w:pPr>
          </w:p>
        </w:tc>
        <w:tc>
          <w:tcPr>
            <w:tcW w:w="5812" w:type="dxa"/>
            <w:gridSpan w:val="2"/>
            <w:vMerge w:val="restart"/>
          </w:tcPr>
          <w:p w14:paraId="51EF9760" w14:textId="780EECB0" w:rsidR="00496FEB" w:rsidRPr="00CC26E3" w:rsidRDefault="00496FEB" w:rsidP="00496FEB">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These terms are used when talking about cocaine of high purity. It is called </w:t>
            </w:r>
            <w:proofErr w:type="spellStart"/>
            <w:r w:rsidRPr="00CC26E3">
              <w:rPr>
                <w:rFonts w:ascii="Selawik Light" w:hAnsi="Selawik Light" w:cs="LilyUPC"/>
                <w:color w:val="FFFFFF" w:themeColor="background1"/>
                <w:szCs w:val="24"/>
              </w:rPr>
              <w:t>fishscale</w:t>
            </w:r>
            <w:proofErr w:type="spellEnd"/>
            <w:r w:rsidRPr="00CC26E3">
              <w:rPr>
                <w:rFonts w:ascii="Selawik Light" w:hAnsi="Selawik Light" w:cs="LilyUPC"/>
                <w:color w:val="FFFFFF" w:themeColor="background1"/>
                <w:szCs w:val="24"/>
              </w:rPr>
              <w:t xml:space="preserve"> because it has a sparkle to it, just like the scales of a fish may have. These terms can be used interchangeably  </w:t>
            </w:r>
          </w:p>
        </w:tc>
        <w:tc>
          <w:tcPr>
            <w:tcW w:w="13499" w:type="dxa"/>
            <w:gridSpan w:val="2"/>
            <w:tcBorders>
              <w:top w:val="single" w:sz="4" w:space="0" w:color="F6C112" w:themeColor="accent4"/>
            </w:tcBorders>
          </w:tcPr>
          <w:p w14:paraId="03B5A833" w14:textId="60C71EA5" w:rsidR="00496FEB" w:rsidRPr="005E59BC" w:rsidRDefault="00496FEB" w:rsidP="00496FEB">
            <w:pPr>
              <w:jc w:val="center"/>
              <w:rPr>
                <w:rFonts w:ascii="Selawik Semibold" w:hAnsi="Selawik Semibold" w:cs="LilyUPC"/>
                <w:color w:val="FFFFFF" w:themeColor="background1"/>
                <w:sz w:val="48"/>
                <w:szCs w:val="40"/>
              </w:rPr>
            </w:pPr>
          </w:p>
        </w:tc>
      </w:tr>
      <w:tr w:rsidR="00496FEB" w:rsidRPr="005E59BC" w14:paraId="3EDB6416" w14:textId="6B025F1A" w:rsidTr="00F226B4">
        <w:trPr>
          <w:trHeight w:val="312"/>
        </w:trPr>
        <w:tc>
          <w:tcPr>
            <w:tcW w:w="3086" w:type="dxa"/>
            <w:gridSpan w:val="2"/>
          </w:tcPr>
          <w:p w14:paraId="63CBD215" w14:textId="77777777" w:rsidR="00496FEB" w:rsidRPr="00CC26E3" w:rsidRDefault="00496FEB" w:rsidP="00496FEB">
            <w:pPr>
              <w:jc w:val="center"/>
              <w:rPr>
                <w:rFonts w:ascii="Selawik Semibold" w:hAnsi="Selawik Semibold" w:cs="LilyUPC"/>
                <w:b/>
                <w:bCs/>
                <w:color w:val="FFC000"/>
                <w:sz w:val="36"/>
                <w:szCs w:val="36"/>
              </w:rPr>
            </w:pPr>
          </w:p>
        </w:tc>
        <w:tc>
          <w:tcPr>
            <w:tcW w:w="3118" w:type="dxa"/>
          </w:tcPr>
          <w:p w14:paraId="1D476113" w14:textId="2025E620"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Fish</w:t>
            </w:r>
          </w:p>
        </w:tc>
        <w:tc>
          <w:tcPr>
            <w:tcW w:w="5103" w:type="dxa"/>
          </w:tcPr>
          <w:p w14:paraId="4EEEEBDD" w14:textId="77777777" w:rsidR="00496FEB" w:rsidRPr="00CC26E3" w:rsidRDefault="00496FEB" w:rsidP="00496FEB">
            <w:pPr>
              <w:jc w:val="center"/>
              <w:rPr>
                <w:rFonts w:ascii="Selawik Semibold" w:hAnsi="Selawik Semibold" w:cs="LilyUPC"/>
                <w:i/>
                <w:iCs/>
                <w:color w:val="F6C112" w:themeColor="text2"/>
                <w:szCs w:val="24"/>
              </w:rPr>
            </w:pPr>
          </w:p>
        </w:tc>
        <w:tc>
          <w:tcPr>
            <w:tcW w:w="5812" w:type="dxa"/>
            <w:gridSpan w:val="2"/>
            <w:vMerge/>
          </w:tcPr>
          <w:p w14:paraId="62A135B7" w14:textId="77777777" w:rsidR="00496FEB" w:rsidRPr="00CC26E3" w:rsidRDefault="00496FEB" w:rsidP="00496FEB">
            <w:pPr>
              <w:jc w:val="center"/>
              <w:rPr>
                <w:rFonts w:ascii="Selawik Semibold" w:hAnsi="Selawik Semibold" w:cs="LilyUPC"/>
                <w:color w:val="FFFFFF" w:themeColor="background1"/>
                <w:szCs w:val="24"/>
              </w:rPr>
            </w:pPr>
          </w:p>
        </w:tc>
        <w:tc>
          <w:tcPr>
            <w:tcW w:w="13499" w:type="dxa"/>
            <w:gridSpan w:val="2"/>
          </w:tcPr>
          <w:p w14:paraId="55075996" w14:textId="6F8F2C3E" w:rsidR="00496FEB" w:rsidRPr="005E59BC" w:rsidRDefault="00496FEB" w:rsidP="00496FEB">
            <w:pPr>
              <w:jc w:val="center"/>
              <w:rPr>
                <w:rFonts w:ascii="Selawik Semibold" w:hAnsi="Selawik Semibold" w:cs="LilyUPC"/>
                <w:color w:val="FFFFFF" w:themeColor="background1"/>
                <w:sz w:val="48"/>
                <w:szCs w:val="40"/>
              </w:rPr>
            </w:pPr>
          </w:p>
        </w:tc>
      </w:tr>
      <w:tr w:rsidR="00496FEB" w:rsidRPr="005E59BC" w14:paraId="05FC4F0F" w14:textId="1604B420" w:rsidTr="00F226B4">
        <w:trPr>
          <w:trHeight w:val="312"/>
        </w:trPr>
        <w:tc>
          <w:tcPr>
            <w:tcW w:w="3086" w:type="dxa"/>
            <w:gridSpan w:val="2"/>
          </w:tcPr>
          <w:p w14:paraId="589AE19A" w14:textId="540D80F8" w:rsidR="00496FEB" w:rsidRPr="00CC26E3" w:rsidRDefault="00496FEB" w:rsidP="00496FEB">
            <w:pPr>
              <w:jc w:val="center"/>
              <w:rPr>
                <w:rFonts w:ascii="Selawik Semibold" w:hAnsi="Selawik Semibold" w:cs="LilyUPC"/>
                <w:b/>
                <w:bCs/>
                <w:color w:val="FFC000"/>
                <w:sz w:val="36"/>
                <w:szCs w:val="36"/>
              </w:rPr>
            </w:pPr>
          </w:p>
        </w:tc>
        <w:tc>
          <w:tcPr>
            <w:tcW w:w="3118" w:type="dxa"/>
          </w:tcPr>
          <w:p w14:paraId="48CDBE91" w14:textId="01CACD8A" w:rsidR="00496FEB" w:rsidRPr="00420A6D" w:rsidRDefault="00496FEB" w:rsidP="00CB573D">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Fishscale</w:t>
            </w:r>
            <w:proofErr w:type="spellEnd"/>
          </w:p>
        </w:tc>
        <w:tc>
          <w:tcPr>
            <w:tcW w:w="5103" w:type="dxa"/>
          </w:tcPr>
          <w:p w14:paraId="67FA3CD3" w14:textId="77777777" w:rsidR="00496FEB" w:rsidRPr="00CC26E3" w:rsidRDefault="00496FEB" w:rsidP="00496FEB">
            <w:pPr>
              <w:jc w:val="center"/>
              <w:rPr>
                <w:rFonts w:ascii="Selawik Semibold" w:hAnsi="Selawik Semibold" w:cs="LilyUPC"/>
                <w:i/>
                <w:iCs/>
                <w:color w:val="F6C112" w:themeColor="text2"/>
                <w:szCs w:val="24"/>
              </w:rPr>
            </w:pPr>
          </w:p>
        </w:tc>
        <w:tc>
          <w:tcPr>
            <w:tcW w:w="5812" w:type="dxa"/>
            <w:gridSpan w:val="2"/>
            <w:vMerge/>
          </w:tcPr>
          <w:p w14:paraId="760281BB" w14:textId="77777777" w:rsidR="00496FEB" w:rsidRPr="00CC26E3" w:rsidRDefault="00496FEB" w:rsidP="00496FEB">
            <w:pPr>
              <w:jc w:val="center"/>
              <w:rPr>
                <w:rFonts w:ascii="Selawik Semibold" w:hAnsi="Selawik Semibold" w:cs="LilyUPC"/>
                <w:color w:val="FFFFFF" w:themeColor="background1"/>
                <w:szCs w:val="24"/>
              </w:rPr>
            </w:pPr>
          </w:p>
        </w:tc>
        <w:tc>
          <w:tcPr>
            <w:tcW w:w="13499" w:type="dxa"/>
            <w:gridSpan w:val="2"/>
          </w:tcPr>
          <w:p w14:paraId="4D7EE0ED" w14:textId="5D969C99" w:rsidR="00496FEB" w:rsidRPr="005E59BC" w:rsidRDefault="00496FEB" w:rsidP="00496FEB">
            <w:pPr>
              <w:jc w:val="center"/>
              <w:rPr>
                <w:rFonts w:ascii="Selawik Semibold" w:hAnsi="Selawik Semibold" w:cs="LilyUPC"/>
                <w:color w:val="FFFFFF" w:themeColor="background1"/>
                <w:sz w:val="48"/>
                <w:szCs w:val="40"/>
              </w:rPr>
            </w:pPr>
          </w:p>
        </w:tc>
      </w:tr>
      <w:tr w:rsidR="00496FEB" w:rsidRPr="005E59BC" w14:paraId="549C2C75" w14:textId="1787D1DF" w:rsidTr="00F226B4">
        <w:trPr>
          <w:trHeight w:val="312"/>
        </w:trPr>
        <w:tc>
          <w:tcPr>
            <w:tcW w:w="3086" w:type="dxa"/>
            <w:gridSpan w:val="2"/>
          </w:tcPr>
          <w:p w14:paraId="57D73FC3" w14:textId="4E84E217" w:rsidR="00496FEB" w:rsidRPr="00CC26E3" w:rsidRDefault="00496FEB" w:rsidP="00496FEB">
            <w:pPr>
              <w:jc w:val="center"/>
              <w:rPr>
                <w:rFonts w:ascii="Selawik Semibold" w:hAnsi="Selawik Semibold" w:cs="LilyUPC"/>
                <w:b/>
                <w:bCs/>
                <w:color w:val="FFC000"/>
                <w:sz w:val="36"/>
                <w:szCs w:val="36"/>
              </w:rPr>
            </w:pPr>
          </w:p>
        </w:tc>
        <w:tc>
          <w:tcPr>
            <w:tcW w:w="3118" w:type="dxa"/>
          </w:tcPr>
          <w:p w14:paraId="77B60928" w14:textId="028DCB2B" w:rsidR="00496FEB" w:rsidRPr="00420A6D" w:rsidRDefault="00496FE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Shine</w:t>
            </w:r>
          </w:p>
        </w:tc>
        <w:tc>
          <w:tcPr>
            <w:tcW w:w="5103" w:type="dxa"/>
          </w:tcPr>
          <w:p w14:paraId="5C697436" w14:textId="3B6F3F2B" w:rsidR="00496FEB" w:rsidRPr="00CC26E3" w:rsidRDefault="00D72565" w:rsidP="00496FEB">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 xml:space="preserve">“I’ve got the </w:t>
            </w:r>
            <w:proofErr w:type="spellStart"/>
            <w:r w:rsidRPr="00CC26E3">
              <w:rPr>
                <w:rFonts w:ascii="Selawik Light" w:hAnsi="Selawik Light" w:cs="LilyUPC"/>
                <w:i/>
                <w:iCs/>
                <w:color w:val="F6C112" w:themeColor="text2"/>
                <w:szCs w:val="24"/>
              </w:rPr>
              <w:t>pengest</w:t>
            </w:r>
            <w:proofErr w:type="spellEnd"/>
            <w:r w:rsidRPr="00CC26E3">
              <w:rPr>
                <w:rFonts w:ascii="Selawik Light" w:hAnsi="Selawik Light" w:cs="LilyUPC"/>
                <w:i/>
                <w:iCs/>
                <w:color w:val="F6C112" w:themeColor="text2"/>
                <w:szCs w:val="24"/>
              </w:rPr>
              <w:t xml:space="preserve"> shine in South right now”.</w:t>
            </w:r>
          </w:p>
        </w:tc>
        <w:tc>
          <w:tcPr>
            <w:tcW w:w="5812" w:type="dxa"/>
            <w:gridSpan w:val="2"/>
            <w:vMerge/>
          </w:tcPr>
          <w:p w14:paraId="4D14E9DD" w14:textId="77777777" w:rsidR="00496FEB" w:rsidRPr="00CC26E3" w:rsidRDefault="00496FEB" w:rsidP="00496FEB">
            <w:pPr>
              <w:jc w:val="center"/>
              <w:rPr>
                <w:rFonts w:ascii="Selawik Semibold" w:hAnsi="Selawik Semibold" w:cs="LilyUPC"/>
                <w:color w:val="FFFFFF" w:themeColor="background1"/>
                <w:szCs w:val="24"/>
              </w:rPr>
            </w:pPr>
          </w:p>
        </w:tc>
        <w:tc>
          <w:tcPr>
            <w:tcW w:w="13499" w:type="dxa"/>
            <w:gridSpan w:val="2"/>
          </w:tcPr>
          <w:p w14:paraId="508B0F75" w14:textId="5937CF34" w:rsidR="00496FEB" w:rsidRPr="005E59BC" w:rsidRDefault="00496FEB" w:rsidP="00496FEB">
            <w:pPr>
              <w:jc w:val="center"/>
              <w:rPr>
                <w:rFonts w:ascii="Selawik Semibold" w:hAnsi="Selawik Semibold" w:cs="LilyUPC"/>
                <w:color w:val="FFFFFF" w:themeColor="background1"/>
                <w:sz w:val="48"/>
                <w:szCs w:val="40"/>
              </w:rPr>
            </w:pPr>
          </w:p>
        </w:tc>
      </w:tr>
      <w:tr w:rsidR="00D72565" w:rsidRPr="005E59BC" w14:paraId="3DC1A1E8" w14:textId="01DCE53B" w:rsidTr="00F226B4">
        <w:trPr>
          <w:trHeight w:val="312"/>
        </w:trPr>
        <w:tc>
          <w:tcPr>
            <w:tcW w:w="3086" w:type="dxa"/>
            <w:gridSpan w:val="2"/>
          </w:tcPr>
          <w:p w14:paraId="075073AE" w14:textId="77777777" w:rsidR="00D72565" w:rsidRPr="00CC26E3" w:rsidRDefault="00D72565" w:rsidP="00D72565">
            <w:pPr>
              <w:jc w:val="center"/>
              <w:rPr>
                <w:rFonts w:ascii="Selawik Semibold" w:hAnsi="Selawik Semibold" w:cs="LilyUPC"/>
                <w:b/>
                <w:bCs/>
                <w:color w:val="FFC000"/>
                <w:sz w:val="36"/>
                <w:szCs w:val="36"/>
              </w:rPr>
            </w:pPr>
          </w:p>
        </w:tc>
        <w:tc>
          <w:tcPr>
            <w:tcW w:w="3118" w:type="dxa"/>
          </w:tcPr>
          <w:p w14:paraId="34728F0A" w14:textId="5EC0A545" w:rsidR="00D72565" w:rsidRPr="00420A6D" w:rsidRDefault="00D72565"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Nose</w:t>
            </w:r>
          </w:p>
        </w:tc>
        <w:tc>
          <w:tcPr>
            <w:tcW w:w="5103" w:type="dxa"/>
          </w:tcPr>
          <w:p w14:paraId="7F5D6A3D" w14:textId="1BC9A8DF" w:rsidR="00D72565" w:rsidRPr="00CC26E3" w:rsidRDefault="00D72565" w:rsidP="00D7256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“I’ve got some raw nose right now. Shout me.”</w:t>
            </w:r>
          </w:p>
        </w:tc>
        <w:tc>
          <w:tcPr>
            <w:tcW w:w="5812" w:type="dxa"/>
            <w:gridSpan w:val="2"/>
          </w:tcPr>
          <w:p w14:paraId="188C173E" w14:textId="7FEAA095" w:rsidR="00D72565" w:rsidRPr="00CC26E3" w:rsidRDefault="00D72565" w:rsidP="00D7256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Colloquialisms/street names for cocaine. </w:t>
            </w:r>
          </w:p>
        </w:tc>
        <w:tc>
          <w:tcPr>
            <w:tcW w:w="13499" w:type="dxa"/>
            <w:gridSpan w:val="2"/>
          </w:tcPr>
          <w:p w14:paraId="1252C73A" w14:textId="365C934F" w:rsidR="00D72565" w:rsidRPr="00D72565" w:rsidRDefault="00D72565" w:rsidP="00D72565">
            <w:pPr>
              <w:jc w:val="center"/>
              <w:rPr>
                <w:rFonts w:ascii="Selawik Light" w:hAnsi="Selawik Light" w:cs="LilyUPC"/>
                <w:color w:val="FFFFFF" w:themeColor="background1"/>
                <w:sz w:val="32"/>
                <w:szCs w:val="32"/>
              </w:rPr>
            </w:pPr>
          </w:p>
        </w:tc>
      </w:tr>
      <w:tr w:rsidR="00D72565" w:rsidRPr="005E59BC" w14:paraId="1BD64D49" w14:textId="0CB1B7CB" w:rsidTr="00F226B4">
        <w:trPr>
          <w:trHeight w:val="312"/>
        </w:trPr>
        <w:tc>
          <w:tcPr>
            <w:tcW w:w="3086" w:type="dxa"/>
            <w:gridSpan w:val="2"/>
          </w:tcPr>
          <w:p w14:paraId="5C4F62F2" w14:textId="77777777" w:rsidR="00D72565" w:rsidRPr="00CC26E3" w:rsidRDefault="00D72565" w:rsidP="00D72565">
            <w:pPr>
              <w:jc w:val="center"/>
              <w:rPr>
                <w:rFonts w:ascii="Selawik Semibold" w:hAnsi="Selawik Semibold" w:cs="LilyUPC"/>
                <w:b/>
                <w:bCs/>
                <w:color w:val="FFC000"/>
                <w:sz w:val="36"/>
                <w:szCs w:val="36"/>
              </w:rPr>
            </w:pPr>
          </w:p>
        </w:tc>
        <w:tc>
          <w:tcPr>
            <w:tcW w:w="3118" w:type="dxa"/>
          </w:tcPr>
          <w:p w14:paraId="6C93CAA2" w14:textId="55172512" w:rsidR="00D72565" w:rsidRPr="00420A6D" w:rsidRDefault="00D72565"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Sniff</w:t>
            </w:r>
          </w:p>
        </w:tc>
        <w:tc>
          <w:tcPr>
            <w:tcW w:w="5103" w:type="dxa"/>
          </w:tcPr>
          <w:p w14:paraId="0FC88D02" w14:textId="77777777" w:rsidR="00D72565" w:rsidRPr="00CC26E3" w:rsidRDefault="00D72565" w:rsidP="00D72565">
            <w:pPr>
              <w:jc w:val="center"/>
              <w:rPr>
                <w:rFonts w:ascii="Selawik Semibold" w:hAnsi="Selawik Semibold" w:cs="LilyUPC"/>
                <w:i/>
                <w:iCs/>
                <w:color w:val="F6C112" w:themeColor="text2"/>
                <w:szCs w:val="24"/>
              </w:rPr>
            </w:pPr>
          </w:p>
        </w:tc>
        <w:tc>
          <w:tcPr>
            <w:tcW w:w="5812" w:type="dxa"/>
            <w:gridSpan w:val="2"/>
          </w:tcPr>
          <w:p w14:paraId="121042AA" w14:textId="77777777" w:rsidR="00D72565" w:rsidRPr="00CC26E3" w:rsidRDefault="00D72565" w:rsidP="00D72565">
            <w:pPr>
              <w:jc w:val="center"/>
              <w:rPr>
                <w:rFonts w:ascii="Selawik Semibold" w:hAnsi="Selawik Semibold" w:cs="LilyUPC"/>
                <w:color w:val="FFFFFF" w:themeColor="background1"/>
                <w:szCs w:val="24"/>
              </w:rPr>
            </w:pPr>
          </w:p>
        </w:tc>
        <w:tc>
          <w:tcPr>
            <w:tcW w:w="13499" w:type="dxa"/>
            <w:gridSpan w:val="2"/>
          </w:tcPr>
          <w:p w14:paraId="18E4A850" w14:textId="51645B52" w:rsidR="00D72565" w:rsidRPr="005E59BC" w:rsidRDefault="00D72565" w:rsidP="00D72565">
            <w:pPr>
              <w:jc w:val="center"/>
              <w:rPr>
                <w:rFonts w:ascii="Selawik Semibold" w:hAnsi="Selawik Semibold" w:cs="LilyUPC"/>
                <w:color w:val="FFFFFF" w:themeColor="background1"/>
                <w:sz w:val="48"/>
                <w:szCs w:val="40"/>
              </w:rPr>
            </w:pPr>
          </w:p>
        </w:tc>
      </w:tr>
      <w:tr w:rsidR="00D72565" w:rsidRPr="005E59BC" w14:paraId="64A226BB" w14:textId="1719B612" w:rsidTr="00F226B4">
        <w:trPr>
          <w:trHeight w:val="312"/>
        </w:trPr>
        <w:tc>
          <w:tcPr>
            <w:tcW w:w="3086" w:type="dxa"/>
            <w:gridSpan w:val="2"/>
          </w:tcPr>
          <w:p w14:paraId="4C6E4ACF" w14:textId="77777777" w:rsidR="00D72565" w:rsidRPr="00CC26E3" w:rsidRDefault="00D72565" w:rsidP="00D72565">
            <w:pPr>
              <w:jc w:val="center"/>
              <w:rPr>
                <w:rFonts w:ascii="Selawik Semibold" w:hAnsi="Selawik Semibold" w:cs="LilyUPC"/>
                <w:b/>
                <w:bCs/>
                <w:color w:val="FFC000"/>
                <w:sz w:val="36"/>
                <w:szCs w:val="36"/>
              </w:rPr>
            </w:pPr>
          </w:p>
        </w:tc>
        <w:tc>
          <w:tcPr>
            <w:tcW w:w="3118" w:type="dxa"/>
          </w:tcPr>
          <w:p w14:paraId="3E38D4F8" w14:textId="1573C6C6" w:rsidR="00D72565" w:rsidRPr="00420A6D" w:rsidRDefault="00D72565"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Snow</w:t>
            </w:r>
          </w:p>
        </w:tc>
        <w:tc>
          <w:tcPr>
            <w:tcW w:w="5103" w:type="dxa"/>
          </w:tcPr>
          <w:p w14:paraId="648886A4" w14:textId="77777777" w:rsidR="00D72565" w:rsidRPr="00CC26E3" w:rsidRDefault="00D72565" w:rsidP="00D72565">
            <w:pPr>
              <w:jc w:val="center"/>
              <w:rPr>
                <w:rFonts w:ascii="Selawik Semibold" w:hAnsi="Selawik Semibold" w:cs="LilyUPC"/>
                <w:i/>
                <w:iCs/>
                <w:color w:val="F6C112" w:themeColor="text2"/>
                <w:szCs w:val="24"/>
              </w:rPr>
            </w:pPr>
          </w:p>
        </w:tc>
        <w:tc>
          <w:tcPr>
            <w:tcW w:w="5812" w:type="dxa"/>
            <w:gridSpan w:val="2"/>
          </w:tcPr>
          <w:p w14:paraId="13E8AEE4" w14:textId="77777777" w:rsidR="00D72565" w:rsidRPr="00CC26E3" w:rsidRDefault="00D72565" w:rsidP="00D72565">
            <w:pPr>
              <w:jc w:val="center"/>
              <w:rPr>
                <w:rFonts w:ascii="Selawik Semibold" w:hAnsi="Selawik Semibold" w:cs="LilyUPC"/>
                <w:color w:val="FFFFFF" w:themeColor="background1"/>
                <w:szCs w:val="24"/>
              </w:rPr>
            </w:pPr>
          </w:p>
        </w:tc>
        <w:tc>
          <w:tcPr>
            <w:tcW w:w="13499" w:type="dxa"/>
            <w:gridSpan w:val="2"/>
          </w:tcPr>
          <w:p w14:paraId="506A7C12" w14:textId="14DA407D" w:rsidR="00D72565" w:rsidRPr="005E59BC" w:rsidRDefault="00D72565" w:rsidP="00D72565">
            <w:pPr>
              <w:jc w:val="center"/>
              <w:rPr>
                <w:rFonts w:ascii="Selawik Semibold" w:hAnsi="Selawik Semibold" w:cs="LilyUPC"/>
                <w:color w:val="FFFFFF" w:themeColor="background1"/>
                <w:sz w:val="48"/>
                <w:szCs w:val="40"/>
              </w:rPr>
            </w:pPr>
          </w:p>
        </w:tc>
      </w:tr>
      <w:tr w:rsidR="00D72565" w:rsidRPr="005E59BC" w14:paraId="57AA86D4" w14:textId="2026ACD6" w:rsidTr="00F226B4">
        <w:trPr>
          <w:trHeight w:val="312"/>
        </w:trPr>
        <w:tc>
          <w:tcPr>
            <w:tcW w:w="3086" w:type="dxa"/>
            <w:gridSpan w:val="2"/>
          </w:tcPr>
          <w:p w14:paraId="3D9009F5" w14:textId="77777777" w:rsidR="00D72565" w:rsidRPr="00CC26E3" w:rsidRDefault="00D72565" w:rsidP="00D72565">
            <w:pPr>
              <w:jc w:val="center"/>
              <w:rPr>
                <w:rFonts w:ascii="Selawik Semibold" w:hAnsi="Selawik Semibold" w:cs="LilyUPC"/>
                <w:b/>
                <w:bCs/>
                <w:color w:val="FFC000"/>
                <w:sz w:val="36"/>
                <w:szCs w:val="36"/>
              </w:rPr>
            </w:pPr>
          </w:p>
        </w:tc>
        <w:tc>
          <w:tcPr>
            <w:tcW w:w="3118" w:type="dxa"/>
          </w:tcPr>
          <w:p w14:paraId="59DAE0EE" w14:textId="29F158BF" w:rsidR="00D72565" w:rsidRPr="00420A6D" w:rsidRDefault="00D72565"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Tops</w:t>
            </w:r>
          </w:p>
        </w:tc>
        <w:tc>
          <w:tcPr>
            <w:tcW w:w="5103" w:type="dxa"/>
          </w:tcPr>
          <w:p w14:paraId="77642348" w14:textId="77777777" w:rsidR="00D72565" w:rsidRPr="00CC26E3" w:rsidRDefault="00D72565" w:rsidP="00D72565">
            <w:pPr>
              <w:jc w:val="center"/>
              <w:rPr>
                <w:rFonts w:ascii="Selawik Semibold" w:hAnsi="Selawik Semibold" w:cs="LilyUPC"/>
                <w:i/>
                <w:iCs/>
                <w:color w:val="F6C112" w:themeColor="text2"/>
                <w:szCs w:val="24"/>
              </w:rPr>
            </w:pPr>
          </w:p>
        </w:tc>
        <w:tc>
          <w:tcPr>
            <w:tcW w:w="5812" w:type="dxa"/>
            <w:gridSpan w:val="2"/>
          </w:tcPr>
          <w:p w14:paraId="2B00741B" w14:textId="77777777" w:rsidR="00D72565" w:rsidRPr="00CC26E3" w:rsidRDefault="00D72565" w:rsidP="00D72565">
            <w:pPr>
              <w:jc w:val="center"/>
              <w:rPr>
                <w:rFonts w:ascii="Selawik Semibold" w:hAnsi="Selawik Semibold" w:cs="LilyUPC"/>
                <w:color w:val="FFFFFF" w:themeColor="background1"/>
                <w:szCs w:val="24"/>
              </w:rPr>
            </w:pPr>
          </w:p>
        </w:tc>
        <w:tc>
          <w:tcPr>
            <w:tcW w:w="13499" w:type="dxa"/>
            <w:gridSpan w:val="2"/>
          </w:tcPr>
          <w:p w14:paraId="06C14F9C" w14:textId="608A0C23" w:rsidR="00D72565" w:rsidRPr="005E59BC" w:rsidRDefault="00D72565" w:rsidP="00D72565">
            <w:pPr>
              <w:jc w:val="center"/>
              <w:rPr>
                <w:rFonts w:ascii="Selawik Semibold" w:hAnsi="Selawik Semibold" w:cs="LilyUPC"/>
                <w:color w:val="FFFFFF" w:themeColor="background1"/>
                <w:sz w:val="48"/>
                <w:szCs w:val="40"/>
              </w:rPr>
            </w:pPr>
          </w:p>
        </w:tc>
      </w:tr>
      <w:tr w:rsidR="00D72565" w:rsidRPr="005E59BC" w14:paraId="4CEB18CF" w14:textId="4117BA2F" w:rsidTr="00F226B4">
        <w:trPr>
          <w:trHeight w:val="312"/>
        </w:trPr>
        <w:tc>
          <w:tcPr>
            <w:tcW w:w="3086" w:type="dxa"/>
            <w:gridSpan w:val="2"/>
          </w:tcPr>
          <w:p w14:paraId="3804C815" w14:textId="77777777" w:rsidR="00D72565" w:rsidRPr="00CC26E3" w:rsidRDefault="00D72565" w:rsidP="00D72565">
            <w:pPr>
              <w:jc w:val="center"/>
              <w:rPr>
                <w:rFonts w:ascii="Selawik Semibold" w:hAnsi="Selawik Semibold" w:cs="LilyUPC"/>
                <w:b/>
                <w:bCs/>
                <w:color w:val="FFC000"/>
                <w:sz w:val="36"/>
                <w:szCs w:val="36"/>
              </w:rPr>
            </w:pPr>
          </w:p>
        </w:tc>
        <w:tc>
          <w:tcPr>
            <w:tcW w:w="3118" w:type="dxa"/>
          </w:tcPr>
          <w:p w14:paraId="2A7CA020" w14:textId="18D2523E" w:rsidR="00D72565" w:rsidRPr="00420A6D" w:rsidRDefault="00D72565"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Gear</w:t>
            </w:r>
          </w:p>
        </w:tc>
        <w:tc>
          <w:tcPr>
            <w:tcW w:w="5103" w:type="dxa"/>
          </w:tcPr>
          <w:p w14:paraId="0A17C4F1" w14:textId="77777777" w:rsidR="00D72565" w:rsidRPr="00CC26E3" w:rsidRDefault="00D72565" w:rsidP="00D72565">
            <w:pPr>
              <w:jc w:val="center"/>
              <w:rPr>
                <w:rFonts w:ascii="Selawik Semibold" w:hAnsi="Selawik Semibold" w:cs="LilyUPC"/>
                <w:i/>
                <w:iCs/>
                <w:color w:val="F6C112" w:themeColor="text2"/>
                <w:szCs w:val="24"/>
              </w:rPr>
            </w:pPr>
          </w:p>
        </w:tc>
        <w:tc>
          <w:tcPr>
            <w:tcW w:w="5812" w:type="dxa"/>
            <w:gridSpan w:val="2"/>
          </w:tcPr>
          <w:p w14:paraId="15886B06" w14:textId="77777777" w:rsidR="00D72565" w:rsidRPr="00CC26E3" w:rsidRDefault="00D72565" w:rsidP="00D72565">
            <w:pPr>
              <w:jc w:val="center"/>
              <w:rPr>
                <w:rFonts w:ascii="Selawik Semibold" w:hAnsi="Selawik Semibold" w:cs="LilyUPC"/>
                <w:color w:val="FFFFFF" w:themeColor="background1"/>
                <w:szCs w:val="24"/>
              </w:rPr>
            </w:pPr>
          </w:p>
        </w:tc>
        <w:tc>
          <w:tcPr>
            <w:tcW w:w="13499" w:type="dxa"/>
            <w:gridSpan w:val="2"/>
          </w:tcPr>
          <w:p w14:paraId="464E84DA" w14:textId="4B72FE09" w:rsidR="00D72565" w:rsidRPr="005E59BC" w:rsidRDefault="00D72565" w:rsidP="00D72565">
            <w:pPr>
              <w:jc w:val="center"/>
              <w:rPr>
                <w:rFonts w:ascii="Selawik Semibold" w:hAnsi="Selawik Semibold" w:cs="LilyUPC"/>
                <w:color w:val="FFFFFF" w:themeColor="background1"/>
                <w:sz w:val="48"/>
                <w:szCs w:val="40"/>
              </w:rPr>
            </w:pPr>
          </w:p>
        </w:tc>
      </w:tr>
      <w:tr w:rsidR="00F21314" w:rsidRPr="005E59BC" w14:paraId="4CEA00B3" w14:textId="4D4B68A0" w:rsidTr="00F226B4">
        <w:trPr>
          <w:trHeight w:val="312"/>
        </w:trPr>
        <w:tc>
          <w:tcPr>
            <w:tcW w:w="3086" w:type="dxa"/>
            <w:gridSpan w:val="2"/>
          </w:tcPr>
          <w:p w14:paraId="4337C632" w14:textId="77777777" w:rsidR="00F21314" w:rsidRPr="00CC26E3" w:rsidRDefault="00F21314" w:rsidP="00F21314">
            <w:pPr>
              <w:jc w:val="center"/>
              <w:rPr>
                <w:rFonts w:ascii="Selawik Semibold" w:hAnsi="Selawik Semibold" w:cs="LilyUPC"/>
                <w:b/>
                <w:bCs/>
                <w:color w:val="FFC000"/>
                <w:sz w:val="36"/>
                <w:szCs w:val="36"/>
              </w:rPr>
            </w:pPr>
          </w:p>
        </w:tc>
        <w:tc>
          <w:tcPr>
            <w:tcW w:w="3118" w:type="dxa"/>
          </w:tcPr>
          <w:p w14:paraId="4DBB39A4" w14:textId="4222D4DC" w:rsidR="00F21314" w:rsidRPr="00420A6D" w:rsidRDefault="00F21314"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Bash</w:t>
            </w:r>
          </w:p>
        </w:tc>
        <w:tc>
          <w:tcPr>
            <w:tcW w:w="5103" w:type="dxa"/>
          </w:tcPr>
          <w:p w14:paraId="229F1B60" w14:textId="766E327D" w:rsidR="00F21314" w:rsidRPr="00CC26E3" w:rsidRDefault="00F21314" w:rsidP="00F21314">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 xml:space="preserve">“It’s bash so you might </w:t>
            </w:r>
            <w:proofErr w:type="spellStart"/>
            <w:r w:rsidRPr="00CC26E3">
              <w:rPr>
                <w:rFonts w:ascii="Selawik Light" w:hAnsi="Selawik Light" w:cs="LilyUPC"/>
                <w:i/>
                <w:iCs/>
                <w:color w:val="F6C112" w:themeColor="text2"/>
                <w:szCs w:val="24"/>
              </w:rPr>
              <w:t>wanna</w:t>
            </w:r>
            <w:proofErr w:type="spellEnd"/>
            <w:r w:rsidRPr="00CC26E3">
              <w:rPr>
                <w:rFonts w:ascii="Selawik Light" w:hAnsi="Selawik Light" w:cs="LilyUPC"/>
                <w:i/>
                <w:iCs/>
                <w:color w:val="F6C112" w:themeColor="text2"/>
                <w:szCs w:val="24"/>
              </w:rPr>
              <w:t xml:space="preserve"> wait </w:t>
            </w:r>
            <w:proofErr w:type="spellStart"/>
            <w:r w:rsidRPr="00CC26E3">
              <w:rPr>
                <w:rFonts w:ascii="Selawik Light" w:hAnsi="Selawik Light" w:cs="LilyUPC"/>
                <w:i/>
                <w:iCs/>
                <w:color w:val="F6C112" w:themeColor="text2"/>
                <w:szCs w:val="24"/>
              </w:rPr>
              <w:t>til</w:t>
            </w:r>
            <w:proofErr w:type="spellEnd"/>
            <w:r w:rsidRPr="00CC26E3">
              <w:rPr>
                <w:rFonts w:ascii="Selawik Light" w:hAnsi="Selawik Light" w:cs="LilyUPC"/>
                <w:i/>
                <w:iCs/>
                <w:color w:val="F6C112" w:themeColor="text2"/>
                <w:szCs w:val="24"/>
              </w:rPr>
              <w:t xml:space="preserve"> I’ve got the press back in. You can get this for the low though”</w:t>
            </w:r>
          </w:p>
        </w:tc>
        <w:tc>
          <w:tcPr>
            <w:tcW w:w="5812" w:type="dxa"/>
            <w:gridSpan w:val="2"/>
          </w:tcPr>
          <w:p w14:paraId="6B938C69" w14:textId="7A413062" w:rsidR="00F21314" w:rsidRPr="00CC26E3" w:rsidRDefault="00F21314" w:rsidP="00F21314">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‘Bash’ is cocaine that has been stretched, or cut, using cutting agents such as nov</w:t>
            </w:r>
            <w:r w:rsidR="007108AE" w:rsidRPr="00CC26E3">
              <w:rPr>
                <w:rFonts w:ascii="Selawik Light" w:hAnsi="Selawik Light" w:cs="LilyUPC"/>
                <w:color w:val="FFFFFF" w:themeColor="background1"/>
                <w:szCs w:val="24"/>
              </w:rPr>
              <w:t>o</w:t>
            </w:r>
            <w:r w:rsidRPr="00CC26E3">
              <w:rPr>
                <w:rFonts w:ascii="Selawik Light" w:hAnsi="Selawik Light" w:cs="LilyUPC"/>
                <w:color w:val="FFFFFF" w:themeColor="background1"/>
                <w:szCs w:val="24"/>
              </w:rPr>
              <w:t>ca</w:t>
            </w:r>
            <w:r w:rsidR="007108AE" w:rsidRPr="00CC26E3">
              <w:rPr>
                <w:rFonts w:ascii="Selawik Light" w:hAnsi="Selawik Light" w:cs="LilyUPC"/>
                <w:color w:val="FFFFFF" w:themeColor="background1"/>
                <w:szCs w:val="24"/>
              </w:rPr>
              <w:t>i</w:t>
            </w:r>
            <w:r w:rsidRPr="00CC26E3">
              <w:rPr>
                <w:rFonts w:ascii="Selawik Light" w:hAnsi="Selawik Light" w:cs="LilyUPC"/>
                <w:color w:val="FFFFFF" w:themeColor="background1"/>
                <w:szCs w:val="24"/>
              </w:rPr>
              <w:t>ne</w:t>
            </w:r>
            <w:r w:rsidR="007108AE" w:rsidRPr="00CC26E3">
              <w:rPr>
                <w:rFonts w:ascii="Selawik Light" w:hAnsi="Selawik Light" w:cs="LilyUPC"/>
                <w:color w:val="FFFFFF" w:themeColor="background1"/>
                <w:szCs w:val="24"/>
              </w:rPr>
              <w:t xml:space="preserve"> or benzocaine</w:t>
            </w:r>
            <w:r w:rsidRPr="00CC26E3">
              <w:rPr>
                <w:rFonts w:ascii="Selawik Light" w:hAnsi="Selawik Light" w:cs="LilyUPC"/>
                <w:color w:val="FFFFFF" w:themeColor="background1"/>
                <w:szCs w:val="24"/>
              </w:rPr>
              <w:t>, in order to make the product stretch further and thus yielding more profit. This negatively affects the purity of the product.</w:t>
            </w:r>
          </w:p>
        </w:tc>
        <w:tc>
          <w:tcPr>
            <w:tcW w:w="13499" w:type="dxa"/>
            <w:gridSpan w:val="2"/>
          </w:tcPr>
          <w:p w14:paraId="60F99C43" w14:textId="2D7E9129" w:rsidR="00F21314" w:rsidRPr="005E59BC" w:rsidRDefault="00F21314" w:rsidP="00F21314">
            <w:pPr>
              <w:jc w:val="center"/>
              <w:rPr>
                <w:rFonts w:ascii="Selawik Semibold" w:hAnsi="Selawik Semibold" w:cs="LilyUPC"/>
                <w:color w:val="FFFFFF" w:themeColor="background1"/>
                <w:sz w:val="48"/>
                <w:szCs w:val="40"/>
              </w:rPr>
            </w:pPr>
          </w:p>
        </w:tc>
      </w:tr>
      <w:tr w:rsidR="00F21314" w:rsidRPr="005E59BC" w14:paraId="66CEC4DB" w14:textId="62ECA3E2" w:rsidTr="00F226B4">
        <w:trPr>
          <w:trHeight w:val="312"/>
        </w:trPr>
        <w:tc>
          <w:tcPr>
            <w:tcW w:w="3086" w:type="dxa"/>
            <w:gridSpan w:val="2"/>
          </w:tcPr>
          <w:p w14:paraId="0025D2C1" w14:textId="77777777" w:rsidR="00F21314" w:rsidRPr="00CC26E3" w:rsidRDefault="00F21314" w:rsidP="00F21314">
            <w:pPr>
              <w:jc w:val="center"/>
              <w:rPr>
                <w:rFonts w:ascii="Selawik Semibold" w:hAnsi="Selawik Semibold" w:cs="LilyUPC"/>
                <w:b/>
                <w:bCs/>
                <w:color w:val="FFC000"/>
                <w:sz w:val="36"/>
                <w:szCs w:val="36"/>
              </w:rPr>
            </w:pPr>
          </w:p>
        </w:tc>
        <w:tc>
          <w:tcPr>
            <w:tcW w:w="3118" w:type="dxa"/>
          </w:tcPr>
          <w:p w14:paraId="4612D86E" w14:textId="11BF6E71" w:rsidR="00F21314" w:rsidRPr="00420A6D" w:rsidRDefault="00F21314"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Press</w:t>
            </w:r>
          </w:p>
        </w:tc>
        <w:tc>
          <w:tcPr>
            <w:tcW w:w="5103" w:type="dxa"/>
          </w:tcPr>
          <w:p w14:paraId="5C05D525" w14:textId="77777777" w:rsidR="00F21314" w:rsidRPr="00CC26E3" w:rsidRDefault="00F21314" w:rsidP="00F21314">
            <w:pPr>
              <w:jc w:val="center"/>
              <w:rPr>
                <w:rFonts w:ascii="Selawik Semibold" w:hAnsi="Selawik Semibold" w:cs="LilyUPC"/>
                <w:i/>
                <w:iCs/>
                <w:color w:val="F6C112" w:themeColor="text2"/>
                <w:szCs w:val="24"/>
              </w:rPr>
            </w:pPr>
          </w:p>
        </w:tc>
        <w:tc>
          <w:tcPr>
            <w:tcW w:w="5812" w:type="dxa"/>
            <w:gridSpan w:val="2"/>
          </w:tcPr>
          <w:p w14:paraId="10DB4930" w14:textId="77777777" w:rsidR="00F21314" w:rsidRPr="00CC26E3" w:rsidRDefault="00F21314" w:rsidP="00F21314">
            <w:pPr>
              <w:jc w:val="center"/>
              <w:rPr>
                <w:rFonts w:ascii="Selawik Semibold" w:hAnsi="Selawik Semibold" w:cs="LilyUPC"/>
                <w:color w:val="FFFFFF" w:themeColor="background1"/>
                <w:szCs w:val="24"/>
              </w:rPr>
            </w:pPr>
          </w:p>
        </w:tc>
        <w:tc>
          <w:tcPr>
            <w:tcW w:w="13499" w:type="dxa"/>
            <w:gridSpan w:val="2"/>
          </w:tcPr>
          <w:p w14:paraId="2B58045F" w14:textId="167E9308" w:rsidR="00F21314" w:rsidRPr="005E59BC" w:rsidRDefault="00F21314" w:rsidP="00F21314">
            <w:pPr>
              <w:jc w:val="center"/>
              <w:rPr>
                <w:rFonts w:ascii="Selawik Semibold" w:hAnsi="Selawik Semibold" w:cs="LilyUPC"/>
                <w:color w:val="FFFFFF" w:themeColor="background1"/>
                <w:sz w:val="48"/>
                <w:szCs w:val="40"/>
              </w:rPr>
            </w:pPr>
          </w:p>
        </w:tc>
      </w:tr>
      <w:tr w:rsidR="007E2638" w:rsidRPr="005E59BC" w14:paraId="7583608D" w14:textId="6AAC803C" w:rsidTr="00F226B4">
        <w:trPr>
          <w:trHeight w:val="312"/>
        </w:trPr>
        <w:tc>
          <w:tcPr>
            <w:tcW w:w="3086" w:type="dxa"/>
            <w:gridSpan w:val="2"/>
          </w:tcPr>
          <w:p w14:paraId="43E9C8BE"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7AC70666" w14:textId="0B7E919E"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Premium</w:t>
            </w:r>
          </w:p>
        </w:tc>
        <w:tc>
          <w:tcPr>
            <w:tcW w:w="5103" w:type="dxa"/>
          </w:tcPr>
          <w:p w14:paraId="404D6E0B" w14:textId="7C716369" w:rsidR="007E2638" w:rsidRPr="00CC26E3" w:rsidRDefault="007E2638" w:rsidP="007E2638">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 xml:space="preserve">“Yeah I’ve got premium packet in right now, proper </w:t>
            </w:r>
            <w:proofErr w:type="spellStart"/>
            <w:r w:rsidRPr="00CC26E3">
              <w:rPr>
                <w:rFonts w:ascii="Selawik Light" w:hAnsi="Selawik Light" w:cs="LilyUPC"/>
                <w:i/>
                <w:iCs/>
                <w:color w:val="F6C112" w:themeColor="text2"/>
                <w:szCs w:val="24"/>
              </w:rPr>
              <w:t>yayo</w:t>
            </w:r>
            <w:proofErr w:type="spellEnd"/>
            <w:r w:rsidRPr="00CC26E3">
              <w:rPr>
                <w:rFonts w:ascii="Selawik Light" w:hAnsi="Selawik Light" w:cs="LilyUPC"/>
                <w:i/>
                <w:iCs/>
                <w:color w:val="F6C112" w:themeColor="text2"/>
                <w:szCs w:val="24"/>
              </w:rPr>
              <w:t>, thi</w:t>
            </w:r>
            <w:r w:rsidR="007108AE" w:rsidRPr="00CC26E3">
              <w:rPr>
                <w:rFonts w:ascii="Selawik Light" w:hAnsi="Selawik Light" w:cs="LilyUPC"/>
                <w:i/>
                <w:iCs/>
                <w:color w:val="F6C112" w:themeColor="text2"/>
                <w:szCs w:val="24"/>
              </w:rPr>
              <w:t>s</w:t>
            </w:r>
            <w:r w:rsidRPr="00CC26E3">
              <w:rPr>
                <w:rFonts w:ascii="Selawik Light" w:hAnsi="Selawik Light" w:cs="LilyUPC"/>
                <w:i/>
                <w:iCs/>
                <w:color w:val="F6C112" w:themeColor="text2"/>
                <w:szCs w:val="24"/>
              </w:rPr>
              <w:t xml:space="preserve"> </w:t>
            </w:r>
            <w:proofErr w:type="spellStart"/>
            <w:r w:rsidRPr="00CC26E3">
              <w:rPr>
                <w:rFonts w:ascii="Selawik Light" w:hAnsi="Selawik Light" w:cs="LilyUPC"/>
                <w:i/>
                <w:iCs/>
                <w:color w:val="F6C112" w:themeColor="text2"/>
                <w:szCs w:val="24"/>
              </w:rPr>
              <w:t>yola</w:t>
            </w:r>
            <w:proofErr w:type="spellEnd"/>
            <w:r w:rsidRPr="00CC26E3">
              <w:rPr>
                <w:rFonts w:ascii="Selawik Light" w:hAnsi="Selawik Light" w:cs="LilyUPC"/>
                <w:i/>
                <w:iCs/>
                <w:color w:val="F6C112" w:themeColor="text2"/>
                <w:szCs w:val="24"/>
              </w:rPr>
              <w:t xml:space="preserve"> will make you feel like superman, I’m telling you”.</w:t>
            </w:r>
          </w:p>
        </w:tc>
        <w:tc>
          <w:tcPr>
            <w:tcW w:w="5812" w:type="dxa"/>
            <w:gridSpan w:val="2"/>
          </w:tcPr>
          <w:p w14:paraId="00DC7EF2" w14:textId="30189DCA" w:rsidR="007E2638" w:rsidRPr="00CC26E3" w:rsidRDefault="007E2638" w:rsidP="007E2638">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Very good quality cocaine. Costs double what low quality cocaine may cost, </w:t>
            </w:r>
            <w:proofErr w:type="spellStart"/>
            <w:r w:rsidRPr="00CC26E3">
              <w:rPr>
                <w:rFonts w:ascii="Selawik Light" w:hAnsi="Selawik Light" w:cs="LilyUPC"/>
                <w:color w:val="FFFFFF" w:themeColor="background1"/>
                <w:szCs w:val="24"/>
              </w:rPr>
              <w:t>ie</w:t>
            </w:r>
            <w:proofErr w:type="spellEnd"/>
            <w:r w:rsidRPr="00CC26E3">
              <w:rPr>
                <w:rFonts w:ascii="Selawik Light" w:hAnsi="Selawik Light" w:cs="LilyUPC"/>
                <w:color w:val="FFFFFF" w:themeColor="background1"/>
                <w:szCs w:val="24"/>
              </w:rPr>
              <w:t xml:space="preserve"> £100 per gram as opposed to £50. </w:t>
            </w:r>
          </w:p>
        </w:tc>
        <w:tc>
          <w:tcPr>
            <w:tcW w:w="13499" w:type="dxa"/>
            <w:gridSpan w:val="2"/>
          </w:tcPr>
          <w:p w14:paraId="76C061D3" w14:textId="47938184"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6EE01D87" w14:textId="4D75C84C" w:rsidTr="00F226B4">
        <w:trPr>
          <w:trHeight w:val="312"/>
        </w:trPr>
        <w:tc>
          <w:tcPr>
            <w:tcW w:w="3086" w:type="dxa"/>
            <w:gridSpan w:val="2"/>
          </w:tcPr>
          <w:p w14:paraId="2461150A"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3B70F06F" w14:textId="5CCFF97A"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Packet</w:t>
            </w:r>
          </w:p>
        </w:tc>
        <w:tc>
          <w:tcPr>
            <w:tcW w:w="5103" w:type="dxa"/>
          </w:tcPr>
          <w:p w14:paraId="76C496F5"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3991CD0B"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3A91F423" w14:textId="25FEC329"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7873956E" w14:textId="0C4FA51B" w:rsidTr="00CD4232">
        <w:trPr>
          <w:trHeight w:val="312"/>
        </w:trPr>
        <w:tc>
          <w:tcPr>
            <w:tcW w:w="3086" w:type="dxa"/>
            <w:gridSpan w:val="2"/>
          </w:tcPr>
          <w:p w14:paraId="02CF6D4F"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6AA10F18" w14:textId="6E440516"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Yay(o)</w:t>
            </w:r>
          </w:p>
        </w:tc>
        <w:tc>
          <w:tcPr>
            <w:tcW w:w="5103" w:type="dxa"/>
          </w:tcPr>
          <w:p w14:paraId="332DA083"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61366A47"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667DADBC" w14:textId="2973F979"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53D2DC91" w14:textId="7E7EF696" w:rsidTr="00CD4232">
        <w:trPr>
          <w:trHeight w:val="1043"/>
        </w:trPr>
        <w:tc>
          <w:tcPr>
            <w:tcW w:w="3086" w:type="dxa"/>
            <w:gridSpan w:val="2"/>
          </w:tcPr>
          <w:p w14:paraId="76E80807"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3E88FB1D" w14:textId="23DC2125"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Yola</w:t>
            </w:r>
          </w:p>
        </w:tc>
        <w:tc>
          <w:tcPr>
            <w:tcW w:w="5103" w:type="dxa"/>
          </w:tcPr>
          <w:p w14:paraId="7EEFE28B"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051FBC90"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Borders>
              <w:bottom w:val="single" w:sz="4" w:space="0" w:color="F6C112" w:themeColor="accent4"/>
            </w:tcBorders>
          </w:tcPr>
          <w:p w14:paraId="67C6CAE8" w14:textId="7F97FF07" w:rsidR="007E2638" w:rsidRPr="005E59BC" w:rsidRDefault="007E2638" w:rsidP="007E2638">
            <w:pPr>
              <w:jc w:val="center"/>
              <w:rPr>
                <w:rFonts w:ascii="Selawik Semibold" w:hAnsi="Selawik Semibold" w:cs="LilyUPC"/>
                <w:color w:val="FFFFFF" w:themeColor="background1"/>
                <w:sz w:val="48"/>
                <w:szCs w:val="40"/>
              </w:rPr>
            </w:pPr>
          </w:p>
        </w:tc>
      </w:tr>
      <w:tr w:rsidR="00CD4232" w:rsidRPr="005E59BC" w14:paraId="22A4036B" w14:textId="77777777" w:rsidTr="00CD4232">
        <w:trPr>
          <w:trHeight w:val="853"/>
        </w:trPr>
        <w:tc>
          <w:tcPr>
            <w:tcW w:w="3086" w:type="dxa"/>
            <w:gridSpan w:val="2"/>
          </w:tcPr>
          <w:p w14:paraId="2ABBB577" w14:textId="77777777" w:rsidR="00CD4232" w:rsidRPr="006D258F" w:rsidRDefault="00CD4232" w:rsidP="006D258F">
            <w:pPr>
              <w:jc w:val="center"/>
              <w:rPr>
                <w:rFonts w:ascii="Selawik Semibold" w:hAnsi="Selawik Semibold"/>
                <w:color w:val="F6C112" w:themeColor="text2"/>
                <w:sz w:val="36"/>
                <w:szCs w:val="36"/>
              </w:rPr>
            </w:pPr>
          </w:p>
        </w:tc>
        <w:tc>
          <w:tcPr>
            <w:tcW w:w="3118" w:type="dxa"/>
          </w:tcPr>
          <w:p w14:paraId="7E2D72EA" w14:textId="77777777" w:rsidR="00CD4232" w:rsidRPr="00420A6D" w:rsidRDefault="00CD4232" w:rsidP="00CB573D">
            <w:pPr>
              <w:rPr>
                <w:rFonts w:ascii="Selawik Semibold" w:hAnsi="Selawik Semibold" w:cs="LilyUPC"/>
                <w:color w:val="FFFFFF" w:themeColor="background1"/>
                <w:szCs w:val="24"/>
              </w:rPr>
            </w:pPr>
          </w:p>
        </w:tc>
        <w:tc>
          <w:tcPr>
            <w:tcW w:w="5103" w:type="dxa"/>
          </w:tcPr>
          <w:p w14:paraId="309E6F4C" w14:textId="77777777" w:rsidR="00CD4232" w:rsidRPr="00CC26E3" w:rsidRDefault="00CD4232" w:rsidP="007E2638">
            <w:pPr>
              <w:jc w:val="center"/>
              <w:rPr>
                <w:rFonts w:ascii="Selawik Light" w:hAnsi="Selawik Light" w:cs="LilyUPC"/>
                <w:i/>
                <w:iCs/>
                <w:color w:val="F6C112" w:themeColor="text2"/>
                <w:szCs w:val="24"/>
              </w:rPr>
            </w:pPr>
          </w:p>
        </w:tc>
        <w:tc>
          <w:tcPr>
            <w:tcW w:w="5812" w:type="dxa"/>
            <w:gridSpan w:val="2"/>
          </w:tcPr>
          <w:p w14:paraId="49208CDA" w14:textId="77777777" w:rsidR="00CD4232" w:rsidRPr="00CC26E3" w:rsidRDefault="00CD4232" w:rsidP="007E2638">
            <w:pPr>
              <w:jc w:val="center"/>
              <w:rPr>
                <w:rFonts w:ascii="Selawik Semibold" w:hAnsi="Selawik Semibold" w:cs="LilyUPC"/>
                <w:color w:val="FFFFFF" w:themeColor="background1"/>
                <w:szCs w:val="24"/>
              </w:rPr>
            </w:pPr>
          </w:p>
        </w:tc>
        <w:tc>
          <w:tcPr>
            <w:tcW w:w="13499" w:type="dxa"/>
            <w:gridSpan w:val="2"/>
            <w:tcBorders>
              <w:top w:val="single" w:sz="4" w:space="0" w:color="F6C112" w:themeColor="accent4"/>
            </w:tcBorders>
          </w:tcPr>
          <w:p w14:paraId="00C863A9" w14:textId="77777777" w:rsidR="00CD4232" w:rsidRPr="005E59BC" w:rsidRDefault="00CD4232" w:rsidP="007E2638">
            <w:pPr>
              <w:jc w:val="center"/>
              <w:rPr>
                <w:rFonts w:ascii="Selawik Semibold" w:hAnsi="Selawik Semibold" w:cs="LilyUPC"/>
                <w:color w:val="FFFFFF" w:themeColor="background1"/>
                <w:sz w:val="48"/>
                <w:szCs w:val="40"/>
              </w:rPr>
            </w:pPr>
          </w:p>
        </w:tc>
      </w:tr>
      <w:tr w:rsidR="007E2638" w:rsidRPr="005E59BC" w14:paraId="07142640" w14:textId="50630E35" w:rsidTr="00CD4232">
        <w:trPr>
          <w:trHeight w:val="853"/>
        </w:trPr>
        <w:tc>
          <w:tcPr>
            <w:tcW w:w="3086" w:type="dxa"/>
            <w:gridSpan w:val="2"/>
          </w:tcPr>
          <w:p w14:paraId="2E1646FB" w14:textId="0E9F081E" w:rsidR="007E2638" w:rsidRPr="006D258F" w:rsidRDefault="007E2638" w:rsidP="006D258F">
            <w:pPr>
              <w:jc w:val="center"/>
              <w:rPr>
                <w:rFonts w:ascii="Selawik Semibold" w:hAnsi="Selawik Semibold"/>
                <w:sz w:val="36"/>
                <w:szCs w:val="36"/>
              </w:rPr>
            </w:pPr>
            <w:r w:rsidRPr="006D258F">
              <w:rPr>
                <w:rFonts w:ascii="Selawik Semibold" w:hAnsi="Selawik Semibold"/>
                <w:color w:val="F6C112" w:themeColor="text2"/>
                <w:sz w:val="36"/>
                <w:szCs w:val="36"/>
              </w:rPr>
              <w:lastRenderedPageBreak/>
              <w:t>Heroin</w:t>
            </w:r>
          </w:p>
        </w:tc>
        <w:tc>
          <w:tcPr>
            <w:tcW w:w="3118" w:type="dxa"/>
          </w:tcPr>
          <w:p w14:paraId="27ADC807" w14:textId="39288E21" w:rsidR="007E2638" w:rsidRPr="00420A6D" w:rsidRDefault="007E2638" w:rsidP="00CB573D">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Booj</w:t>
            </w:r>
            <w:proofErr w:type="spellEnd"/>
          </w:p>
        </w:tc>
        <w:tc>
          <w:tcPr>
            <w:tcW w:w="5103" w:type="dxa"/>
          </w:tcPr>
          <w:p w14:paraId="287AB8E6" w14:textId="07BFE59C" w:rsidR="007E2638" w:rsidRPr="00CC26E3" w:rsidRDefault="007E2638" w:rsidP="007E2638">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“I just licked a 4 and a half of </w:t>
            </w:r>
            <w:proofErr w:type="spellStart"/>
            <w:r w:rsidRPr="00CC26E3">
              <w:rPr>
                <w:rFonts w:ascii="Selawik Light" w:hAnsi="Selawik Light" w:cs="LilyUPC"/>
                <w:i/>
                <w:iCs/>
                <w:color w:val="F6C112" w:themeColor="text2"/>
                <w:szCs w:val="24"/>
              </w:rPr>
              <w:t>booj</w:t>
            </w:r>
            <w:proofErr w:type="spellEnd"/>
            <w:r w:rsidRPr="00CC26E3">
              <w:rPr>
                <w:rFonts w:ascii="Selawik Light" w:hAnsi="Selawik Light" w:cs="LilyUPC"/>
                <w:i/>
                <w:iCs/>
                <w:color w:val="F6C112" w:themeColor="text2"/>
                <w:szCs w:val="24"/>
              </w:rPr>
              <w:t>”</w:t>
            </w:r>
          </w:p>
        </w:tc>
        <w:tc>
          <w:tcPr>
            <w:tcW w:w="5812" w:type="dxa"/>
            <w:gridSpan w:val="2"/>
            <w:vMerge w:val="restart"/>
          </w:tcPr>
          <w:p w14:paraId="24BAC6B3" w14:textId="77777777" w:rsidR="00CD4232" w:rsidRPr="00CC26E3" w:rsidRDefault="00CD4232" w:rsidP="00CD4232">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All of these words can be used interchangeably and all mean heroin. </w:t>
            </w:r>
          </w:p>
          <w:p w14:paraId="2C657F72" w14:textId="77777777" w:rsidR="00CD4232" w:rsidRPr="00CC26E3" w:rsidRDefault="00CD4232" w:rsidP="00CD4232">
            <w:pPr>
              <w:jc w:val="center"/>
              <w:rPr>
                <w:rFonts w:ascii="Selawik Light" w:hAnsi="Selawik Light" w:cs="LilyUPC"/>
                <w:color w:val="FFFFFF" w:themeColor="background1"/>
                <w:szCs w:val="24"/>
              </w:rPr>
            </w:pPr>
          </w:p>
          <w:p w14:paraId="583BD7EE" w14:textId="77777777" w:rsidR="007E2638" w:rsidRPr="00CC26E3" w:rsidRDefault="007E2638" w:rsidP="007E2638">
            <w:pPr>
              <w:jc w:val="center"/>
              <w:rPr>
                <w:rFonts w:ascii="Selawik Semibold" w:hAnsi="Selawik Semibold" w:cs="LilyUPC"/>
                <w:color w:val="FFFFFF" w:themeColor="background1"/>
                <w:szCs w:val="24"/>
              </w:rPr>
            </w:pPr>
          </w:p>
          <w:p w14:paraId="0BDC2C19" w14:textId="77777777" w:rsidR="007E2638" w:rsidRPr="00CC26E3" w:rsidRDefault="007E2638" w:rsidP="007E2638">
            <w:pPr>
              <w:jc w:val="center"/>
              <w:rPr>
                <w:rFonts w:ascii="Selawik Semibold" w:hAnsi="Selawik Semibold" w:cs="LilyUPC"/>
                <w:color w:val="FFFFFF" w:themeColor="background1"/>
                <w:szCs w:val="24"/>
              </w:rPr>
            </w:pPr>
          </w:p>
          <w:p w14:paraId="02425F5E" w14:textId="77777777" w:rsidR="00690B67" w:rsidRPr="00CC26E3" w:rsidRDefault="00690B67" w:rsidP="007E2638">
            <w:pPr>
              <w:jc w:val="center"/>
              <w:rPr>
                <w:rFonts w:ascii="Selawik Light" w:hAnsi="Selawik Light" w:cs="LilyUPC"/>
                <w:color w:val="FFFFFF" w:themeColor="background1"/>
                <w:szCs w:val="24"/>
              </w:rPr>
            </w:pPr>
          </w:p>
          <w:p w14:paraId="440507E2" w14:textId="70A3BBB9" w:rsidR="00690B67" w:rsidRPr="00CC26E3" w:rsidRDefault="00690B67" w:rsidP="007E2638">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0324DEA0" w14:textId="2D918E18"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7D3FC896" w14:textId="387D4BA9" w:rsidTr="00F226B4">
        <w:trPr>
          <w:trHeight w:val="312"/>
        </w:trPr>
        <w:tc>
          <w:tcPr>
            <w:tcW w:w="3086" w:type="dxa"/>
            <w:gridSpan w:val="2"/>
          </w:tcPr>
          <w:p w14:paraId="12019CD8"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62EAB4CD" w14:textId="675A4840"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Brown</w:t>
            </w:r>
          </w:p>
        </w:tc>
        <w:tc>
          <w:tcPr>
            <w:tcW w:w="5103" w:type="dxa"/>
          </w:tcPr>
          <w:p w14:paraId="325EE339"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vMerge/>
          </w:tcPr>
          <w:p w14:paraId="42511F23"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39CC5A54" w14:textId="100C48CA"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7A119727" w14:textId="6FB22161" w:rsidTr="00F226B4">
        <w:trPr>
          <w:trHeight w:val="312"/>
        </w:trPr>
        <w:tc>
          <w:tcPr>
            <w:tcW w:w="3086" w:type="dxa"/>
            <w:gridSpan w:val="2"/>
          </w:tcPr>
          <w:p w14:paraId="0F7651BB"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492A21C3" w14:textId="2FE964F5"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Dark</w:t>
            </w:r>
          </w:p>
        </w:tc>
        <w:tc>
          <w:tcPr>
            <w:tcW w:w="5103" w:type="dxa"/>
          </w:tcPr>
          <w:p w14:paraId="66919518"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vMerge/>
          </w:tcPr>
          <w:p w14:paraId="349A4220"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1FB7706A" w14:textId="3D244C92"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4F51640E" w14:textId="5B6054D1" w:rsidTr="00F226B4">
        <w:trPr>
          <w:trHeight w:val="312"/>
        </w:trPr>
        <w:tc>
          <w:tcPr>
            <w:tcW w:w="3086" w:type="dxa"/>
            <w:gridSpan w:val="2"/>
          </w:tcPr>
          <w:p w14:paraId="7BF5C04D"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1DDF575D" w14:textId="27D2E9F1"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w:t>
            </w:r>
          </w:p>
        </w:tc>
        <w:tc>
          <w:tcPr>
            <w:tcW w:w="5103" w:type="dxa"/>
          </w:tcPr>
          <w:p w14:paraId="2CE7AFD6" w14:textId="79918750" w:rsidR="007E2638" w:rsidRPr="00CC26E3" w:rsidRDefault="007E2638" w:rsidP="005B5E64">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“6 for 50 on the B”</w:t>
            </w:r>
          </w:p>
        </w:tc>
        <w:tc>
          <w:tcPr>
            <w:tcW w:w="5812" w:type="dxa"/>
            <w:gridSpan w:val="2"/>
            <w:vMerge/>
          </w:tcPr>
          <w:p w14:paraId="79D54CD1"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19A2CC9D" w14:textId="1CE78B3C"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07818183" w14:textId="15907216" w:rsidTr="00F226B4">
        <w:trPr>
          <w:trHeight w:val="312"/>
        </w:trPr>
        <w:tc>
          <w:tcPr>
            <w:tcW w:w="3086" w:type="dxa"/>
            <w:gridSpan w:val="2"/>
          </w:tcPr>
          <w:p w14:paraId="28A56B44"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6D10D72F" w14:textId="39A236B0"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Bobby</w:t>
            </w:r>
          </w:p>
        </w:tc>
        <w:tc>
          <w:tcPr>
            <w:tcW w:w="5103" w:type="dxa"/>
          </w:tcPr>
          <w:p w14:paraId="60D932DF"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vMerge/>
          </w:tcPr>
          <w:p w14:paraId="63E0BA40"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617581AB" w14:textId="06F0EDD5"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6B8C1813" w14:textId="73FC687E" w:rsidTr="00F226B4">
        <w:trPr>
          <w:trHeight w:val="312"/>
        </w:trPr>
        <w:tc>
          <w:tcPr>
            <w:tcW w:w="3086" w:type="dxa"/>
            <w:gridSpan w:val="2"/>
          </w:tcPr>
          <w:p w14:paraId="7B3AD787"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1B6B5A72" w14:textId="2AEDB18E"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Bottoms</w:t>
            </w:r>
          </w:p>
        </w:tc>
        <w:tc>
          <w:tcPr>
            <w:tcW w:w="5103" w:type="dxa"/>
          </w:tcPr>
          <w:p w14:paraId="4F32D116"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vMerge/>
          </w:tcPr>
          <w:p w14:paraId="6533D353"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35418EC7" w14:textId="3F561A18"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614D8D32" w14:textId="2F0F3C70" w:rsidTr="00F226B4">
        <w:trPr>
          <w:trHeight w:val="312"/>
        </w:trPr>
        <w:tc>
          <w:tcPr>
            <w:tcW w:w="3086" w:type="dxa"/>
            <w:gridSpan w:val="2"/>
          </w:tcPr>
          <w:p w14:paraId="78848975"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0F9A57C0" w14:textId="29C87458" w:rsidR="007E2638" w:rsidRPr="00420A6D" w:rsidRDefault="007E2638"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Dirty</w:t>
            </w:r>
          </w:p>
        </w:tc>
        <w:tc>
          <w:tcPr>
            <w:tcW w:w="5103" w:type="dxa"/>
          </w:tcPr>
          <w:p w14:paraId="3D437E35"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59BE714C"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768E6DD9" w14:textId="103EF15F"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579BA4D4" w14:textId="511923E1" w:rsidTr="00A90F7C">
        <w:trPr>
          <w:trHeight w:val="477"/>
        </w:trPr>
        <w:tc>
          <w:tcPr>
            <w:tcW w:w="3086" w:type="dxa"/>
            <w:gridSpan w:val="2"/>
          </w:tcPr>
          <w:p w14:paraId="5889BAFA"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6C5511D5" w14:textId="77777777"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Coffee</w:t>
            </w:r>
          </w:p>
          <w:p w14:paraId="2D132777" w14:textId="77777777" w:rsidR="00C8380B" w:rsidRPr="00420A6D" w:rsidRDefault="00C8380B" w:rsidP="00CB573D">
            <w:pPr>
              <w:rPr>
                <w:rFonts w:ascii="Selawik Semibold" w:hAnsi="Selawik Semibold" w:cs="LilyUPC"/>
                <w:color w:val="FFFFFF" w:themeColor="background1"/>
                <w:szCs w:val="24"/>
              </w:rPr>
            </w:pPr>
          </w:p>
          <w:p w14:paraId="230F6135" w14:textId="64379B0E" w:rsidR="00C8380B" w:rsidRPr="00420A6D" w:rsidRDefault="00C8380B"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Caffeine</w:t>
            </w:r>
          </w:p>
          <w:p w14:paraId="36D6FBC3" w14:textId="52DDD3B3" w:rsidR="00C8380B" w:rsidRPr="00420A6D" w:rsidRDefault="00C8380B" w:rsidP="00CB573D">
            <w:pPr>
              <w:rPr>
                <w:rFonts w:ascii="Selawik Semibold" w:hAnsi="Selawik Semibold" w:cs="LilyUPC"/>
                <w:color w:val="FFFFFF" w:themeColor="background1"/>
                <w:szCs w:val="24"/>
              </w:rPr>
            </w:pPr>
          </w:p>
        </w:tc>
        <w:tc>
          <w:tcPr>
            <w:tcW w:w="5103" w:type="dxa"/>
          </w:tcPr>
          <w:p w14:paraId="411ED9F0"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6D85F193" w14:textId="77777777" w:rsidR="007E2638" w:rsidRPr="00CC26E3" w:rsidRDefault="007E2638" w:rsidP="007E2638">
            <w:pPr>
              <w:jc w:val="center"/>
              <w:rPr>
                <w:rFonts w:ascii="Selawik Semibold" w:hAnsi="Selawik Semibold" w:cs="LilyUPC"/>
                <w:color w:val="FFFFFF" w:themeColor="background1"/>
                <w:szCs w:val="24"/>
              </w:rPr>
            </w:pPr>
          </w:p>
        </w:tc>
        <w:tc>
          <w:tcPr>
            <w:tcW w:w="13499" w:type="dxa"/>
            <w:gridSpan w:val="2"/>
          </w:tcPr>
          <w:p w14:paraId="4C8246EE" w14:textId="7A0D5BC1" w:rsidR="007E2638" w:rsidRPr="005E59BC" w:rsidRDefault="007E2638" w:rsidP="007E2638">
            <w:pPr>
              <w:jc w:val="center"/>
              <w:rPr>
                <w:rFonts w:ascii="Selawik Semibold" w:hAnsi="Selawik Semibold" w:cs="LilyUPC"/>
                <w:color w:val="FFFFFF" w:themeColor="background1"/>
                <w:sz w:val="48"/>
                <w:szCs w:val="40"/>
              </w:rPr>
            </w:pPr>
          </w:p>
        </w:tc>
      </w:tr>
      <w:tr w:rsidR="007E2638" w:rsidRPr="005E59BC" w14:paraId="1A1CE06A" w14:textId="3CE7EA48" w:rsidTr="00A90F7C">
        <w:trPr>
          <w:trHeight w:val="1094"/>
        </w:trPr>
        <w:tc>
          <w:tcPr>
            <w:tcW w:w="3086" w:type="dxa"/>
            <w:gridSpan w:val="2"/>
          </w:tcPr>
          <w:p w14:paraId="3DFED2F7" w14:textId="77777777" w:rsidR="007E2638" w:rsidRPr="00CC26E3" w:rsidRDefault="007E2638" w:rsidP="007E2638">
            <w:pPr>
              <w:jc w:val="center"/>
              <w:rPr>
                <w:rFonts w:ascii="Selawik Semibold" w:hAnsi="Selawik Semibold" w:cs="LilyUPC"/>
                <w:b/>
                <w:bCs/>
                <w:color w:val="FFC000"/>
                <w:sz w:val="36"/>
                <w:szCs w:val="36"/>
              </w:rPr>
            </w:pPr>
          </w:p>
        </w:tc>
        <w:tc>
          <w:tcPr>
            <w:tcW w:w="3118" w:type="dxa"/>
          </w:tcPr>
          <w:p w14:paraId="0A0C4DFD" w14:textId="151896EA" w:rsidR="00C8380B" w:rsidRPr="00420A6D" w:rsidRDefault="007E2638" w:rsidP="00CB573D">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Buju</w:t>
            </w:r>
            <w:proofErr w:type="spellEnd"/>
          </w:p>
          <w:p w14:paraId="7FB4F74C" w14:textId="77777777" w:rsidR="00690B67" w:rsidRPr="00420A6D" w:rsidRDefault="00690B67" w:rsidP="00CB573D">
            <w:pPr>
              <w:rPr>
                <w:rFonts w:ascii="Selawik Semibold" w:hAnsi="Selawik Semibold" w:cs="LilyUPC"/>
                <w:color w:val="FFFFFF" w:themeColor="background1"/>
                <w:szCs w:val="24"/>
              </w:rPr>
            </w:pPr>
          </w:p>
          <w:p w14:paraId="3499B4B4" w14:textId="77777777" w:rsidR="00690B67" w:rsidRPr="00420A6D" w:rsidRDefault="00690B67"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Snowball</w:t>
            </w:r>
          </w:p>
          <w:p w14:paraId="74AB2184" w14:textId="77777777" w:rsidR="00A90F7C" w:rsidRPr="00420A6D" w:rsidRDefault="00A90F7C" w:rsidP="00CB573D">
            <w:pPr>
              <w:rPr>
                <w:rFonts w:ascii="Selawik Semibold" w:hAnsi="Selawik Semibold" w:cs="LilyUPC"/>
                <w:color w:val="FFFFFF" w:themeColor="background1"/>
                <w:szCs w:val="24"/>
              </w:rPr>
            </w:pPr>
          </w:p>
          <w:p w14:paraId="6379ABE2" w14:textId="77777777" w:rsidR="00A90F7C" w:rsidRPr="00420A6D" w:rsidRDefault="00A90F7C" w:rsidP="00CB573D">
            <w:pPr>
              <w:rPr>
                <w:rFonts w:ascii="Selawik Semibold" w:hAnsi="Selawik Semibold" w:cs="LilyUPC"/>
                <w:color w:val="FFFFFF" w:themeColor="background1"/>
                <w:szCs w:val="24"/>
              </w:rPr>
            </w:pPr>
          </w:p>
          <w:p w14:paraId="6CFA0EA5" w14:textId="77777777" w:rsidR="00A90F7C" w:rsidRPr="00420A6D" w:rsidRDefault="00A90F7C" w:rsidP="00CB573D">
            <w:pPr>
              <w:rPr>
                <w:rFonts w:ascii="Selawik Semibold" w:hAnsi="Selawik Semibold" w:cs="LilyUPC"/>
                <w:color w:val="FFFFFF" w:themeColor="background1"/>
                <w:szCs w:val="24"/>
              </w:rPr>
            </w:pPr>
          </w:p>
          <w:p w14:paraId="2B48443A" w14:textId="77777777" w:rsidR="00A90F7C" w:rsidRPr="00420A6D" w:rsidRDefault="00A90F7C" w:rsidP="00CB573D">
            <w:pPr>
              <w:rPr>
                <w:rFonts w:ascii="Selawik Semibold" w:hAnsi="Selawik Semibold" w:cs="LilyUPC"/>
                <w:color w:val="FFFFFF" w:themeColor="background1"/>
                <w:szCs w:val="24"/>
              </w:rPr>
            </w:pPr>
          </w:p>
          <w:p w14:paraId="73F02E89" w14:textId="0E6E3F23" w:rsidR="00A90F7C" w:rsidRPr="00420A6D" w:rsidRDefault="00A90F7C" w:rsidP="00CB573D">
            <w:pPr>
              <w:rPr>
                <w:rFonts w:ascii="Selawik Semibold" w:hAnsi="Selawik Semibold" w:cs="LilyUPC"/>
                <w:color w:val="FFFFFF" w:themeColor="background1"/>
                <w:szCs w:val="24"/>
              </w:rPr>
            </w:pPr>
          </w:p>
        </w:tc>
        <w:tc>
          <w:tcPr>
            <w:tcW w:w="5103" w:type="dxa"/>
          </w:tcPr>
          <w:p w14:paraId="603631AF" w14:textId="77777777" w:rsidR="007E2638" w:rsidRPr="00CC26E3" w:rsidRDefault="007E2638" w:rsidP="007E2638">
            <w:pPr>
              <w:jc w:val="center"/>
              <w:rPr>
                <w:rFonts w:ascii="Selawik Semibold" w:hAnsi="Selawik Semibold" w:cs="LilyUPC"/>
                <w:i/>
                <w:iCs/>
                <w:color w:val="F6C112" w:themeColor="text2"/>
                <w:szCs w:val="24"/>
              </w:rPr>
            </w:pPr>
          </w:p>
        </w:tc>
        <w:tc>
          <w:tcPr>
            <w:tcW w:w="5812" w:type="dxa"/>
            <w:gridSpan w:val="2"/>
          </w:tcPr>
          <w:p w14:paraId="65084247" w14:textId="77777777" w:rsidR="00690B67" w:rsidRPr="00CC26E3" w:rsidRDefault="00690B67" w:rsidP="00690B67">
            <w:pPr>
              <w:rPr>
                <w:rFonts w:ascii="Selawik Light" w:hAnsi="Selawik Light" w:cs="LilyUPC"/>
                <w:color w:val="FFFFFF" w:themeColor="background1"/>
                <w:szCs w:val="24"/>
              </w:rPr>
            </w:pPr>
          </w:p>
          <w:p w14:paraId="33F39CD7" w14:textId="77777777" w:rsidR="00C8380B" w:rsidRPr="00CC26E3" w:rsidRDefault="00C8380B" w:rsidP="00690B67">
            <w:pPr>
              <w:rPr>
                <w:rFonts w:ascii="Selawik Light" w:hAnsi="Selawik Light" w:cs="LilyUPC"/>
                <w:color w:val="FFFFFF" w:themeColor="background1"/>
                <w:szCs w:val="24"/>
              </w:rPr>
            </w:pPr>
          </w:p>
          <w:p w14:paraId="2A4B8F9A" w14:textId="6B6244BB" w:rsidR="00690B67" w:rsidRPr="00CC26E3" w:rsidRDefault="00690B67" w:rsidP="00690B67">
            <w:pPr>
              <w:rPr>
                <w:rFonts w:ascii="Selawik Light" w:hAnsi="Selawik Light" w:cs="LilyUPC"/>
                <w:color w:val="FFFFFF" w:themeColor="background1"/>
                <w:szCs w:val="24"/>
              </w:rPr>
            </w:pPr>
            <w:r w:rsidRPr="00CC26E3">
              <w:rPr>
                <w:rFonts w:ascii="Selawik Light" w:hAnsi="Selawik Light" w:cs="LilyUPC"/>
                <w:color w:val="FFFFFF" w:themeColor="background1"/>
                <w:szCs w:val="24"/>
              </w:rPr>
              <w:t>Snowballing is the practice of injecting Heroin and Crack cocaine together</w:t>
            </w:r>
          </w:p>
          <w:p w14:paraId="5541C6A1" w14:textId="3E85B3B2" w:rsidR="00690B67" w:rsidRPr="00CC26E3" w:rsidRDefault="00690B67" w:rsidP="00690B67">
            <w:pP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2813B37C" w14:textId="469174FC" w:rsidR="007E2638" w:rsidRPr="005E59BC" w:rsidRDefault="007E2638" w:rsidP="007E2638">
            <w:pPr>
              <w:jc w:val="center"/>
              <w:rPr>
                <w:rFonts w:ascii="Selawik Semibold" w:hAnsi="Selawik Semibold" w:cs="LilyUPC"/>
                <w:color w:val="FFFFFF" w:themeColor="background1"/>
                <w:sz w:val="48"/>
                <w:szCs w:val="40"/>
              </w:rPr>
            </w:pPr>
          </w:p>
        </w:tc>
      </w:tr>
      <w:tr w:rsidR="00A90F7C" w:rsidRPr="005E59BC" w14:paraId="053DED25" w14:textId="77777777" w:rsidTr="00A90F7C">
        <w:trPr>
          <w:trHeight w:val="312"/>
        </w:trPr>
        <w:tc>
          <w:tcPr>
            <w:tcW w:w="3086" w:type="dxa"/>
            <w:gridSpan w:val="2"/>
          </w:tcPr>
          <w:p w14:paraId="66100E04" w14:textId="77777777" w:rsidR="00A90F7C" w:rsidRPr="006D258F" w:rsidRDefault="00A90F7C" w:rsidP="006D258F">
            <w:pPr>
              <w:jc w:val="center"/>
              <w:rPr>
                <w:rFonts w:ascii="Selawik Semibold" w:hAnsi="Selawik Semibold"/>
                <w:color w:val="F6C112" w:themeColor="text2"/>
                <w:sz w:val="36"/>
                <w:szCs w:val="36"/>
              </w:rPr>
            </w:pPr>
          </w:p>
        </w:tc>
        <w:tc>
          <w:tcPr>
            <w:tcW w:w="3118" w:type="dxa"/>
          </w:tcPr>
          <w:p w14:paraId="10F6AC10" w14:textId="77777777" w:rsidR="00A90F7C" w:rsidRPr="00420A6D" w:rsidRDefault="00A90F7C" w:rsidP="00CB573D">
            <w:pPr>
              <w:rPr>
                <w:rFonts w:ascii="Selawik Semibold" w:hAnsi="Selawik Semibold" w:cs="LilyUPC"/>
                <w:color w:val="FFFFFF" w:themeColor="background1"/>
                <w:szCs w:val="24"/>
              </w:rPr>
            </w:pPr>
          </w:p>
        </w:tc>
        <w:tc>
          <w:tcPr>
            <w:tcW w:w="5103" w:type="dxa"/>
          </w:tcPr>
          <w:p w14:paraId="623397E9" w14:textId="77777777" w:rsidR="00A90F7C" w:rsidRPr="00CC26E3" w:rsidRDefault="00A90F7C" w:rsidP="007E2638">
            <w:pPr>
              <w:jc w:val="center"/>
              <w:rPr>
                <w:rFonts w:ascii="Selawik Light" w:hAnsi="Selawik Light" w:cs="LilyUPC"/>
                <w:i/>
                <w:iCs/>
                <w:color w:val="F6C112" w:themeColor="text2"/>
                <w:szCs w:val="24"/>
              </w:rPr>
            </w:pPr>
          </w:p>
        </w:tc>
        <w:tc>
          <w:tcPr>
            <w:tcW w:w="5812" w:type="dxa"/>
            <w:gridSpan w:val="2"/>
          </w:tcPr>
          <w:p w14:paraId="7057A507" w14:textId="77777777" w:rsidR="00A90F7C" w:rsidRPr="00CC26E3" w:rsidRDefault="00A90F7C" w:rsidP="007E2638">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6D62E025" w14:textId="77777777" w:rsidR="00A90F7C" w:rsidRPr="005E59BC" w:rsidRDefault="00A90F7C" w:rsidP="007E2638">
            <w:pPr>
              <w:jc w:val="center"/>
              <w:rPr>
                <w:rFonts w:ascii="Selawik Semibold" w:hAnsi="Selawik Semibold" w:cs="LilyUPC"/>
                <w:color w:val="FFFFFF" w:themeColor="background1"/>
                <w:sz w:val="48"/>
                <w:szCs w:val="40"/>
              </w:rPr>
            </w:pPr>
          </w:p>
        </w:tc>
      </w:tr>
      <w:tr w:rsidR="00A90F7C" w:rsidRPr="005E59BC" w14:paraId="643C0711" w14:textId="77777777" w:rsidTr="00A90F7C">
        <w:trPr>
          <w:trHeight w:val="312"/>
        </w:trPr>
        <w:tc>
          <w:tcPr>
            <w:tcW w:w="3086" w:type="dxa"/>
            <w:gridSpan w:val="2"/>
          </w:tcPr>
          <w:p w14:paraId="4D13615B" w14:textId="77777777" w:rsidR="00A90F7C" w:rsidRPr="006D258F" w:rsidRDefault="00A90F7C" w:rsidP="006D258F">
            <w:pPr>
              <w:jc w:val="center"/>
              <w:rPr>
                <w:rFonts w:ascii="Selawik Semibold" w:hAnsi="Selawik Semibold"/>
                <w:color w:val="F6C112" w:themeColor="text2"/>
                <w:sz w:val="36"/>
                <w:szCs w:val="36"/>
              </w:rPr>
            </w:pPr>
          </w:p>
        </w:tc>
        <w:tc>
          <w:tcPr>
            <w:tcW w:w="3118" w:type="dxa"/>
          </w:tcPr>
          <w:p w14:paraId="7B8AAFB4" w14:textId="77777777" w:rsidR="00A90F7C" w:rsidRPr="00420A6D" w:rsidRDefault="00A90F7C" w:rsidP="00CB573D">
            <w:pPr>
              <w:rPr>
                <w:rFonts w:ascii="Selawik Semibold" w:hAnsi="Selawik Semibold" w:cs="LilyUPC"/>
                <w:color w:val="FFFFFF" w:themeColor="background1"/>
                <w:szCs w:val="24"/>
              </w:rPr>
            </w:pPr>
          </w:p>
        </w:tc>
        <w:tc>
          <w:tcPr>
            <w:tcW w:w="5103" w:type="dxa"/>
          </w:tcPr>
          <w:p w14:paraId="12838FD1" w14:textId="77777777" w:rsidR="00A90F7C" w:rsidRPr="00CC26E3" w:rsidRDefault="00A90F7C" w:rsidP="007E2638">
            <w:pPr>
              <w:jc w:val="center"/>
              <w:rPr>
                <w:rFonts w:ascii="Selawik Light" w:hAnsi="Selawik Light" w:cs="LilyUPC"/>
                <w:i/>
                <w:iCs/>
                <w:color w:val="F6C112" w:themeColor="text2"/>
                <w:szCs w:val="24"/>
              </w:rPr>
            </w:pPr>
          </w:p>
        </w:tc>
        <w:tc>
          <w:tcPr>
            <w:tcW w:w="5812" w:type="dxa"/>
            <w:gridSpan w:val="2"/>
          </w:tcPr>
          <w:p w14:paraId="5C310F7A" w14:textId="77777777" w:rsidR="00A90F7C" w:rsidRPr="00CC26E3" w:rsidRDefault="00A90F7C" w:rsidP="007E2638">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612BB141" w14:textId="77777777" w:rsidR="00A90F7C" w:rsidRPr="005E59BC" w:rsidRDefault="00A90F7C" w:rsidP="007E2638">
            <w:pPr>
              <w:jc w:val="center"/>
              <w:rPr>
                <w:rFonts w:ascii="Selawik Semibold" w:hAnsi="Selawik Semibold" w:cs="LilyUPC"/>
                <w:color w:val="FFFFFF" w:themeColor="background1"/>
                <w:sz w:val="48"/>
                <w:szCs w:val="40"/>
              </w:rPr>
            </w:pPr>
          </w:p>
        </w:tc>
      </w:tr>
      <w:tr w:rsidR="007E2638" w:rsidRPr="005E59BC" w14:paraId="5FBF9EFB" w14:textId="16D96208" w:rsidTr="00A90F7C">
        <w:trPr>
          <w:trHeight w:val="312"/>
        </w:trPr>
        <w:tc>
          <w:tcPr>
            <w:tcW w:w="3086" w:type="dxa"/>
            <w:gridSpan w:val="2"/>
          </w:tcPr>
          <w:p w14:paraId="090F2E4A" w14:textId="00F903EF" w:rsidR="007E2638" w:rsidRPr="006D258F" w:rsidRDefault="007E2638" w:rsidP="006D258F">
            <w:pPr>
              <w:jc w:val="center"/>
              <w:rPr>
                <w:rFonts w:ascii="Selawik Semibold" w:hAnsi="Selawik Semibold"/>
                <w:sz w:val="36"/>
                <w:szCs w:val="36"/>
              </w:rPr>
            </w:pPr>
            <w:r w:rsidRPr="006D258F">
              <w:rPr>
                <w:rFonts w:ascii="Selawik Semibold" w:hAnsi="Selawik Semibold"/>
                <w:color w:val="F6C112" w:themeColor="text2"/>
                <w:sz w:val="36"/>
                <w:szCs w:val="36"/>
              </w:rPr>
              <w:lastRenderedPageBreak/>
              <w:t>Cannabis</w:t>
            </w:r>
          </w:p>
        </w:tc>
        <w:tc>
          <w:tcPr>
            <w:tcW w:w="3118" w:type="dxa"/>
          </w:tcPr>
          <w:p w14:paraId="266F751F" w14:textId="5029608E" w:rsidR="007E2638" w:rsidRPr="00420A6D" w:rsidRDefault="007E2638" w:rsidP="00CB573D">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Cali</w:t>
            </w:r>
          </w:p>
        </w:tc>
        <w:tc>
          <w:tcPr>
            <w:tcW w:w="5103" w:type="dxa"/>
          </w:tcPr>
          <w:p w14:paraId="48863582" w14:textId="58D41A9F" w:rsidR="007E2638" w:rsidRPr="00CC26E3" w:rsidRDefault="0099649A" w:rsidP="007E2638">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“Yeah man’s (I’ve) got </w:t>
            </w:r>
            <w:proofErr w:type="spellStart"/>
            <w:r w:rsidRPr="00CC26E3">
              <w:rPr>
                <w:rFonts w:ascii="Selawik Light" w:hAnsi="Selawik Light" w:cs="LilyUPC"/>
                <w:i/>
                <w:iCs/>
                <w:color w:val="F6C112" w:themeColor="text2"/>
                <w:szCs w:val="24"/>
              </w:rPr>
              <w:t>cali</w:t>
            </w:r>
            <w:proofErr w:type="spellEnd"/>
            <w:r w:rsidRPr="00CC26E3">
              <w:rPr>
                <w:rFonts w:ascii="Selawik Light" w:hAnsi="Selawik Light" w:cs="LilyUPC"/>
                <w:i/>
                <w:iCs/>
                <w:color w:val="F6C112" w:themeColor="text2"/>
                <w:szCs w:val="24"/>
              </w:rPr>
              <w:t xml:space="preserve"> all day bro, 3.5s, big bits (larger quantities), what were you after?”</w:t>
            </w:r>
          </w:p>
        </w:tc>
        <w:tc>
          <w:tcPr>
            <w:tcW w:w="5812" w:type="dxa"/>
            <w:gridSpan w:val="2"/>
          </w:tcPr>
          <w:p w14:paraId="31596EF4" w14:textId="38C42BE1" w:rsidR="007E2638" w:rsidRPr="00CC26E3" w:rsidRDefault="0099649A" w:rsidP="007E2638">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Cannabis that has supposedly been shipped in from California, though people often grow “exotic”, highly potent strains of cannabis in the UK and claim it’s from California because they can charge around 3 times the price for it. </w:t>
            </w:r>
          </w:p>
        </w:tc>
        <w:tc>
          <w:tcPr>
            <w:tcW w:w="13499" w:type="dxa"/>
            <w:gridSpan w:val="2"/>
            <w:tcBorders>
              <w:top w:val="single" w:sz="4" w:space="0" w:color="F6C112" w:themeColor="accent4"/>
            </w:tcBorders>
          </w:tcPr>
          <w:p w14:paraId="2C929969" w14:textId="576DFB95" w:rsidR="007E2638" w:rsidRPr="005E59BC" w:rsidRDefault="007E2638" w:rsidP="007E2638">
            <w:pPr>
              <w:jc w:val="center"/>
              <w:rPr>
                <w:rFonts w:ascii="Selawik Semibold" w:hAnsi="Selawik Semibold" w:cs="LilyUPC"/>
                <w:color w:val="FFFFFF" w:themeColor="background1"/>
                <w:sz w:val="48"/>
                <w:szCs w:val="40"/>
              </w:rPr>
            </w:pPr>
          </w:p>
        </w:tc>
      </w:tr>
      <w:tr w:rsidR="0099649A" w:rsidRPr="005E59BC" w14:paraId="2C05789C" w14:textId="0F141615" w:rsidTr="00F226B4">
        <w:trPr>
          <w:trHeight w:val="312"/>
        </w:trPr>
        <w:tc>
          <w:tcPr>
            <w:tcW w:w="3086" w:type="dxa"/>
            <w:gridSpan w:val="2"/>
          </w:tcPr>
          <w:p w14:paraId="5542EC75" w14:textId="77777777" w:rsidR="0099649A" w:rsidRPr="00CC26E3" w:rsidRDefault="0099649A" w:rsidP="0099649A">
            <w:pPr>
              <w:jc w:val="center"/>
              <w:rPr>
                <w:rFonts w:ascii="Selawik Semibold" w:hAnsi="Selawik Semibold" w:cs="LilyUPC"/>
                <w:b/>
                <w:bCs/>
                <w:color w:val="FFC000"/>
                <w:sz w:val="36"/>
                <w:szCs w:val="36"/>
              </w:rPr>
            </w:pPr>
          </w:p>
        </w:tc>
        <w:tc>
          <w:tcPr>
            <w:tcW w:w="3118" w:type="dxa"/>
          </w:tcPr>
          <w:p w14:paraId="03762637" w14:textId="556F4E50" w:rsidR="0099649A" w:rsidRPr="00420A6D" w:rsidRDefault="0099649A"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Loud</w:t>
            </w:r>
          </w:p>
        </w:tc>
        <w:tc>
          <w:tcPr>
            <w:tcW w:w="5103" w:type="dxa"/>
          </w:tcPr>
          <w:p w14:paraId="5882C67C" w14:textId="19D9B088" w:rsidR="0099649A" w:rsidRPr="00CC26E3" w:rsidRDefault="0099649A" w:rsidP="0099649A">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“Man was so waved off that Cali last night, was proper loud”</w:t>
            </w:r>
          </w:p>
        </w:tc>
        <w:tc>
          <w:tcPr>
            <w:tcW w:w="5812" w:type="dxa"/>
            <w:gridSpan w:val="2"/>
          </w:tcPr>
          <w:p w14:paraId="25ACE95B" w14:textId="615A2945" w:rsidR="0099649A" w:rsidRPr="00CC26E3" w:rsidRDefault="0099649A" w:rsidP="0099649A">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Cannabis that is very potent. The </w:t>
            </w:r>
            <w:r w:rsidR="00C8380B" w:rsidRPr="00CC26E3">
              <w:rPr>
                <w:rFonts w:ascii="Selawik Light" w:hAnsi="Selawik Light" w:cs="LilyUPC"/>
                <w:color w:val="FFFFFF" w:themeColor="background1"/>
                <w:szCs w:val="24"/>
              </w:rPr>
              <w:t>‘</w:t>
            </w:r>
            <w:r w:rsidRPr="00CC26E3">
              <w:rPr>
                <w:rFonts w:ascii="Selawik Light" w:hAnsi="Selawik Light" w:cs="LilyUPC"/>
                <w:color w:val="FFFFFF" w:themeColor="background1"/>
                <w:szCs w:val="24"/>
              </w:rPr>
              <w:t>louder</w:t>
            </w:r>
            <w:r w:rsidR="00C8380B" w:rsidRPr="00CC26E3">
              <w:rPr>
                <w:rFonts w:ascii="Selawik Light" w:hAnsi="Selawik Light" w:cs="LilyUPC"/>
                <w:color w:val="FFFFFF" w:themeColor="background1"/>
                <w:szCs w:val="24"/>
              </w:rPr>
              <w:t>’</w:t>
            </w:r>
            <w:r w:rsidRPr="00CC26E3">
              <w:rPr>
                <w:rFonts w:ascii="Selawik Light" w:hAnsi="Selawik Light" w:cs="LilyUPC"/>
                <w:color w:val="FFFFFF" w:themeColor="background1"/>
                <w:szCs w:val="24"/>
              </w:rPr>
              <w:t xml:space="preserve"> it is, the stronger it smells and the stronger the effect. </w:t>
            </w:r>
          </w:p>
        </w:tc>
        <w:tc>
          <w:tcPr>
            <w:tcW w:w="13499" w:type="dxa"/>
            <w:gridSpan w:val="2"/>
          </w:tcPr>
          <w:p w14:paraId="109FDB4E" w14:textId="4F0248BA" w:rsidR="0099649A" w:rsidRPr="005E59BC" w:rsidRDefault="0099649A" w:rsidP="0099649A">
            <w:pPr>
              <w:jc w:val="center"/>
              <w:rPr>
                <w:rFonts w:ascii="Selawik Semibold" w:hAnsi="Selawik Semibold" w:cs="LilyUPC"/>
                <w:color w:val="FFFFFF" w:themeColor="background1"/>
                <w:sz w:val="48"/>
                <w:szCs w:val="40"/>
              </w:rPr>
            </w:pPr>
          </w:p>
        </w:tc>
      </w:tr>
      <w:tr w:rsidR="0099649A" w:rsidRPr="005E59BC" w14:paraId="685710F3" w14:textId="5FACF13D" w:rsidTr="00F226B4">
        <w:trPr>
          <w:trHeight w:val="312"/>
        </w:trPr>
        <w:tc>
          <w:tcPr>
            <w:tcW w:w="3086" w:type="dxa"/>
            <w:gridSpan w:val="2"/>
          </w:tcPr>
          <w:p w14:paraId="78E3CA9C" w14:textId="77777777" w:rsidR="0099649A" w:rsidRPr="00CC26E3" w:rsidRDefault="0099649A" w:rsidP="0099649A">
            <w:pPr>
              <w:jc w:val="center"/>
              <w:rPr>
                <w:rFonts w:ascii="Selawik Semibold" w:hAnsi="Selawik Semibold" w:cs="LilyUPC"/>
                <w:b/>
                <w:bCs/>
                <w:color w:val="FFC000"/>
                <w:sz w:val="36"/>
                <w:szCs w:val="36"/>
              </w:rPr>
            </w:pPr>
          </w:p>
        </w:tc>
        <w:tc>
          <w:tcPr>
            <w:tcW w:w="3118" w:type="dxa"/>
          </w:tcPr>
          <w:p w14:paraId="55E0AA26" w14:textId="219621CE" w:rsidR="0099649A" w:rsidRPr="00420A6D" w:rsidRDefault="0099649A" w:rsidP="001D454F">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Piff</w:t>
            </w:r>
            <w:proofErr w:type="spellEnd"/>
          </w:p>
        </w:tc>
        <w:tc>
          <w:tcPr>
            <w:tcW w:w="5103" w:type="dxa"/>
          </w:tcPr>
          <w:p w14:paraId="518B4EB3" w14:textId="18F71B5E" w:rsidR="0099649A" w:rsidRPr="00CC26E3" w:rsidRDefault="008A0636" w:rsidP="0099649A">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“That weed is </w:t>
            </w:r>
            <w:proofErr w:type="spellStart"/>
            <w:r w:rsidRPr="00CC26E3">
              <w:rPr>
                <w:rFonts w:ascii="Selawik Light" w:hAnsi="Selawik Light" w:cs="Segoe UI Semilight"/>
                <w:i/>
                <w:iCs/>
                <w:color w:val="F6C112" w:themeColor="text2"/>
                <w:szCs w:val="24"/>
              </w:rPr>
              <w:t>piff</w:t>
            </w:r>
            <w:proofErr w:type="spellEnd"/>
            <w:r w:rsidRPr="00CC26E3">
              <w:rPr>
                <w:rFonts w:ascii="Selawik Light" w:hAnsi="Selawik Light" w:cs="Segoe UI Semilight"/>
                <w:i/>
                <w:iCs/>
                <w:color w:val="F6C112" w:themeColor="text2"/>
                <w:szCs w:val="24"/>
              </w:rPr>
              <w:t xml:space="preserve">”, “I’ve got </w:t>
            </w:r>
            <w:proofErr w:type="spellStart"/>
            <w:r w:rsidRPr="00CC26E3">
              <w:rPr>
                <w:rFonts w:ascii="Selawik Light" w:hAnsi="Selawik Light" w:cs="Segoe UI Semilight"/>
                <w:i/>
                <w:iCs/>
                <w:color w:val="F6C112" w:themeColor="text2"/>
                <w:szCs w:val="24"/>
              </w:rPr>
              <w:t>piff</w:t>
            </w:r>
            <w:proofErr w:type="spellEnd"/>
            <w:r w:rsidR="00D549E8" w:rsidRPr="00CC26E3">
              <w:rPr>
                <w:rFonts w:ascii="Selawik Light" w:hAnsi="Selawik Light" w:cs="Segoe UI Semilight"/>
                <w:i/>
                <w:iCs/>
                <w:color w:val="F6C112" w:themeColor="text2"/>
                <w:szCs w:val="24"/>
              </w:rPr>
              <w:t>”</w:t>
            </w:r>
            <w:r w:rsidRPr="00CC26E3">
              <w:rPr>
                <w:rFonts w:ascii="Selawik Light" w:hAnsi="Selawik Light" w:cs="Segoe UI Semilight"/>
                <w:i/>
                <w:iCs/>
                <w:color w:val="F6C112" w:themeColor="text2"/>
                <w:szCs w:val="24"/>
              </w:rPr>
              <w:t xml:space="preserve"> </w:t>
            </w:r>
          </w:p>
        </w:tc>
        <w:tc>
          <w:tcPr>
            <w:tcW w:w="5812" w:type="dxa"/>
            <w:gridSpan w:val="2"/>
          </w:tcPr>
          <w:p w14:paraId="707AE5B9" w14:textId="5AE19B9F" w:rsidR="0099649A" w:rsidRPr="00CC26E3" w:rsidRDefault="0099649A" w:rsidP="0099649A">
            <w:pPr>
              <w:jc w:val="center"/>
              <w:rPr>
                <w:rFonts w:ascii="Selawik Light" w:hAnsi="Selawik Light" w:cs="LilyUPC"/>
                <w:color w:val="FFFFFF" w:themeColor="background1"/>
                <w:szCs w:val="24"/>
              </w:rPr>
            </w:pPr>
          </w:p>
        </w:tc>
        <w:tc>
          <w:tcPr>
            <w:tcW w:w="13499" w:type="dxa"/>
            <w:gridSpan w:val="2"/>
          </w:tcPr>
          <w:p w14:paraId="08AF89F4" w14:textId="7580FD1B" w:rsidR="0099649A" w:rsidRPr="005E59BC" w:rsidRDefault="0099649A" w:rsidP="0099649A">
            <w:pPr>
              <w:jc w:val="center"/>
              <w:rPr>
                <w:rFonts w:ascii="Selawik Semibold" w:hAnsi="Selawik Semibold" w:cs="LilyUPC"/>
                <w:color w:val="FFFFFF" w:themeColor="background1"/>
                <w:sz w:val="48"/>
                <w:szCs w:val="40"/>
              </w:rPr>
            </w:pPr>
          </w:p>
        </w:tc>
      </w:tr>
      <w:tr w:rsidR="0099649A" w:rsidRPr="005E59BC" w14:paraId="77A61A47" w14:textId="514C127B" w:rsidTr="00F226B4">
        <w:trPr>
          <w:trHeight w:val="312"/>
        </w:trPr>
        <w:tc>
          <w:tcPr>
            <w:tcW w:w="3086" w:type="dxa"/>
            <w:gridSpan w:val="2"/>
          </w:tcPr>
          <w:p w14:paraId="68F0D249" w14:textId="77777777" w:rsidR="0099649A" w:rsidRPr="00CC26E3" w:rsidRDefault="0099649A" w:rsidP="0099649A">
            <w:pPr>
              <w:jc w:val="center"/>
              <w:rPr>
                <w:rFonts w:ascii="Selawik Semibold" w:hAnsi="Selawik Semibold" w:cs="LilyUPC"/>
                <w:b/>
                <w:bCs/>
                <w:color w:val="FFC000"/>
                <w:sz w:val="36"/>
                <w:szCs w:val="36"/>
              </w:rPr>
            </w:pPr>
          </w:p>
        </w:tc>
        <w:tc>
          <w:tcPr>
            <w:tcW w:w="3118" w:type="dxa"/>
          </w:tcPr>
          <w:p w14:paraId="79C01DA5" w14:textId="2E7591CA" w:rsidR="0099649A" w:rsidRPr="00420A6D" w:rsidRDefault="0099649A"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Crow</w:t>
            </w:r>
          </w:p>
        </w:tc>
        <w:tc>
          <w:tcPr>
            <w:tcW w:w="5103" w:type="dxa"/>
          </w:tcPr>
          <w:p w14:paraId="236BBFB4" w14:textId="5AEE2258" w:rsidR="0099649A" w:rsidRPr="00CC26E3" w:rsidRDefault="00DB610F" w:rsidP="0099649A">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“I’ve got the cro</w:t>
            </w:r>
            <w:r w:rsidR="00C8380B" w:rsidRPr="00CC26E3">
              <w:rPr>
                <w:rFonts w:ascii="Selawik Light" w:hAnsi="Selawik Light" w:cs="LilyUPC"/>
                <w:i/>
                <w:iCs/>
                <w:color w:val="F6C112" w:themeColor="text2"/>
                <w:szCs w:val="24"/>
              </w:rPr>
              <w:t>w</w:t>
            </w:r>
            <w:r w:rsidRPr="00CC26E3">
              <w:rPr>
                <w:rFonts w:ascii="Selawik Light" w:hAnsi="Selawik Light" w:cs="LilyUPC"/>
                <w:i/>
                <w:iCs/>
                <w:color w:val="F6C112" w:themeColor="text2"/>
                <w:szCs w:val="24"/>
              </w:rPr>
              <w:t xml:space="preserve"> and chip, I just need some </w:t>
            </w:r>
            <w:proofErr w:type="spellStart"/>
            <w:r w:rsidRPr="00CC26E3">
              <w:rPr>
                <w:rFonts w:ascii="Selawik Light" w:hAnsi="Selawik Light" w:cs="LilyUPC"/>
                <w:i/>
                <w:iCs/>
                <w:color w:val="F6C112" w:themeColor="text2"/>
                <w:szCs w:val="24"/>
              </w:rPr>
              <w:t>riz</w:t>
            </w:r>
            <w:proofErr w:type="spellEnd"/>
            <w:r w:rsidRPr="00CC26E3">
              <w:rPr>
                <w:rFonts w:ascii="Selawik Light" w:hAnsi="Selawik Light" w:cs="LilyUPC"/>
                <w:i/>
                <w:iCs/>
                <w:color w:val="F6C112" w:themeColor="text2"/>
                <w:szCs w:val="24"/>
              </w:rPr>
              <w:t>/sheets”</w:t>
            </w:r>
          </w:p>
        </w:tc>
        <w:tc>
          <w:tcPr>
            <w:tcW w:w="5812" w:type="dxa"/>
            <w:gridSpan w:val="2"/>
          </w:tcPr>
          <w:p w14:paraId="6965A17A" w14:textId="298BB68E" w:rsidR="0099649A" w:rsidRPr="00CC26E3" w:rsidRDefault="00DB610F" w:rsidP="0099649A">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Short for “chronic”. Used when referring to green skunk, which is the most readily available and commonly smoked cannabis. </w:t>
            </w:r>
          </w:p>
        </w:tc>
        <w:tc>
          <w:tcPr>
            <w:tcW w:w="13499" w:type="dxa"/>
            <w:gridSpan w:val="2"/>
          </w:tcPr>
          <w:p w14:paraId="6E6DE567" w14:textId="35CBE038" w:rsidR="0099649A" w:rsidRPr="005E59BC" w:rsidRDefault="0099649A" w:rsidP="0099649A">
            <w:pPr>
              <w:jc w:val="center"/>
              <w:rPr>
                <w:rFonts w:ascii="Selawik Semibold" w:hAnsi="Selawik Semibold" w:cs="LilyUPC"/>
                <w:color w:val="FFFFFF" w:themeColor="background1"/>
                <w:sz w:val="48"/>
                <w:szCs w:val="40"/>
              </w:rPr>
            </w:pPr>
          </w:p>
        </w:tc>
      </w:tr>
      <w:tr w:rsidR="0099649A" w:rsidRPr="005E59BC" w14:paraId="73B27E8D" w14:textId="09068FC4" w:rsidTr="00F226B4">
        <w:trPr>
          <w:trHeight w:val="312"/>
        </w:trPr>
        <w:tc>
          <w:tcPr>
            <w:tcW w:w="3086" w:type="dxa"/>
            <w:gridSpan w:val="2"/>
          </w:tcPr>
          <w:p w14:paraId="3A530595" w14:textId="77777777" w:rsidR="0099649A" w:rsidRPr="00CC26E3" w:rsidRDefault="0099649A" w:rsidP="00837D0B">
            <w:pPr>
              <w:spacing w:before="240"/>
              <w:jc w:val="center"/>
              <w:rPr>
                <w:rFonts w:ascii="Selawik Semibold" w:hAnsi="Selawik Semibold" w:cs="LilyUPC"/>
                <w:b/>
                <w:bCs/>
                <w:color w:val="FFC000"/>
                <w:sz w:val="36"/>
                <w:szCs w:val="36"/>
              </w:rPr>
            </w:pPr>
          </w:p>
        </w:tc>
        <w:tc>
          <w:tcPr>
            <w:tcW w:w="3118" w:type="dxa"/>
          </w:tcPr>
          <w:p w14:paraId="1E09EA4A" w14:textId="489C45F9" w:rsidR="0099649A" w:rsidRPr="00420A6D" w:rsidRDefault="0099649A" w:rsidP="001D454F">
            <w:pPr>
              <w:spacing w:before="240"/>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Dank</w:t>
            </w:r>
          </w:p>
        </w:tc>
        <w:tc>
          <w:tcPr>
            <w:tcW w:w="5103" w:type="dxa"/>
          </w:tcPr>
          <w:p w14:paraId="7C08ABC4" w14:textId="7721951F" w:rsidR="0099649A" w:rsidRPr="00CC26E3" w:rsidRDefault="00DB610F" w:rsidP="00837D0B">
            <w:pPr>
              <w:spacing w:before="240"/>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“That smells dank”</w:t>
            </w:r>
          </w:p>
        </w:tc>
        <w:tc>
          <w:tcPr>
            <w:tcW w:w="5812" w:type="dxa"/>
            <w:gridSpan w:val="2"/>
          </w:tcPr>
          <w:p w14:paraId="0091A5F8" w14:textId="0E9A988F" w:rsidR="0099649A" w:rsidRPr="00CC26E3" w:rsidRDefault="00DB610F" w:rsidP="00837D0B">
            <w:pPr>
              <w:spacing w:before="240"/>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Strong/’good’ weed  </w:t>
            </w:r>
          </w:p>
        </w:tc>
        <w:tc>
          <w:tcPr>
            <w:tcW w:w="13499" w:type="dxa"/>
            <w:gridSpan w:val="2"/>
          </w:tcPr>
          <w:p w14:paraId="5BC602AE" w14:textId="7AF0BD0D" w:rsidR="0099649A" w:rsidRPr="005E59BC" w:rsidRDefault="0099649A" w:rsidP="00837D0B">
            <w:pPr>
              <w:spacing w:before="240"/>
              <w:jc w:val="center"/>
              <w:rPr>
                <w:rFonts w:ascii="Selawik Semibold" w:hAnsi="Selawik Semibold" w:cs="LilyUPC"/>
                <w:color w:val="FFFFFF" w:themeColor="background1"/>
                <w:sz w:val="48"/>
                <w:szCs w:val="40"/>
              </w:rPr>
            </w:pPr>
          </w:p>
        </w:tc>
      </w:tr>
      <w:tr w:rsidR="0099649A" w:rsidRPr="005E59BC" w14:paraId="4BDCB5E0" w14:textId="5661BB0E" w:rsidTr="00F226B4">
        <w:trPr>
          <w:trHeight w:val="312"/>
        </w:trPr>
        <w:tc>
          <w:tcPr>
            <w:tcW w:w="3086" w:type="dxa"/>
            <w:gridSpan w:val="2"/>
          </w:tcPr>
          <w:p w14:paraId="6829E056" w14:textId="77777777" w:rsidR="0099649A" w:rsidRPr="00CC26E3" w:rsidRDefault="0099649A" w:rsidP="0099649A">
            <w:pPr>
              <w:jc w:val="center"/>
              <w:rPr>
                <w:rFonts w:ascii="Selawik Semibold" w:hAnsi="Selawik Semibold" w:cs="LilyUPC"/>
                <w:b/>
                <w:bCs/>
                <w:color w:val="FFC000"/>
                <w:sz w:val="36"/>
                <w:szCs w:val="36"/>
              </w:rPr>
            </w:pPr>
          </w:p>
        </w:tc>
        <w:tc>
          <w:tcPr>
            <w:tcW w:w="3118" w:type="dxa"/>
          </w:tcPr>
          <w:p w14:paraId="29902F24" w14:textId="7C9C08FB" w:rsidR="0099649A" w:rsidRPr="00420A6D" w:rsidRDefault="0099649A"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Gas</w:t>
            </w:r>
          </w:p>
        </w:tc>
        <w:tc>
          <w:tcPr>
            <w:tcW w:w="5103" w:type="dxa"/>
          </w:tcPr>
          <w:p w14:paraId="49689303" w14:textId="5F0F9930" w:rsidR="0099649A" w:rsidRPr="00CC26E3" w:rsidRDefault="00837D0B" w:rsidP="0099649A">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“This is some GAS!”</w:t>
            </w:r>
          </w:p>
        </w:tc>
        <w:tc>
          <w:tcPr>
            <w:tcW w:w="5812" w:type="dxa"/>
            <w:gridSpan w:val="2"/>
          </w:tcPr>
          <w:p w14:paraId="77F7402C" w14:textId="0A36C0CF" w:rsidR="0099649A" w:rsidRPr="00CC26E3" w:rsidRDefault="00837D0B" w:rsidP="0099649A">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Strong weed</w:t>
            </w:r>
          </w:p>
        </w:tc>
        <w:tc>
          <w:tcPr>
            <w:tcW w:w="13499" w:type="dxa"/>
            <w:gridSpan w:val="2"/>
          </w:tcPr>
          <w:p w14:paraId="7E51ECDC" w14:textId="6E98D383" w:rsidR="0099649A" w:rsidRPr="005E59BC" w:rsidRDefault="0099649A" w:rsidP="0099649A">
            <w:pPr>
              <w:jc w:val="center"/>
              <w:rPr>
                <w:rFonts w:ascii="Selawik Semibold" w:hAnsi="Selawik Semibold" w:cs="LilyUPC"/>
                <w:color w:val="FFFFFF" w:themeColor="background1"/>
                <w:sz w:val="48"/>
                <w:szCs w:val="40"/>
              </w:rPr>
            </w:pPr>
          </w:p>
        </w:tc>
      </w:tr>
      <w:tr w:rsidR="008B6362" w:rsidRPr="005E59BC" w14:paraId="25366305" w14:textId="27F8BFE4" w:rsidTr="00F226B4">
        <w:trPr>
          <w:trHeight w:val="312"/>
        </w:trPr>
        <w:tc>
          <w:tcPr>
            <w:tcW w:w="3086" w:type="dxa"/>
            <w:gridSpan w:val="2"/>
          </w:tcPr>
          <w:p w14:paraId="7BD908AB" w14:textId="77777777" w:rsidR="008B6362" w:rsidRPr="00CC26E3" w:rsidRDefault="008B6362" w:rsidP="008B6362">
            <w:pPr>
              <w:jc w:val="center"/>
              <w:rPr>
                <w:rFonts w:ascii="Selawik Semibold" w:hAnsi="Selawik Semibold" w:cs="LilyUPC"/>
                <w:b/>
                <w:bCs/>
                <w:color w:val="FFC000"/>
                <w:sz w:val="36"/>
                <w:szCs w:val="36"/>
              </w:rPr>
            </w:pPr>
          </w:p>
        </w:tc>
        <w:tc>
          <w:tcPr>
            <w:tcW w:w="3118" w:type="dxa"/>
          </w:tcPr>
          <w:p w14:paraId="502E7AFC" w14:textId="4DB58908" w:rsidR="008B6362" w:rsidRPr="00420A6D" w:rsidRDefault="008B6362"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Flavours</w:t>
            </w:r>
          </w:p>
        </w:tc>
        <w:tc>
          <w:tcPr>
            <w:tcW w:w="5103" w:type="dxa"/>
          </w:tcPr>
          <w:p w14:paraId="4CFD1C60" w14:textId="7778759D" w:rsidR="008B6362" w:rsidRPr="00CC26E3" w:rsidRDefault="008B6362" w:rsidP="008B6362">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“Bro it’s flavours so it’s £50 (as opposed to the normal price of £30)  for a 3.5 (grams)”</w:t>
            </w:r>
          </w:p>
        </w:tc>
        <w:tc>
          <w:tcPr>
            <w:tcW w:w="5812" w:type="dxa"/>
            <w:gridSpan w:val="2"/>
          </w:tcPr>
          <w:p w14:paraId="5648ADFE" w14:textId="692C0B8F" w:rsidR="008B6362" w:rsidRPr="00CC26E3" w:rsidRDefault="008B6362" w:rsidP="008B6362">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Cannabis that is ‘exotic’ or ‘premium’, not regular. Often costs more and is often sold as ‘Cali’ </w:t>
            </w:r>
          </w:p>
        </w:tc>
        <w:tc>
          <w:tcPr>
            <w:tcW w:w="13499" w:type="dxa"/>
            <w:gridSpan w:val="2"/>
          </w:tcPr>
          <w:p w14:paraId="0CE64CFF" w14:textId="6365DFD4" w:rsidR="008B6362" w:rsidRPr="005E59BC" w:rsidRDefault="008B6362" w:rsidP="008B6362">
            <w:pPr>
              <w:jc w:val="center"/>
              <w:rPr>
                <w:rFonts w:ascii="Selawik Semibold" w:hAnsi="Selawik Semibold" w:cs="LilyUPC"/>
                <w:color w:val="FFFFFF" w:themeColor="background1"/>
                <w:sz w:val="48"/>
                <w:szCs w:val="40"/>
              </w:rPr>
            </w:pPr>
          </w:p>
        </w:tc>
      </w:tr>
      <w:tr w:rsidR="008B6362" w:rsidRPr="005E59BC" w14:paraId="6AA76D9B" w14:textId="7A248AD4" w:rsidTr="00F226B4">
        <w:trPr>
          <w:trHeight w:val="312"/>
        </w:trPr>
        <w:tc>
          <w:tcPr>
            <w:tcW w:w="3086" w:type="dxa"/>
            <w:gridSpan w:val="2"/>
          </w:tcPr>
          <w:p w14:paraId="32818FFB" w14:textId="77777777" w:rsidR="008B6362" w:rsidRPr="00CC26E3" w:rsidRDefault="008B6362" w:rsidP="008B6362">
            <w:pPr>
              <w:jc w:val="center"/>
              <w:rPr>
                <w:rFonts w:ascii="Selawik Semibold" w:hAnsi="Selawik Semibold" w:cs="LilyUPC"/>
                <w:b/>
                <w:bCs/>
                <w:color w:val="FFC000"/>
                <w:sz w:val="36"/>
                <w:szCs w:val="36"/>
              </w:rPr>
            </w:pPr>
          </w:p>
        </w:tc>
        <w:tc>
          <w:tcPr>
            <w:tcW w:w="3118" w:type="dxa"/>
          </w:tcPr>
          <w:p w14:paraId="132895BF" w14:textId="77777777" w:rsidR="00C8380B" w:rsidRPr="00420A6D" w:rsidRDefault="00C8380B" w:rsidP="001D454F">
            <w:pPr>
              <w:rPr>
                <w:rFonts w:ascii="Selawik Semibold" w:hAnsi="Selawik Semibold" w:cs="LilyUPC"/>
                <w:color w:val="FFFFFF" w:themeColor="background1"/>
                <w:szCs w:val="24"/>
              </w:rPr>
            </w:pPr>
          </w:p>
          <w:p w14:paraId="64D3103A" w14:textId="10226926" w:rsidR="008B6362" w:rsidRPr="00420A6D" w:rsidRDefault="008B6362"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Arne</w:t>
            </w:r>
          </w:p>
          <w:p w14:paraId="2F7D6FDE" w14:textId="2FA4EADE" w:rsidR="00C8380B" w:rsidRPr="00420A6D" w:rsidRDefault="00C8380B" w:rsidP="001D454F">
            <w:pPr>
              <w:rPr>
                <w:rFonts w:ascii="Selawik Semibold" w:hAnsi="Selawik Semibold" w:cs="LilyUPC"/>
                <w:color w:val="FFFFFF" w:themeColor="background1"/>
                <w:szCs w:val="24"/>
              </w:rPr>
            </w:pPr>
          </w:p>
        </w:tc>
        <w:tc>
          <w:tcPr>
            <w:tcW w:w="5103" w:type="dxa"/>
          </w:tcPr>
          <w:p w14:paraId="08817D0F" w14:textId="77777777" w:rsidR="008B6362" w:rsidRPr="00CC26E3" w:rsidRDefault="008B6362" w:rsidP="008B6362">
            <w:pPr>
              <w:jc w:val="center"/>
              <w:rPr>
                <w:rFonts w:ascii="Selawik Semibold" w:hAnsi="Selawik Semibold" w:cs="LilyUPC"/>
                <w:i/>
                <w:iCs/>
                <w:color w:val="F6C112" w:themeColor="text2"/>
                <w:szCs w:val="24"/>
              </w:rPr>
            </w:pPr>
          </w:p>
        </w:tc>
        <w:tc>
          <w:tcPr>
            <w:tcW w:w="5812" w:type="dxa"/>
            <w:gridSpan w:val="2"/>
          </w:tcPr>
          <w:p w14:paraId="064E531D" w14:textId="77777777" w:rsidR="008B6362" w:rsidRPr="00CC26E3" w:rsidRDefault="008B6362" w:rsidP="008B6362">
            <w:pPr>
              <w:jc w:val="center"/>
              <w:rPr>
                <w:rFonts w:ascii="Selawik Semibold" w:hAnsi="Selawik Semibold" w:cs="LilyUPC"/>
                <w:color w:val="FFFFFF" w:themeColor="background1"/>
                <w:szCs w:val="24"/>
              </w:rPr>
            </w:pPr>
          </w:p>
        </w:tc>
        <w:tc>
          <w:tcPr>
            <w:tcW w:w="13499" w:type="dxa"/>
            <w:gridSpan w:val="2"/>
          </w:tcPr>
          <w:p w14:paraId="66EEF00F" w14:textId="3D47CB48" w:rsidR="008B6362" w:rsidRPr="005E59BC" w:rsidRDefault="008B6362" w:rsidP="008B6362">
            <w:pPr>
              <w:jc w:val="center"/>
              <w:rPr>
                <w:rFonts w:ascii="Selawik Semibold" w:hAnsi="Selawik Semibold" w:cs="LilyUPC"/>
                <w:color w:val="FFFFFF" w:themeColor="background1"/>
                <w:sz w:val="48"/>
                <w:szCs w:val="40"/>
              </w:rPr>
            </w:pPr>
          </w:p>
        </w:tc>
      </w:tr>
      <w:tr w:rsidR="008B6362" w:rsidRPr="005E59BC" w14:paraId="573F4762" w14:textId="777C51D4" w:rsidTr="00A90F7C">
        <w:trPr>
          <w:trHeight w:val="312"/>
        </w:trPr>
        <w:tc>
          <w:tcPr>
            <w:tcW w:w="3086" w:type="dxa"/>
            <w:gridSpan w:val="2"/>
          </w:tcPr>
          <w:p w14:paraId="2F4165AC" w14:textId="77777777" w:rsidR="008B6362" w:rsidRPr="00CC26E3" w:rsidRDefault="008B6362" w:rsidP="008B6362">
            <w:pPr>
              <w:jc w:val="center"/>
              <w:rPr>
                <w:rFonts w:ascii="Selawik Semibold" w:hAnsi="Selawik Semibold" w:cs="LilyUPC"/>
                <w:b/>
                <w:bCs/>
                <w:color w:val="FFC000"/>
                <w:sz w:val="36"/>
                <w:szCs w:val="36"/>
              </w:rPr>
            </w:pPr>
          </w:p>
        </w:tc>
        <w:tc>
          <w:tcPr>
            <w:tcW w:w="3118" w:type="dxa"/>
          </w:tcPr>
          <w:p w14:paraId="7AE63898" w14:textId="4C394315" w:rsidR="008B6362" w:rsidRPr="00420A6D" w:rsidRDefault="008B6362"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Bud</w:t>
            </w:r>
          </w:p>
        </w:tc>
        <w:tc>
          <w:tcPr>
            <w:tcW w:w="5103" w:type="dxa"/>
          </w:tcPr>
          <w:p w14:paraId="03DD2E21" w14:textId="114D6659" w:rsidR="008B6362" w:rsidRPr="00CC26E3" w:rsidRDefault="008B6362" w:rsidP="008B6362">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“I’m smoking bud”</w:t>
            </w:r>
          </w:p>
        </w:tc>
        <w:tc>
          <w:tcPr>
            <w:tcW w:w="5812" w:type="dxa"/>
            <w:gridSpan w:val="2"/>
          </w:tcPr>
          <w:p w14:paraId="2D67D945" w14:textId="5856B43D" w:rsidR="008B6362" w:rsidRPr="00CC26E3" w:rsidRDefault="008B6362" w:rsidP="008B6362">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Generic name for pretty much any type of cannabis </w:t>
            </w:r>
          </w:p>
        </w:tc>
        <w:tc>
          <w:tcPr>
            <w:tcW w:w="13499" w:type="dxa"/>
            <w:gridSpan w:val="2"/>
          </w:tcPr>
          <w:p w14:paraId="775C1ECF" w14:textId="05D73DBB" w:rsidR="008B6362" w:rsidRPr="005E59BC" w:rsidRDefault="008B6362" w:rsidP="008B6362">
            <w:pPr>
              <w:jc w:val="center"/>
              <w:rPr>
                <w:rFonts w:ascii="Selawik Semibold" w:hAnsi="Selawik Semibold" w:cs="LilyUPC"/>
                <w:color w:val="FFFFFF" w:themeColor="background1"/>
                <w:sz w:val="48"/>
                <w:szCs w:val="40"/>
              </w:rPr>
            </w:pPr>
          </w:p>
        </w:tc>
      </w:tr>
      <w:tr w:rsidR="008B6362" w:rsidRPr="005E59BC" w14:paraId="4102FB3F" w14:textId="2416E183" w:rsidTr="00A90F7C">
        <w:trPr>
          <w:trHeight w:val="1141"/>
        </w:trPr>
        <w:tc>
          <w:tcPr>
            <w:tcW w:w="3086" w:type="dxa"/>
            <w:gridSpan w:val="2"/>
          </w:tcPr>
          <w:p w14:paraId="31A25890" w14:textId="77777777" w:rsidR="008B6362" w:rsidRPr="00CC26E3" w:rsidRDefault="008B6362" w:rsidP="008B6362">
            <w:pPr>
              <w:jc w:val="center"/>
              <w:rPr>
                <w:rFonts w:ascii="Selawik Semibold" w:hAnsi="Selawik Semibold" w:cs="LilyUPC"/>
                <w:b/>
                <w:bCs/>
                <w:color w:val="FFC000"/>
                <w:sz w:val="36"/>
                <w:szCs w:val="36"/>
              </w:rPr>
            </w:pPr>
          </w:p>
        </w:tc>
        <w:tc>
          <w:tcPr>
            <w:tcW w:w="3118" w:type="dxa"/>
          </w:tcPr>
          <w:p w14:paraId="3C2C5D9C" w14:textId="117FFA7E" w:rsidR="008B6362" w:rsidRPr="00420A6D" w:rsidRDefault="008B6362"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Pack</w:t>
            </w:r>
          </w:p>
        </w:tc>
        <w:tc>
          <w:tcPr>
            <w:tcW w:w="5103" w:type="dxa"/>
          </w:tcPr>
          <w:p w14:paraId="3AD964F6" w14:textId="4C09B0DD" w:rsidR="008B6362" w:rsidRPr="00CC26E3" w:rsidRDefault="008B6362" w:rsidP="008B6362">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“I’ve got that gas pack”</w:t>
            </w:r>
          </w:p>
        </w:tc>
        <w:tc>
          <w:tcPr>
            <w:tcW w:w="5812" w:type="dxa"/>
            <w:gridSpan w:val="2"/>
          </w:tcPr>
          <w:p w14:paraId="1A555FA8" w14:textId="0538B059" w:rsidR="008B6362" w:rsidRPr="00CC26E3" w:rsidRDefault="008B6362" w:rsidP="008B6362">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A pack/packet of weed of varying quantities. Usually (but not solely) used when referring to quantities under an ounce</w:t>
            </w:r>
          </w:p>
        </w:tc>
        <w:tc>
          <w:tcPr>
            <w:tcW w:w="13499" w:type="dxa"/>
            <w:gridSpan w:val="2"/>
            <w:tcBorders>
              <w:bottom w:val="single" w:sz="12" w:space="0" w:color="F6C112" w:themeColor="accent4"/>
            </w:tcBorders>
          </w:tcPr>
          <w:p w14:paraId="1CD6313D" w14:textId="0406F799" w:rsidR="008B6362" w:rsidRPr="005E59BC" w:rsidRDefault="008B6362" w:rsidP="008B6362">
            <w:pPr>
              <w:jc w:val="center"/>
              <w:rPr>
                <w:rFonts w:ascii="Selawik Semibold" w:hAnsi="Selawik Semibold" w:cs="LilyUPC"/>
                <w:color w:val="FFFFFF" w:themeColor="background1"/>
                <w:sz w:val="48"/>
                <w:szCs w:val="40"/>
              </w:rPr>
            </w:pPr>
          </w:p>
        </w:tc>
      </w:tr>
      <w:tr w:rsidR="00A90F7C" w:rsidRPr="005E59BC" w14:paraId="1D55B43D" w14:textId="77777777" w:rsidTr="00A90F7C">
        <w:trPr>
          <w:trHeight w:val="523"/>
        </w:trPr>
        <w:tc>
          <w:tcPr>
            <w:tcW w:w="3086" w:type="dxa"/>
            <w:gridSpan w:val="2"/>
          </w:tcPr>
          <w:p w14:paraId="3D62DC52" w14:textId="77777777" w:rsidR="00A90F7C" w:rsidRPr="006D258F" w:rsidRDefault="00A90F7C" w:rsidP="006D258F">
            <w:pPr>
              <w:jc w:val="center"/>
              <w:rPr>
                <w:rFonts w:ascii="Selawik Semibold" w:hAnsi="Selawik Semibold"/>
                <w:color w:val="F6C112" w:themeColor="text2"/>
                <w:sz w:val="36"/>
                <w:szCs w:val="36"/>
              </w:rPr>
            </w:pPr>
          </w:p>
        </w:tc>
        <w:tc>
          <w:tcPr>
            <w:tcW w:w="3118" w:type="dxa"/>
          </w:tcPr>
          <w:p w14:paraId="14AB1C72" w14:textId="77777777" w:rsidR="00A90F7C" w:rsidRPr="00420A6D" w:rsidRDefault="00A90F7C" w:rsidP="001D454F">
            <w:pPr>
              <w:spacing w:before="240"/>
              <w:rPr>
                <w:rFonts w:ascii="Selawik Semibold" w:hAnsi="Selawik Semibold" w:cs="LilyUPC"/>
                <w:color w:val="FFFFFF" w:themeColor="background1"/>
                <w:szCs w:val="24"/>
              </w:rPr>
            </w:pPr>
          </w:p>
        </w:tc>
        <w:tc>
          <w:tcPr>
            <w:tcW w:w="5103" w:type="dxa"/>
          </w:tcPr>
          <w:p w14:paraId="036EEF0D" w14:textId="77777777" w:rsidR="00A90F7C" w:rsidRPr="00CC26E3" w:rsidRDefault="00A90F7C" w:rsidP="001D454F">
            <w:pPr>
              <w:spacing w:before="240"/>
              <w:jc w:val="center"/>
              <w:rPr>
                <w:rFonts w:ascii="Selawik Light" w:hAnsi="Selawik Light" w:cs="LilyUPC"/>
                <w:i/>
                <w:iCs/>
                <w:color w:val="F6C112" w:themeColor="text2"/>
                <w:szCs w:val="24"/>
              </w:rPr>
            </w:pPr>
          </w:p>
        </w:tc>
        <w:tc>
          <w:tcPr>
            <w:tcW w:w="5812" w:type="dxa"/>
            <w:gridSpan w:val="2"/>
          </w:tcPr>
          <w:p w14:paraId="51D56A96" w14:textId="77777777" w:rsidR="00A90F7C" w:rsidRPr="00CC26E3" w:rsidRDefault="00A90F7C" w:rsidP="002232F9">
            <w:pPr>
              <w:spacing w:before="240"/>
              <w:jc w:val="center"/>
              <w:rPr>
                <w:rFonts w:ascii="Selawik Light" w:hAnsi="Selawik Light" w:cs="LilyUPC"/>
                <w:color w:val="FFFFFF" w:themeColor="background1"/>
                <w:szCs w:val="24"/>
              </w:rPr>
            </w:pPr>
          </w:p>
        </w:tc>
        <w:tc>
          <w:tcPr>
            <w:tcW w:w="13499" w:type="dxa"/>
            <w:gridSpan w:val="2"/>
          </w:tcPr>
          <w:p w14:paraId="0366E46C" w14:textId="77777777" w:rsidR="00A90F7C" w:rsidRPr="005E59BC" w:rsidRDefault="00A90F7C" w:rsidP="002232F9">
            <w:pPr>
              <w:spacing w:before="240"/>
              <w:jc w:val="center"/>
              <w:rPr>
                <w:rFonts w:ascii="Selawik Semibold" w:hAnsi="Selawik Semibold" w:cs="LilyUPC"/>
                <w:color w:val="FFFFFF" w:themeColor="background1"/>
                <w:sz w:val="48"/>
                <w:szCs w:val="40"/>
              </w:rPr>
            </w:pPr>
          </w:p>
        </w:tc>
      </w:tr>
      <w:tr w:rsidR="002232F9" w:rsidRPr="005E59BC" w14:paraId="00C865AA" w14:textId="0389E3D4" w:rsidTr="00A90F7C">
        <w:trPr>
          <w:trHeight w:val="523"/>
        </w:trPr>
        <w:tc>
          <w:tcPr>
            <w:tcW w:w="3086" w:type="dxa"/>
            <w:gridSpan w:val="2"/>
            <w:vMerge w:val="restart"/>
          </w:tcPr>
          <w:p w14:paraId="3D0DF4A9" w14:textId="77777777" w:rsidR="002232F9" w:rsidRPr="006D258F" w:rsidRDefault="002232F9"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lastRenderedPageBreak/>
              <w:t>Strains</w:t>
            </w:r>
          </w:p>
          <w:p w14:paraId="56D5FB80" w14:textId="5B6FDB93" w:rsidR="002232F9" w:rsidRPr="006D258F" w:rsidRDefault="002232F9"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of</w:t>
            </w:r>
          </w:p>
          <w:p w14:paraId="21CF8AFD" w14:textId="6A1E3756" w:rsidR="002232F9" w:rsidRPr="00CC26E3" w:rsidRDefault="002232F9" w:rsidP="006D258F">
            <w:pPr>
              <w:jc w:val="center"/>
            </w:pPr>
            <w:r w:rsidRPr="006D258F">
              <w:rPr>
                <w:rFonts w:ascii="Selawik Semibold" w:hAnsi="Selawik Semibold"/>
                <w:color w:val="F6C112" w:themeColor="text2"/>
                <w:sz w:val="36"/>
                <w:szCs w:val="36"/>
              </w:rPr>
              <w:t>Cannabis</w:t>
            </w:r>
          </w:p>
        </w:tc>
        <w:tc>
          <w:tcPr>
            <w:tcW w:w="3118" w:type="dxa"/>
          </w:tcPr>
          <w:p w14:paraId="3213D305" w14:textId="3F8FC80C" w:rsidR="002232F9" w:rsidRPr="00420A6D" w:rsidRDefault="002232F9" w:rsidP="001D454F">
            <w:pPr>
              <w:spacing w:before="240"/>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Gelato</w:t>
            </w:r>
          </w:p>
        </w:tc>
        <w:tc>
          <w:tcPr>
            <w:tcW w:w="5103" w:type="dxa"/>
          </w:tcPr>
          <w:p w14:paraId="518F47F5" w14:textId="7AC9C044" w:rsidR="002232F9" w:rsidRPr="00CC26E3" w:rsidRDefault="002232F9" w:rsidP="001D454F">
            <w:pPr>
              <w:spacing w:before="240"/>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“I’m smoking some loud Gelato right now, it’s frying me”</w:t>
            </w:r>
          </w:p>
        </w:tc>
        <w:tc>
          <w:tcPr>
            <w:tcW w:w="5812" w:type="dxa"/>
            <w:gridSpan w:val="2"/>
            <w:vMerge w:val="restart"/>
          </w:tcPr>
          <w:p w14:paraId="74A43D1F" w14:textId="19524A3A" w:rsidR="002232F9" w:rsidRPr="00CC26E3" w:rsidRDefault="002232F9" w:rsidP="002232F9">
            <w:pPr>
              <w:spacing w:before="240"/>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These last names are all strains of cannabis. “Dog” is just a shortened version of “star dawg”. Strains such as Gelato, Biscotti and Skittles are often sold as very high quality/potency ‘Cali’. Cookies is also allegedly a ‘good’ strain. Star Dawg is renowned for being quite potent but headache inducing and giving quite an intense high as opposed to a clean, comfortable, relaxing one. Amnesia Haze, or simply Amnesia, or Ami, was very popular throughout the UK a few years ago but has lost popularity due to ‘Cali’ strains and ‘flavours’ becoming more sought after by users.</w:t>
            </w:r>
            <w:r w:rsidR="00C8380B" w:rsidRPr="00CC26E3">
              <w:rPr>
                <w:rFonts w:ascii="Selawik Light" w:hAnsi="Selawik Light" w:cs="LilyUPC"/>
                <w:color w:val="FFFFFF" w:themeColor="background1"/>
                <w:szCs w:val="24"/>
              </w:rPr>
              <w:t xml:space="preserve"> </w:t>
            </w:r>
            <w:r w:rsidR="00C8380B" w:rsidRPr="00CC26E3">
              <w:rPr>
                <w:rFonts w:ascii="Selawik Light" w:hAnsi="Selawik Light" w:cs="LilyUPC"/>
                <w:color w:val="FFC000"/>
                <w:szCs w:val="24"/>
              </w:rPr>
              <w:t xml:space="preserve">Please note there are hundreds of strains, these are a handful of some of the more well known strains used in the UK. </w:t>
            </w:r>
            <w:r w:rsidRPr="00CC26E3">
              <w:rPr>
                <w:rFonts w:ascii="Selawik Light" w:hAnsi="Selawik Light" w:cs="LilyUPC"/>
                <w:color w:val="FFC000"/>
                <w:szCs w:val="24"/>
              </w:rPr>
              <w:t xml:space="preserve"> </w:t>
            </w:r>
          </w:p>
        </w:tc>
        <w:tc>
          <w:tcPr>
            <w:tcW w:w="13499" w:type="dxa"/>
            <w:gridSpan w:val="2"/>
          </w:tcPr>
          <w:p w14:paraId="5BF5DC4F" w14:textId="625BBE66" w:rsidR="002232F9" w:rsidRPr="005E59BC" w:rsidRDefault="002232F9" w:rsidP="002232F9">
            <w:pPr>
              <w:spacing w:before="240"/>
              <w:jc w:val="center"/>
              <w:rPr>
                <w:rFonts w:ascii="Selawik Semibold" w:hAnsi="Selawik Semibold" w:cs="LilyUPC"/>
                <w:color w:val="FFFFFF" w:themeColor="background1"/>
                <w:sz w:val="48"/>
                <w:szCs w:val="40"/>
              </w:rPr>
            </w:pPr>
          </w:p>
        </w:tc>
      </w:tr>
      <w:tr w:rsidR="002232F9" w:rsidRPr="005E59BC" w14:paraId="1C767BEE" w14:textId="0211A78F" w:rsidTr="00F226B4">
        <w:trPr>
          <w:trHeight w:val="391"/>
        </w:trPr>
        <w:tc>
          <w:tcPr>
            <w:tcW w:w="3086" w:type="dxa"/>
            <w:gridSpan w:val="2"/>
            <w:vMerge/>
          </w:tcPr>
          <w:p w14:paraId="2AA856E6" w14:textId="32F0B17E" w:rsidR="002232F9" w:rsidRPr="00CC26E3" w:rsidRDefault="002232F9" w:rsidP="002232F9">
            <w:pPr>
              <w:jc w:val="center"/>
              <w:rPr>
                <w:rFonts w:ascii="Selawik Semibold" w:hAnsi="Selawik Semibold" w:cs="LilyUPC"/>
                <w:b/>
                <w:bCs/>
                <w:color w:val="FFC000"/>
                <w:sz w:val="36"/>
                <w:szCs w:val="36"/>
              </w:rPr>
            </w:pPr>
          </w:p>
        </w:tc>
        <w:tc>
          <w:tcPr>
            <w:tcW w:w="3118" w:type="dxa"/>
          </w:tcPr>
          <w:p w14:paraId="171A7BEA" w14:textId="14F53220"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Biscotti</w:t>
            </w:r>
          </w:p>
        </w:tc>
        <w:tc>
          <w:tcPr>
            <w:tcW w:w="5103" w:type="dxa"/>
          </w:tcPr>
          <w:p w14:paraId="0B64289B" w14:textId="77777777" w:rsidR="002232F9" w:rsidRPr="00CC26E3" w:rsidRDefault="002232F9" w:rsidP="001D454F">
            <w:pPr>
              <w:rPr>
                <w:rFonts w:ascii="Selawik Semibold" w:hAnsi="Selawik Semibold" w:cs="LilyUPC"/>
                <w:i/>
                <w:iCs/>
                <w:color w:val="F6C112" w:themeColor="text2"/>
                <w:szCs w:val="24"/>
              </w:rPr>
            </w:pPr>
          </w:p>
        </w:tc>
        <w:tc>
          <w:tcPr>
            <w:tcW w:w="5812" w:type="dxa"/>
            <w:gridSpan w:val="2"/>
            <w:vMerge/>
          </w:tcPr>
          <w:p w14:paraId="67086827"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7A55B8CA" w14:textId="5BC9C7F2"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1F589627" w14:textId="459F2528" w:rsidTr="00F226B4">
        <w:trPr>
          <w:trHeight w:val="533"/>
        </w:trPr>
        <w:tc>
          <w:tcPr>
            <w:tcW w:w="3086" w:type="dxa"/>
            <w:gridSpan w:val="2"/>
            <w:vMerge/>
          </w:tcPr>
          <w:p w14:paraId="2A6D7D79" w14:textId="714B2119" w:rsidR="002232F9" w:rsidRPr="00CC26E3" w:rsidRDefault="002232F9" w:rsidP="002232F9">
            <w:pPr>
              <w:jc w:val="center"/>
              <w:rPr>
                <w:rFonts w:ascii="Selawik Semibold" w:hAnsi="Selawik Semibold" w:cs="LilyUPC"/>
                <w:b/>
                <w:bCs/>
                <w:color w:val="FFC000"/>
                <w:sz w:val="36"/>
                <w:szCs w:val="36"/>
              </w:rPr>
            </w:pPr>
          </w:p>
        </w:tc>
        <w:tc>
          <w:tcPr>
            <w:tcW w:w="3118" w:type="dxa"/>
          </w:tcPr>
          <w:p w14:paraId="45735FC7" w14:textId="43C4FEC6"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Amnesia/Ami</w:t>
            </w:r>
          </w:p>
        </w:tc>
        <w:tc>
          <w:tcPr>
            <w:tcW w:w="5103" w:type="dxa"/>
          </w:tcPr>
          <w:p w14:paraId="629F965F" w14:textId="77777777" w:rsidR="002232F9" w:rsidRPr="00CC26E3" w:rsidRDefault="002232F9" w:rsidP="001D454F">
            <w:pPr>
              <w:rPr>
                <w:rFonts w:ascii="Selawik Semibold" w:hAnsi="Selawik Semibold" w:cs="LilyUPC"/>
                <w:b/>
                <w:bCs/>
                <w:i/>
                <w:iCs/>
                <w:color w:val="F6C112" w:themeColor="text2"/>
                <w:szCs w:val="24"/>
              </w:rPr>
            </w:pPr>
          </w:p>
        </w:tc>
        <w:tc>
          <w:tcPr>
            <w:tcW w:w="5812" w:type="dxa"/>
            <w:gridSpan w:val="2"/>
            <w:vMerge/>
          </w:tcPr>
          <w:p w14:paraId="6B90FA48"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05613F2F" w14:textId="489086D2"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28165F7A" w14:textId="7EC1A4C5" w:rsidTr="00F226B4">
        <w:trPr>
          <w:trHeight w:val="533"/>
        </w:trPr>
        <w:tc>
          <w:tcPr>
            <w:tcW w:w="3086" w:type="dxa"/>
            <w:gridSpan w:val="2"/>
            <w:vMerge/>
          </w:tcPr>
          <w:p w14:paraId="6B6F05DC"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1D40BF9C" w14:textId="57CD59AA"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Star Dawg</w:t>
            </w:r>
          </w:p>
        </w:tc>
        <w:tc>
          <w:tcPr>
            <w:tcW w:w="5103" w:type="dxa"/>
          </w:tcPr>
          <w:p w14:paraId="1C208EE3" w14:textId="77777777" w:rsidR="002232F9" w:rsidRPr="00CC26E3" w:rsidRDefault="002232F9" w:rsidP="001D454F">
            <w:pPr>
              <w:rPr>
                <w:rFonts w:ascii="Selawik Semibold" w:hAnsi="Selawik Semibold" w:cs="LilyUPC"/>
                <w:i/>
                <w:iCs/>
                <w:color w:val="F6C112" w:themeColor="text2"/>
                <w:szCs w:val="24"/>
              </w:rPr>
            </w:pPr>
          </w:p>
        </w:tc>
        <w:tc>
          <w:tcPr>
            <w:tcW w:w="5812" w:type="dxa"/>
            <w:gridSpan w:val="2"/>
            <w:vMerge/>
          </w:tcPr>
          <w:p w14:paraId="7BF0C04F"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65DB0A55" w14:textId="33DE8DC0"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66598ED0" w14:textId="1F2846F5" w:rsidTr="00F226B4">
        <w:trPr>
          <w:trHeight w:val="312"/>
        </w:trPr>
        <w:tc>
          <w:tcPr>
            <w:tcW w:w="3086" w:type="dxa"/>
            <w:gridSpan w:val="2"/>
            <w:vMerge/>
          </w:tcPr>
          <w:p w14:paraId="5B9942A8"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219F20F1" w14:textId="2308EB77"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Dog</w:t>
            </w:r>
          </w:p>
        </w:tc>
        <w:tc>
          <w:tcPr>
            <w:tcW w:w="5103" w:type="dxa"/>
          </w:tcPr>
          <w:p w14:paraId="7E6AE82A" w14:textId="77777777" w:rsidR="002232F9" w:rsidRPr="00CC26E3" w:rsidRDefault="002232F9" w:rsidP="001D454F">
            <w:pPr>
              <w:rPr>
                <w:rFonts w:ascii="Selawik Semibold" w:hAnsi="Selawik Semibold" w:cs="LilyUPC"/>
                <w:i/>
                <w:iCs/>
                <w:color w:val="F6C112" w:themeColor="text2"/>
                <w:szCs w:val="24"/>
              </w:rPr>
            </w:pPr>
          </w:p>
        </w:tc>
        <w:tc>
          <w:tcPr>
            <w:tcW w:w="5812" w:type="dxa"/>
            <w:gridSpan w:val="2"/>
            <w:vMerge/>
          </w:tcPr>
          <w:p w14:paraId="70611201"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6736E3F1" w14:textId="5E0E946D"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3D830886" w14:textId="3FD38492" w:rsidTr="00F226B4">
        <w:trPr>
          <w:trHeight w:val="312"/>
        </w:trPr>
        <w:tc>
          <w:tcPr>
            <w:tcW w:w="3086" w:type="dxa"/>
            <w:gridSpan w:val="2"/>
            <w:vMerge/>
          </w:tcPr>
          <w:p w14:paraId="14A7A44A"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7E5671FC" w14:textId="2975A0A4"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Cookie(s)</w:t>
            </w:r>
          </w:p>
        </w:tc>
        <w:tc>
          <w:tcPr>
            <w:tcW w:w="5103" w:type="dxa"/>
          </w:tcPr>
          <w:p w14:paraId="5A02EE76" w14:textId="77777777" w:rsidR="002232F9" w:rsidRPr="00CC26E3" w:rsidRDefault="002232F9" w:rsidP="001D454F">
            <w:pPr>
              <w:rPr>
                <w:rFonts w:ascii="Selawik Semibold" w:hAnsi="Selawik Semibold" w:cs="LilyUPC"/>
                <w:i/>
                <w:iCs/>
                <w:color w:val="F6C112" w:themeColor="text2"/>
                <w:szCs w:val="24"/>
              </w:rPr>
            </w:pPr>
          </w:p>
        </w:tc>
        <w:tc>
          <w:tcPr>
            <w:tcW w:w="5812" w:type="dxa"/>
            <w:gridSpan w:val="2"/>
            <w:vMerge/>
          </w:tcPr>
          <w:p w14:paraId="3676235A"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30919DB9" w14:textId="56FCAC98"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14F554AB" w14:textId="5D5C7D06" w:rsidTr="00A90F7C">
        <w:trPr>
          <w:trHeight w:val="312"/>
        </w:trPr>
        <w:tc>
          <w:tcPr>
            <w:tcW w:w="3086" w:type="dxa"/>
            <w:gridSpan w:val="2"/>
          </w:tcPr>
          <w:p w14:paraId="3B68EFFA"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43CB1D4A" w14:textId="20090371"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Guava dog</w:t>
            </w:r>
          </w:p>
        </w:tc>
        <w:tc>
          <w:tcPr>
            <w:tcW w:w="5103" w:type="dxa"/>
          </w:tcPr>
          <w:p w14:paraId="545D28DC" w14:textId="77777777" w:rsidR="002232F9" w:rsidRPr="00CC26E3" w:rsidRDefault="002232F9" w:rsidP="001D454F">
            <w:pPr>
              <w:rPr>
                <w:rFonts w:ascii="Selawik Semibold" w:hAnsi="Selawik Semibold" w:cs="LilyUPC"/>
                <w:i/>
                <w:iCs/>
                <w:color w:val="F6C112" w:themeColor="text2"/>
                <w:szCs w:val="24"/>
              </w:rPr>
            </w:pPr>
          </w:p>
        </w:tc>
        <w:tc>
          <w:tcPr>
            <w:tcW w:w="5812" w:type="dxa"/>
            <w:gridSpan w:val="2"/>
            <w:vMerge/>
          </w:tcPr>
          <w:p w14:paraId="74512F77"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40353F93" w14:textId="6D370F41"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68ACC59B" w14:textId="55D4AF8F" w:rsidTr="00A90F7C">
        <w:trPr>
          <w:trHeight w:val="3272"/>
        </w:trPr>
        <w:tc>
          <w:tcPr>
            <w:tcW w:w="3086" w:type="dxa"/>
            <w:gridSpan w:val="2"/>
          </w:tcPr>
          <w:p w14:paraId="2DAEA3B2"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4A8D90AD" w14:textId="77777777" w:rsidR="002232F9" w:rsidRPr="00420A6D" w:rsidRDefault="002232F9"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Skittles</w:t>
            </w:r>
          </w:p>
          <w:p w14:paraId="2779A664" w14:textId="77777777" w:rsidR="00C8380B" w:rsidRPr="00420A6D" w:rsidRDefault="00C8380B" w:rsidP="00481AE5">
            <w:pPr>
              <w:rPr>
                <w:rFonts w:ascii="Selawik Semibold" w:hAnsi="Selawik Semibold" w:cs="LilyUPC"/>
                <w:color w:val="FFFFFF" w:themeColor="background1"/>
                <w:szCs w:val="24"/>
              </w:rPr>
            </w:pPr>
          </w:p>
          <w:p w14:paraId="480A7425" w14:textId="01AA632B" w:rsidR="00C8380B" w:rsidRPr="00420A6D" w:rsidRDefault="00C8380B"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 xml:space="preserve">Sour Diesel </w:t>
            </w:r>
          </w:p>
          <w:p w14:paraId="00AB0CD1" w14:textId="3D175724" w:rsidR="00C8380B" w:rsidRPr="00420A6D" w:rsidRDefault="00C8380B" w:rsidP="00481AE5">
            <w:pPr>
              <w:rPr>
                <w:rFonts w:ascii="Selawik Semibold" w:hAnsi="Selawik Semibold" w:cs="LilyUPC"/>
                <w:color w:val="FFFFFF" w:themeColor="background1"/>
                <w:szCs w:val="24"/>
              </w:rPr>
            </w:pPr>
          </w:p>
          <w:p w14:paraId="4376C6CE" w14:textId="31A830F3" w:rsidR="00C8380B" w:rsidRPr="00420A6D" w:rsidRDefault="00C8380B"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Wedding Cake</w:t>
            </w:r>
          </w:p>
          <w:p w14:paraId="5E2C6E23" w14:textId="77777777" w:rsidR="00C8380B" w:rsidRPr="00420A6D" w:rsidRDefault="00C8380B" w:rsidP="00481AE5">
            <w:pPr>
              <w:rPr>
                <w:rFonts w:ascii="Selawik Semibold" w:hAnsi="Selawik Semibold" w:cs="LilyUPC"/>
                <w:color w:val="FFFFFF" w:themeColor="background1"/>
                <w:szCs w:val="24"/>
              </w:rPr>
            </w:pPr>
          </w:p>
          <w:p w14:paraId="1FCA9F62" w14:textId="7C5FC8E1" w:rsidR="00C8380B" w:rsidRPr="00420A6D" w:rsidRDefault="00C8380B" w:rsidP="00481AE5">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Zushi</w:t>
            </w:r>
            <w:proofErr w:type="spellEnd"/>
          </w:p>
        </w:tc>
        <w:tc>
          <w:tcPr>
            <w:tcW w:w="5103" w:type="dxa"/>
          </w:tcPr>
          <w:p w14:paraId="67D235E5" w14:textId="77777777" w:rsidR="002232F9" w:rsidRPr="00CC26E3" w:rsidRDefault="002232F9" w:rsidP="002232F9">
            <w:pPr>
              <w:jc w:val="center"/>
              <w:rPr>
                <w:rFonts w:ascii="Selawik Semibold" w:hAnsi="Selawik Semibold" w:cs="LilyUPC"/>
                <w:i/>
                <w:iCs/>
                <w:color w:val="F6C112" w:themeColor="text2"/>
                <w:szCs w:val="24"/>
              </w:rPr>
            </w:pPr>
          </w:p>
          <w:p w14:paraId="37984C1D" w14:textId="6D476A9F"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vMerge/>
          </w:tcPr>
          <w:p w14:paraId="5A9C9BE2"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Borders>
              <w:bottom w:val="single" w:sz="12" w:space="0" w:color="F6C112" w:themeColor="accent4"/>
            </w:tcBorders>
          </w:tcPr>
          <w:p w14:paraId="5B5FF3E3" w14:textId="6996D600" w:rsidR="002232F9" w:rsidRPr="005E59BC" w:rsidRDefault="002232F9" w:rsidP="002232F9">
            <w:pPr>
              <w:jc w:val="center"/>
              <w:rPr>
                <w:rFonts w:ascii="Selawik Semibold" w:hAnsi="Selawik Semibold" w:cs="LilyUPC"/>
                <w:color w:val="FFFFFF" w:themeColor="background1"/>
                <w:sz w:val="48"/>
                <w:szCs w:val="40"/>
              </w:rPr>
            </w:pPr>
          </w:p>
        </w:tc>
      </w:tr>
      <w:tr w:rsidR="00A90F7C" w:rsidRPr="005E59BC" w14:paraId="5D55BC76" w14:textId="77777777" w:rsidTr="00A90F7C">
        <w:trPr>
          <w:trHeight w:val="312"/>
        </w:trPr>
        <w:tc>
          <w:tcPr>
            <w:tcW w:w="3086" w:type="dxa"/>
            <w:gridSpan w:val="2"/>
          </w:tcPr>
          <w:p w14:paraId="1359C87B" w14:textId="77777777" w:rsidR="00A90F7C" w:rsidRPr="00CC26E3" w:rsidRDefault="00A90F7C" w:rsidP="002232F9">
            <w:pPr>
              <w:jc w:val="center"/>
              <w:rPr>
                <w:rFonts w:ascii="Selawik Semibold" w:hAnsi="Selawik Semibold" w:cs="LilyUPC"/>
                <w:b/>
                <w:bCs/>
                <w:color w:val="FFC000"/>
                <w:sz w:val="36"/>
                <w:szCs w:val="36"/>
              </w:rPr>
            </w:pPr>
          </w:p>
        </w:tc>
        <w:tc>
          <w:tcPr>
            <w:tcW w:w="3118" w:type="dxa"/>
          </w:tcPr>
          <w:p w14:paraId="766CC07E" w14:textId="77777777" w:rsidR="00A90F7C" w:rsidRPr="00420A6D" w:rsidRDefault="00A90F7C" w:rsidP="001D454F">
            <w:pPr>
              <w:rPr>
                <w:rFonts w:ascii="Selawik Semibold" w:hAnsi="Selawik Semibold" w:cs="LilyUPC"/>
                <w:color w:val="FFFFFF" w:themeColor="background1"/>
                <w:szCs w:val="24"/>
              </w:rPr>
            </w:pPr>
          </w:p>
        </w:tc>
        <w:tc>
          <w:tcPr>
            <w:tcW w:w="5103" w:type="dxa"/>
          </w:tcPr>
          <w:p w14:paraId="45218940" w14:textId="77777777" w:rsidR="00A90F7C" w:rsidRPr="00CC26E3" w:rsidRDefault="00A90F7C" w:rsidP="002232F9">
            <w:pPr>
              <w:jc w:val="center"/>
              <w:rPr>
                <w:rFonts w:ascii="Selawik Semibold" w:hAnsi="Selawik Semibold" w:cs="LilyUPC"/>
                <w:i/>
                <w:iCs/>
                <w:color w:val="F6C112" w:themeColor="text2"/>
                <w:szCs w:val="24"/>
              </w:rPr>
            </w:pPr>
          </w:p>
        </w:tc>
        <w:tc>
          <w:tcPr>
            <w:tcW w:w="5812" w:type="dxa"/>
            <w:gridSpan w:val="2"/>
          </w:tcPr>
          <w:p w14:paraId="329B303F" w14:textId="77777777" w:rsidR="00A90F7C" w:rsidRPr="00CC26E3" w:rsidRDefault="00A90F7C" w:rsidP="002232F9">
            <w:pPr>
              <w:jc w:val="center"/>
              <w:rPr>
                <w:rFonts w:ascii="Selawik Light" w:hAnsi="Selawik Light" w:cs="LilyUPC"/>
                <w:color w:val="FFFFFF" w:themeColor="background1"/>
                <w:szCs w:val="24"/>
              </w:rPr>
            </w:pPr>
          </w:p>
        </w:tc>
        <w:tc>
          <w:tcPr>
            <w:tcW w:w="13499" w:type="dxa"/>
            <w:gridSpan w:val="2"/>
          </w:tcPr>
          <w:p w14:paraId="0696AC1E" w14:textId="77777777" w:rsidR="00A90F7C" w:rsidRPr="005E59BC" w:rsidRDefault="00A90F7C" w:rsidP="002232F9">
            <w:pPr>
              <w:jc w:val="center"/>
              <w:rPr>
                <w:rFonts w:ascii="Selawik Semibold" w:hAnsi="Selawik Semibold" w:cs="LilyUPC"/>
                <w:color w:val="FFFFFF" w:themeColor="background1"/>
                <w:sz w:val="48"/>
                <w:szCs w:val="40"/>
              </w:rPr>
            </w:pPr>
          </w:p>
        </w:tc>
      </w:tr>
      <w:tr w:rsidR="002232F9" w:rsidRPr="005E59BC" w14:paraId="4EFAF630" w14:textId="0B1C3DBC" w:rsidTr="00A90F7C">
        <w:trPr>
          <w:trHeight w:val="312"/>
        </w:trPr>
        <w:tc>
          <w:tcPr>
            <w:tcW w:w="3086" w:type="dxa"/>
            <w:gridSpan w:val="2"/>
          </w:tcPr>
          <w:p w14:paraId="5E3399FA" w14:textId="77777777" w:rsidR="00C8380B" w:rsidRPr="00CC26E3" w:rsidRDefault="00C8380B" w:rsidP="002232F9">
            <w:pPr>
              <w:jc w:val="center"/>
              <w:rPr>
                <w:rFonts w:ascii="Selawik Semibold" w:hAnsi="Selawik Semibold" w:cs="LilyUPC"/>
                <w:b/>
                <w:bCs/>
                <w:color w:val="FFC000"/>
                <w:sz w:val="36"/>
                <w:szCs w:val="36"/>
              </w:rPr>
            </w:pPr>
          </w:p>
          <w:p w14:paraId="2AED68BF" w14:textId="77777777" w:rsidR="00C8380B" w:rsidRPr="00CC26E3" w:rsidRDefault="00C8380B" w:rsidP="002232F9">
            <w:pPr>
              <w:jc w:val="center"/>
              <w:rPr>
                <w:rFonts w:ascii="Selawik Semibold" w:hAnsi="Selawik Semibold" w:cs="LilyUPC"/>
                <w:b/>
                <w:bCs/>
                <w:color w:val="FFC000"/>
                <w:sz w:val="36"/>
                <w:szCs w:val="36"/>
              </w:rPr>
            </w:pPr>
          </w:p>
          <w:p w14:paraId="5877F8CE" w14:textId="7CA6ED60" w:rsidR="002232F9" w:rsidRPr="006D258F" w:rsidRDefault="002232F9" w:rsidP="006D258F">
            <w:pPr>
              <w:jc w:val="center"/>
              <w:rPr>
                <w:rFonts w:ascii="Selawik Semibold" w:hAnsi="Selawik Semibold"/>
                <w:sz w:val="36"/>
                <w:szCs w:val="36"/>
              </w:rPr>
            </w:pPr>
            <w:r w:rsidRPr="006D258F">
              <w:rPr>
                <w:rFonts w:ascii="Selawik Semibold" w:hAnsi="Selawik Semibold"/>
                <w:color w:val="F6C112" w:themeColor="text2"/>
                <w:sz w:val="36"/>
                <w:szCs w:val="36"/>
              </w:rPr>
              <w:t>MDMA</w:t>
            </w:r>
          </w:p>
        </w:tc>
        <w:tc>
          <w:tcPr>
            <w:tcW w:w="3118" w:type="dxa"/>
          </w:tcPr>
          <w:p w14:paraId="32DDE4A8" w14:textId="77777777" w:rsidR="00C8380B" w:rsidRPr="00420A6D" w:rsidRDefault="00C8380B" w:rsidP="001D454F">
            <w:pPr>
              <w:rPr>
                <w:rFonts w:ascii="Selawik Semibold" w:hAnsi="Selawik Semibold" w:cs="LilyUPC"/>
                <w:color w:val="FFFFFF" w:themeColor="background1"/>
                <w:szCs w:val="24"/>
              </w:rPr>
            </w:pPr>
          </w:p>
          <w:p w14:paraId="7AD5EA06" w14:textId="77777777" w:rsidR="00C8380B" w:rsidRPr="00420A6D" w:rsidRDefault="00C8380B" w:rsidP="001D454F">
            <w:pPr>
              <w:rPr>
                <w:rFonts w:ascii="Selawik Semibold" w:hAnsi="Selawik Semibold" w:cs="LilyUPC"/>
                <w:color w:val="FFFFFF" w:themeColor="background1"/>
                <w:szCs w:val="24"/>
              </w:rPr>
            </w:pPr>
          </w:p>
          <w:p w14:paraId="75B50154" w14:textId="77777777" w:rsidR="00C8380B" w:rsidRPr="00420A6D" w:rsidRDefault="00C8380B" w:rsidP="001D454F">
            <w:pPr>
              <w:rPr>
                <w:rFonts w:ascii="Selawik Semibold" w:hAnsi="Selawik Semibold" w:cs="LilyUPC"/>
                <w:color w:val="FFFFFF" w:themeColor="background1"/>
                <w:szCs w:val="24"/>
              </w:rPr>
            </w:pPr>
          </w:p>
          <w:p w14:paraId="0D90D64C" w14:textId="7B7FED06"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Molly</w:t>
            </w:r>
          </w:p>
        </w:tc>
        <w:tc>
          <w:tcPr>
            <w:tcW w:w="5103" w:type="dxa"/>
          </w:tcPr>
          <w:p w14:paraId="474C2381" w14:textId="1E577D0B"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vMerge w:val="restart"/>
          </w:tcPr>
          <w:p w14:paraId="132EB12D" w14:textId="77777777" w:rsidR="002232F9" w:rsidRPr="00CC26E3" w:rsidRDefault="002232F9" w:rsidP="002232F9">
            <w:pPr>
              <w:jc w:val="center"/>
              <w:rPr>
                <w:rFonts w:ascii="Selawik Light" w:hAnsi="Selawik Light" w:cs="LilyUPC"/>
                <w:color w:val="FFFFFF" w:themeColor="background1"/>
                <w:szCs w:val="24"/>
              </w:rPr>
            </w:pPr>
          </w:p>
          <w:p w14:paraId="6BC5B168" w14:textId="77777777" w:rsidR="002232F9" w:rsidRPr="00CC26E3" w:rsidRDefault="002232F9" w:rsidP="002232F9">
            <w:pPr>
              <w:jc w:val="center"/>
              <w:rPr>
                <w:rFonts w:ascii="Selawik Light" w:hAnsi="Selawik Light" w:cs="LilyUPC"/>
                <w:color w:val="FFFFFF" w:themeColor="background1"/>
                <w:szCs w:val="24"/>
              </w:rPr>
            </w:pPr>
          </w:p>
          <w:p w14:paraId="08C40BED" w14:textId="77777777" w:rsidR="00C8380B" w:rsidRPr="00CC26E3" w:rsidRDefault="00C8380B" w:rsidP="002232F9">
            <w:pPr>
              <w:jc w:val="center"/>
              <w:rPr>
                <w:rFonts w:ascii="Selawik Light" w:hAnsi="Selawik Light" w:cs="LilyUPC"/>
                <w:color w:val="FFFFFF" w:themeColor="background1"/>
                <w:szCs w:val="24"/>
              </w:rPr>
            </w:pPr>
          </w:p>
          <w:p w14:paraId="5624D5C7" w14:textId="3C00E0FD" w:rsidR="002232F9" w:rsidRPr="00CC26E3" w:rsidRDefault="002232F9" w:rsidP="002232F9">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lastRenderedPageBreak/>
              <w:t xml:space="preserve">All of these terms are interchangeable and refer to MDMA (pure version of Ecstasy). </w:t>
            </w:r>
          </w:p>
        </w:tc>
        <w:tc>
          <w:tcPr>
            <w:tcW w:w="13499" w:type="dxa"/>
            <w:gridSpan w:val="2"/>
          </w:tcPr>
          <w:p w14:paraId="557908D9" w14:textId="45151DCB"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4FFE651E" w14:textId="1F554579" w:rsidTr="00F226B4">
        <w:trPr>
          <w:trHeight w:val="312"/>
        </w:trPr>
        <w:tc>
          <w:tcPr>
            <w:tcW w:w="3086" w:type="dxa"/>
            <w:gridSpan w:val="2"/>
          </w:tcPr>
          <w:p w14:paraId="2BD63454"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53A252C8" w14:textId="58553013"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Mandy</w:t>
            </w:r>
          </w:p>
        </w:tc>
        <w:tc>
          <w:tcPr>
            <w:tcW w:w="5103" w:type="dxa"/>
          </w:tcPr>
          <w:p w14:paraId="03AE47A0" w14:textId="77777777"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vMerge/>
          </w:tcPr>
          <w:p w14:paraId="0F913427"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2557083A" w14:textId="5E2A15BF"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4DB34B3E" w14:textId="16E367AC" w:rsidTr="00F226B4">
        <w:trPr>
          <w:trHeight w:val="312"/>
        </w:trPr>
        <w:tc>
          <w:tcPr>
            <w:tcW w:w="3086" w:type="dxa"/>
            <w:gridSpan w:val="2"/>
          </w:tcPr>
          <w:p w14:paraId="45993554"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219FC36A" w14:textId="54EB6FC5" w:rsidR="002232F9" w:rsidRPr="00420A6D" w:rsidRDefault="002232F9" w:rsidP="001D454F">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Dizzle</w:t>
            </w:r>
            <w:proofErr w:type="spellEnd"/>
          </w:p>
        </w:tc>
        <w:tc>
          <w:tcPr>
            <w:tcW w:w="5103" w:type="dxa"/>
          </w:tcPr>
          <w:p w14:paraId="0C55ABFA" w14:textId="77777777"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vMerge/>
          </w:tcPr>
          <w:p w14:paraId="6D901494"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2D0CF9B7" w14:textId="508A87FF"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3CD9C34D" w14:textId="65D4BF37" w:rsidTr="00A90F7C">
        <w:trPr>
          <w:trHeight w:val="1034"/>
        </w:trPr>
        <w:tc>
          <w:tcPr>
            <w:tcW w:w="3086" w:type="dxa"/>
            <w:gridSpan w:val="2"/>
            <w:tcBorders>
              <w:bottom w:val="single" w:sz="4" w:space="0" w:color="F6C112" w:themeColor="accent4"/>
            </w:tcBorders>
          </w:tcPr>
          <w:p w14:paraId="5C7BD5D2" w14:textId="77777777" w:rsidR="002232F9" w:rsidRPr="00CC26E3" w:rsidRDefault="002232F9" w:rsidP="002232F9">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15C6C4E4" w14:textId="379E9F3B" w:rsidR="002232F9" w:rsidRPr="00420A6D" w:rsidRDefault="002232F9" w:rsidP="001D454F">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Diz</w:t>
            </w:r>
            <w:proofErr w:type="spellEnd"/>
          </w:p>
        </w:tc>
        <w:tc>
          <w:tcPr>
            <w:tcW w:w="5103" w:type="dxa"/>
            <w:tcBorders>
              <w:bottom w:val="single" w:sz="4" w:space="0" w:color="F6C112" w:themeColor="accent4"/>
            </w:tcBorders>
          </w:tcPr>
          <w:p w14:paraId="02E596E0" w14:textId="1D64DB20" w:rsidR="002232F9" w:rsidRPr="00CC26E3" w:rsidRDefault="002232F9" w:rsidP="002232F9">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“I’m going out tonight, got a gram of </w:t>
            </w:r>
            <w:proofErr w:type="spellStart"/>
            <w:r w:rsidRPr="00CC26E3">
              <w:rPr>
                <w:rFonts w:ascii="Selawik Light" w:hAnsi="Selawik Light" w:cs="LilyUPC"/>
                <w:i/>
                <w:iCs/>
                <w:color w:val="F6C112" w:themeColor="text2"/>
                <w:szCs w:val="24"/>
              </w:rPr>
              <w:t>diz</w:t>
            </w:r>
            <w:proofErr w:type="spellEnd"/>
            <w:r w:rsidRPr="00CC26E3">
              <w:rPr>
                <w:rFonts w:ascii="Selawik Light" w:hAnsi="Selawik Light" w:cs="LilyUPC"/>
                <w:i/>
                <w:iCs/>
                <w:color w:val="F6C112" w:themeColor="text2"/>
                <w:szCs w:val="24"/>
              </w:rPr>
              <w:t xml:space="preserve"> so I’m </w:t>
            </w:r>
            <w:proofErr w:type="spellStart"/>
            <w:r w:rsidRPr="00CC26E3">
              <w:rPr>
                <w:rFonts w:ascii="Selawik Light" w:hAnsi="Selawik Light" w:cs="LilyUPC"/>
                <w:i/>
                <w:iCs/>
                <w:color w:val="F6C112" w:themeColor="text2"/>
                <w:szCs w:val="24"/>
              </w:rPr>
              <w:t>gonna</w:t>
            </w:r>
            <w:proofErr w:type="spellEnd"/>
            <w:r w:rsidRPr="00CC26E3">
              <w:rPr>
                <w:rFonts w:ascii="Selawik Light" w:hAnsi="Selawik Light" w:cs="LilyUPC"/>
                <w:i/>
                <w:iCs/>
                <w:color w:val="F6C112" w:themeColor="text2"/>
                <w:szCs w:val="24"/>
              </w:rPr>
              <w:t xml:space="preserve"> be up all night, </w:t>
            </w:r>
            <w:proofErr w:type="spellStart"/>
            <w:r w:rsidRPr="00CC26E3">
              <w:rPr>
                <w:rFonts w:ascii="Selawik Light" w:hAnsi="Selawik Light" w:cs="LilyUPC"/>
                <w:i/>
                <w:iCs/>
                <w:color w:val="F6C112" w:themeColor="text2"/>
                <w:szCs w:val="24"/>
              </w:rPr>
              <w:t>gonna</w:t>
            </w:r>
            <w:proofErr w:type="spellEnd"/>
            <w:r w:rsidRPr="00CC26E3">
              <w:rPr>
                <w:rFonts w:ascii="Selawik Light" w:hAnsi="Selawik Light" w:cs="LilyUPC"/>
                <w:i/>
                <w:iCs/>
                <w:color w:val="F6C112" w:themeColor="text2"/>
                <w:szCs w:val="24"/>
              </w:rPr>
              <w:t xml:space="preserve"> be a mad one”</w:t>
            </w:r>
          </w:p>
        </w:tc>
        <w:tc>
          <w:tcPr>
            <w:tcW w:w="5812" w:type="dxa"/>
            <w:gridSpan w:val="2"/>
            <w:vMerge/>
            <w:tcBorders>
              <w:bottom w:val="single" w:sz="4" w:space="0" w:color="F6C112" w:themeColor="accent4"/>
            </w:tcBorders>
          </w:tcPr>
          <w:p w14:paraId="00FB23E0"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2DB883BD" w14:textId="4B7274E4"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5C3D1A7A" w14:textId="1AA2AC93" w:rsidTr="00A90F7C">
        <w:trPr>
          <w:trHeight w:val="312"/>
        </w:trPr>
        <w:tc>
          <w:tcPr>
            <w:tcW w:w="3086" w:type="dxa"/>
            <w:gridSpan w:val="2"/>
            <w:tcBorders>
              <w:top w:val="single" w:sz="4" w:space="0" w:color="F6C112" w:themeColor="accent4"/>
            </w:tcBorders>
          </w:tcPr>
          <w:p w14:paraId="0CF1DC66" w14:textId="77777777" w:rsidR="002232F9" w:rsidRPr="00CC26E3" w:rsidRDefault="002232F9" w:rsidP="002232F9">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5A0DE44" w14:textId="77777777" w:rsidR="002232F9" w:rsidRPr="00420A6D" w:rsidRDefault="002232F9" w:rsidP="002232F9">
            <w:pPr>
              <w:jc w:val="center"/>
              <w:rPr>
                <w:rFonts w:ascii="Selawik Light" w:hAnsi="Selawik Light" w:cs="LilyUPC"/>
                <w:color w:val="FFFFFF" w:themeColor="background1"/>
                <w:szCs w:val="24"/>
              </w:rPr>
            </w:pPr>
          </w:p>
        </w:tc>
        <w:tc>
          <w:tcPr>
            <w:tcW w:w="5103" w:type="dxa"/>
            <w:tcBorders>
              <w:top w:val="single" w:sz="4" w:space="0" w:color="F6C112" w:themeColor="accent4"/>
            </w:tcBorders>
          </w:tcPr>
          <w:p w14:paraId="5EA0DCA2" w14:textId="77777777"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tcBorders>
              <w:top w:val="single" w:sz="4" w:space="0" w:color="F6C112" w:themeColor="accent4"/>
            </w:tcBorders>
          </w:tcPr>
          <w:p w14:paraId="25084123"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6DC33EBE" w14:textId="3D9C0212"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6811AA27" w14:textId="764AF9D4" w:rsidTr="00F226B4">
        <w:trPr>
          <w:trHeight w:val="777"/>
        </w:trPr>
        <w:tc>
          <w:tcPr>
            <w:tcW w:w="3086" w:type="dxa"/>
            <w:gridSpan w:val="2"/>
            <w:vMerge w:val="restart"/>
          </w:tcPr>
          <w:p w14:paraId="7C9BA9AE" w14:textId="77777777" w:rsidR="002232F9" w:rsidRPr="006D258F" w:rsidRDefault="002232F9"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Codeine</w:t>
            </w:r>
          </w:p>
          <w:p w14:paraId="1135A8CD" w14:textId="1F50A5D4" w:rsidR="002232F9" w:rsidRPr="006D258F" w:rsidRDefault="002232F9" w:rsidP="006D258F">
            <w:pPr>
              <w:jc w:val="center"/>
              <w:rPr>
                <w:rFonts w:ascii="Selawik Semibold" w:hAnsi="Selawik Semibold"/>
                <w:color w:val="F6C112" w:themeColor="text2"/>
                <w:sz w:val="28"/>
                <w:szCs w:val="28"/>
              </w:rPr>
            </w:pPr>
            <w:r w:rsidRPr="006D258F">
              <w:rPr>
                <w:rFonts w:ascii="Selawik Semibold" w:hAnsi="Selawik Semibold"/>
                <w:color w:val="F6C112" w:themeColor="text2"/>
                <w:sz w:val="28"/>
                <w:szCs w:val="28"/>
              </w:rPr>
              <w:t>(and other liquid pharmaceuticals)</w:t>
            </w:r>
          </w:p>
          <w:p w14:paraId="24850F44" w14:textId="26400B61" w:rsidR="002232F9" w:rsidRPr="006D258F" w:rsidRDefault="002232F9" w:rsidP="006D258F">
            <w:pPr>
              <w:jc w:val="center"/>
              <w:rPr>
                <w:rFonts w:ascii="Selawik Semibold" w:hAnsi="Selawik Semibold"/>
                <w:color w:val="F6C112" w:themeColor="text2"/>
                <w:sz w:val="36"/>
                <w:szCs w:val="36"/>
              </w:rPr>
            </w:pPr>
          </w:p>
        </w:tc>
        <w:tc>
          <w:tcPr>
            <w:tcW w:w="3118" w:type="dxa"/>
          </w:tcPr>
          <w:p w14:paraId="1FA766EB" w14:textId="537D1983"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Lean</w:t>
            </w:r>
          </w:p>
        </w:tc>
        <w:tc>
          <w:tcPr>
            <w:tcW w:w="5103" w:type="dxa"/>
          </w:tcPr>
          <w:p w14:paraId="22A9D308" w14:textId="73F7A4DD" w:rsidR="002232F9" w:rsidRPr="00CC26E3" w:rsidRDefault="002232F9" w:rsidP="002232F9">
            <w:pPr>
              <w:jc w:val="center"/>
              <w:rPr>
                <w:rFonts w:ascii="Selawik Semibold" w:hAnsi="Selawik Semibold" w:cs="LilyUPC"/>
                <w:i/>
                <w:iCs/>
                <w:color w:val="F6C112" w:themeColor="text2"/>
                <w:szCs w:val="24"/>
              </w:rPr>
            </w:pPr>
            <w:r w:rsidRPr="00CC26E3">
              <w:rPr>
                <w:rFonts w:ascii="Selawik Light" w:hAnsi="Selawik Light" w:cs="LilyUPC"/>
                <w:i/>
                <w:iCs/>
                <w:color w:val="F6C112" w:themeColor="text2"/>
                <w:szCs w:val="24"/>
              </w:rPr>
              <w:t xml:space="preserve">“I sipped so much lean last night I didn’t wake up </w:t>
            </w:r>
            <w:proofErr w:type="spellStart"/>
            <w:r w:rsidRPr="00CC26E3">
              <w:rPr>
                <w:rFonts w:ascii="Selawik Light" w:hAnsi="Selawik Light" w:cs="LilyUPC"/>
                <w:i/>
                <w:iCs/>
                <w:color w:val="F6C112" w:themeColor="text2"/>
                <w:szCs w:val="24"/>
              </w:rPr>
              <w:t>til</w:t>
            </w:r>
            <w:proofErr w:type="spellEnd"/>
            <w:r w:rsidRPr="00CC26E3">
              <w:rPr>
                <w:rFonts w:ascii="Selawik Light" w:hAnsi="Selawik Light" w:cs="LilyUPC"/>
                <w:i/>
                <w:iCs/>
                <w:color w:val="F6C112" w:themeColor="text2"/>
                <w:szCs w:val="24"/>
              </w:rPr>
              <w:t xml:space="preserve"> 5pm today, was in a lean coma (extremely sedated). I was moving so slowly and leaning so hard last night”.</w:t>
            </w:r>
          </w:p>
        </w:tc>
        <w:tc>
          <w:tcPr>
            <w:tcW w:w="5812" w:type="dxa"/>
            <w:gridSpan w:val="2"/>
            <w:vMerge w:val="restart"/>
          </w:tcPr>
          <w:p w14:paraId="471F43E7" w14:textId="4EDC495F" w:rsidR="002232F9" w:rsidRPr="00CC26E3" w:rsidRDefault="002232F9" w:rsidP="002232F9">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These are all colloquialisms for ‘Lean’ which is Codeine and Promethazine cough syrup mixed in a fizzy drink, traditionally Sprite. Sweets and ice may be added to taste/preference. It is called Lean because it produces a slowing, relaxing, sedative effect, causing users to ‘lean’ to the side. The more Codeine and Promethazine syrup in the sprite, the ‘dirtier’ it is. Very ‘dirty’ sprite is referred to as ‘mud’. </w:t>
            </w:r>
            <w:proofErr w:type="spellStart"/>
            <w:r w:rsidRPr="00CC26E3">
              <w:rPr>
                <w:rFonts w:ascii="Selawik Light" w:hAnsi="Selawik Light" w:cs="LilyUPC"/>
                <w:color w:val="FFFFFF" w:themeColor="background1"/>
                <w:szCs w:val="24"/>
              </w:rPr>
              <w:t>Sizzurp</w:t>
            </w:r>
            <w:proofErr w:type="spellEnd"/>
            <w:r w:rsidRPr="00CC26E3">
              <w:rPr>
                <w:rFonts w:ascii="Selawik Light" w:hAnsi="Selawik Light" w:cs="LilyUPC"/>
                <w:color w:val="FFFFFF" w:themeColor="background1"/>
                <w:szCs w:val="24"/>
              </w:rPr>
              <w:t xml:space="preserve"> is just another way of saying syrup. This concoction was popularised in the southern states of the US and has spread worldwide over the past decade, with its popularity increasing dramatically, especially among young people. People often smoke cannabis and may use other pharmaceuticals, such as Xanax, while drinking lean. Codeine is physically addictive due to it being an opiate, affecting the same opioid receptors as heroin.</w:t>
            </w:r>
          </w:p>
        </w:tc>
        <w:tc>
          <w:tcPr>
            <w:tcW w:w="13499" w:type="dxa"/>
            <w:gridSpan w:val="2"/>
          </w:tcPr>
          <w:p w14:paraId="355F2F21" w14:textId="48B79D6D"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2D702CCE" w14:textId="1F9FDB3C" w:rsidTr="00F226B4">
        <w:trPr>
          <w:trHeight w:val="312"/>
        </w:trPr>
        <w:tc>
          <w:tcPr>
            <w:tcW w:w="3086" w:type="dxa"/>
            <w:gridSpan w:val="2"/>
            <w:vMerge/>
          </w:tcPr>
          <w:p w14:paraId="08B9889E"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1CBD005F" w14:textId="77777777"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Dirty Spite</w:t>
            </w:r>
          </w:p>
          <w:p w14:paraId="100380BB" w14:textId="77777777" w:rsidR="002232F9" w:rsidRPr="00420A6D" w:rsidRDefault="002232F9" w:rsidP="001D454F">
            <w:pPr>
              <w:rPr>
                <w:rFonts w:ascii="Selawik Semibold" w:hAnsi="Selawik Semibold" w:cs="LilyUPC"/>
                <w:color w:val="FFFFFF" w:themeColor="background1"/>
                <w:szCs w:val="24"/>
              </w:rPr>
            </w:pPr>
          </w:p>
          <w:p w14:paraId="50BABED5" w14:textId="7E7CACF0" w:rsidR="002232F9" w:rsidRPr="00420A6D" w:rsidRDefault="002232F9" w:rsidP="001D454F">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Sizzurp</w:t>
            </w:r>
            <w:proofErr w:type="spellEnd"/>
          </w:p>
        </w:tc>
        <w:tc>
          <w:tcPr>
            <w:tcW w:w="5103" w:type="dxa"/>
          </w:tcPr>
          <w:p w14:paraId="250E3767" w14:textId="77777777" w:rsidR="002232F9" w:rsidRPr="00CC26E3" w:rsidRDefault="002232F9" w:rsidP="002232F9">
            <w:pPr>
              <w:jc w:val="center"/>
              <w:rPr>
                <w:rFonts w:ascii="Selawik Semibold" w:hAnsi="Selawik Semibold" w:cs="LilyUPC"/>
                <w:i/>
                <w:iCs/>
                <w:color w:val="F6C112" w:themeColor="text2"/>
                <w:szCs w:val="24"/>
              </w:rPr>
            </w:pPr>
          </w:p>
        </w:tc>
        <w:tc>
          <w:tcPr>
            <w:tcW w:w="5812" w:type="dxa"/>
            <w:gridSpan w:val="2"/>
            <w:vMerge/>
          </w:tcPr>
          <w:p w14:paraId="6DA7D615" w14:textId="77777777" w:rsidR="002232F9" w:rsidRPr="00CC26E3" w:rsidRDefault="002232F9" w:rsidP="002232F9">
            <w:pPr>
              <w:jc w:val="center"/>
              <w:rPr>
                <w:rFonts w:ascii="Selawik Semibold" w:hAnsi="Selawik Semibold" w:cs="LilyUPC"/>
                <w:color w:val="FFFFFF" w:themeColor="background1"/>
                <w:szCs w:val="24"/>
              </w:rPr>
            </w:pPr>
          </w:p>
        </w:tc>
        <w:tc>
          <w:tcPr>
            <w:tcW w:w="13499" w:type="dxa"/>
            <w:gridSpan w:val="2"/>
          </w:tcPr>
          <w:p w14:paraId="52AA42E5" w14:textId="157CBE93" w:rsidR="002232F9" w:rsidRPr="005E59BC" w:rsidRDefault="002232F9" w:rsidP="002232F9">
            <w:pPr>
              <w:jc w:val="center"/>
              <w:rPr>
                <w:rFonts w:ascii="Selawik Semibold" w:hAnsi="Selawik Semibold" w:cs="LilyUPC"/>
                <w:color w:val="FFFFFF" w:themeColor="background1"/>
                <w:sz w:val="48"/>
                <w:szCs w:val="40"/>
              </w:rPr>
            </w:pPr>
          </w:p>
        </w:tc>
      </w:tr>
      <w:tr w:rsidR="002232F9" w:rsidRPr="005E59BC" w14:paraId="04825066" w14:textId="68D52A93" w:rsidTr="00F226B4">
        <w:trPr>
          <w:trHeight w:val="312"/>
        </w:trPr>
        <w:tc>
          <w:tcPr>
            <w:tcW w:w="3086" w:type="dxa"/>
            <w:gridSpan w:val="2"/>
            <w:vMerge/>
          </w:tcPr>
          <w:p w14:paraId="023FD065"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2D4F7ACD" w14:textId="77777777" w:rsidR="002232F9" w:rsidRPr="00420A6D" w:rsidRDefault="002232F9" w:rsidP="001D454F">
            <w:pPr>
              <w:rPr>
                <w:rFonts w:ascii="Selawik Semibold" w:hAnsi="Selawik Semibold" w:cs="LilyUPC"/>
                <w:color w:val="FFFFFF" w:themeColor="background1"/>
                <w:szCs w:val="24"/>
              </w:rPr>
            </w:pPr>
          </w:p>
          <w:p w14:paraId="652A6258" w14:textId="716E3E0D" w:rsidR="002232F9" w:rsidRPr="00420A6D" w:rsidRDefault="002232F9" w:rsidP="001D454F">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Syrup</w:t>
            </w:r>
          </w:p>
        </w:tc>
        <w:tc>
          <w:tcPr>
            <w:tcW w:w="5103" w:type="dxa"/>
          </w:tcPr>
          <w:p w14:paraId="2A9A8237" w14:textId="77777777" w:rsidR="002232F9" w:rsidRPr="00CC26E3" w:rsidRDefault="002232F9" w:rsidP="002232F9">
            <w:pPr>
              <w:jc w:val="center"/>
              <w:rPr>
                <w:rFonts w:ascii="Segoe UI Semilight" w:hAnsi="Segoe UI Semilight" w:cs="Segoe UI Semilight"/>
                <w:i/>
                <w:iCs/>
                <w:color w:val="F6C112" w:themeColor="text2"/>
                <w:szCs w:val="24"/>
              </w:rPr>
            </w:pPr>
          </w:p>
        </w:tc>
        <w:tc>
          <w:tcPr>
            <w:tcW w:w="5812" w:type="dxa"/>
            <w:gridSpan w:val="2"/>
            <w:vMerge/>
          </w:tcPr>
          <w:p w14:paraId="7CA729AA" w14:textId="77777777" w:rsidR="002232F9" w:rsidRPr="00CC26E3" w:rsidRDefault="002232F9" w:rsidP="002232F9">
            <w:pPr>
              <w:jc w:val="center"/>
              <w:rPr>
                <w:rFonts w:ascii="Segoe UI Semilight" w:hAnsi="Segoe UI Semilight" w:cs="Segoe UI Semilight"/>
                <w:color w:val="FFFFFF" w:themeColor="background1"/>
                <w:szCs w:val="24"/>
              </w:rPr>
            </w:pPr>
          </w:p>
        </w:tc>
        <w:tc>
          <w:tcPr>
            <w:tcW w:w="13499" w:type="dxa"/>
            <w:gridSpan w:val="2"/>
          </w:tcPr>
          <w:p w14:paraId="54CF2C02" w14:textId="5ACCC4CF" w:rsidR="002232F9" w:rsidRPr="003F7E6C" w:rsidRDefault="002232F9" w:rsidP="002232F9">
            <w:pPr>
              <w:jc w:val="center"/>
              <w:rPr>
                <w:rFonts w:ascii="Segoe UI Semilight" w:hAnsi="Segoe UI Semilight" w:cs="Segoe UI Semilight"/>
                <w:color w:val="FFFFFF" w:themeColor="background1"/>
                <w:sz w:val="40"/>
                <w:szCs w:val="40"/>
              </w:rPr>
            </w:pPr>
          </w:p>
        </w:tc>
      </w:tr>
      <w:tr w:rsidR="002232F9" w:rsidRPr="005E59BC" w14:paraId="4D3CF532" w14:textId="2AD82411" w:rsidTr="00A90F7C">
        <w:trPr>
          <w:trHeight w:val="328"/>
        </w:trPr>
        <w:tc>
          <w:tcPr>
            <w:tcW w:w="3086" w:type="dxa"/>
            <w:gridSpan w:val="2"/>
            <w:vMerge/>
          </w:tcPr>
          <w:p w14:paraId="1653196C" w14:textId="77777777" w:rsidR="002232F9" w:rsidRPr="00CC26E3" w:rsidRDefault="002232F9" w:rsidP="002232F9">
            <w:pPr>
              <w:jc w:val="center"/>
              <w:rPr>
                <w:rFonts w:ascii="Selawik Semibold" w:hAnsi="Selawik Semibold" w:cs="LilyUPC"/>
                <w:b/>
                <w:bCs/>
                <w:color w:val="FFC000"/>
                <w:sz w:val="36"/>
                <w:szCs w:val="36"/>
              </w:rPr>
            </w:pPr>
          </w:p>
        </w:tc>
        <w:tc>
          <w:tcPr>
            <w:tcW w:w="3118" w:type="dxa"/>
          </w:tcPr>
          <w:p w14:paraId="19853A6C" w14:textId="77777777" w:rsidR="002232F9" w:rsidRPr="00420A6D" w:rsidRDefault="002232F9" w:rsidP="00481AE5">
            <w:pPr>
              <w:rPr>
                <w:rFonts w:ascii="Selawik Semibold" w:hAnsi="Selawik Semibold" w:cs="LilyUPC"/>
                <w:color w:val="FFFFFF" w:themeColor="background1"/>
                <w:szCs w:val="24"/>
              </w:rPr>
            </w:pPr>
          </w:p>
          <w:p w14:paraId="6DC08C32" w14:textId="77777777" w:rsidR="002232F9" w:rsidRPr="00420A6D" w:rsidRDefault="002232F9" w:rsidP="00481AE5">
            <w:pPr>
              <w:rPr>
                <w:rFonts w:ascii="Selawik Semibold" w:hAnsi="Selawik Semibold" w:cs="LilyUPC"/>
                <w:color w:val="FFFFFF" w:themeColor="background1"/>
                <w:szCs w:val="24"/>
              </w:rPr>
            </w:pPr>
          </w:p>
          <w:p w14:paraId="0D02F8D6" w14:textId="271F1049" w:rsidR="002232F9" w:rsidRPr="00420A6D" w:rsidRDefault="002232F9"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Dirty Diana</w:t>
            </w:r>
          </w:p>
        </w:tc>
        <w:tc>
          <w:tcPr>
            <w:tcW w:w="5103" w:type="dxa"/>
          </w:tcPr>
          <w:p w14:paraId="12F49D23" w14:textId="77777777" w:rsidR="002232F9" w:rsidRPr="00CC26E3" w:rsidRDefault="002232F9" w:rsidP="00481AE5">
            <w:pPr>
              <w:rPr>
                <w:rFonts w:ascii="Selawik Semibold" w:hAnsi="Selawik Semibold" w:cs="Segoe UI Semilight"/>
                <w:i/>
                <w:iCs/>
                <w:color w:val="F6C112" w:themeColor="text2"/>
                <w:szCs w:val="24"/>
              </w:rPr>
            </w:pPr>
          </w:p>
        </w:tc>
        <w:tc>
          <w:tcPr>
            <w:tcW w:w="5812" w:type="dxa"/>
            <w:gridSpan w:val="2"/>
            <w:vMerge/>
          </w:tcPr>
          <w:p w14:paraId="0B97CCB6" w14:textId="77777777" w:rsidR="002232F9" w:rsidRPr="00CC26E3" w:rsidRDefault="002232F9" w:rsidP="002232F9">
            <w:pPr>
              <w:jc w:val="center"/>
              <w:rPr>
                <w:rFonts w:ascii="Segoe UI Semilight" w:hAnsi="Segoe UI Semilight" w:cs="Segoe UI Semilight"/>
                <w:color w:val="FFFFFF" w:themeColor="background1"/>
                <w:szCs w:val="24"/>
              </w:rPr>
            </w:pPr>
          </w:p>
        </w:tc>
        <w:tc>
          <w:tcPr>
            <w:tcW w:w="13499" w:type="dxa"/>
            <w:gridSpan w:val="2"/>
            <w:tcBorders>
              <w:bottom w:val="single" w:sz="12" w:space="0" w:color="F6C112" w:themeColor="accent4"/>
            </w:tcBorders>
          </w:tcPr>
          <w:p w14:paraId="40EC63C3" w14:textId="33F65140" w:rsidR="002232F9" w:rsidRPr="003F7E6C" w:rsidRDefault="002232F9" w:rsidP="002232F9">
            <w:pPr>
              <w:jc w:val="center"/>
              <w:rPr>
                <w:rFonts w:ascii="Segoe UI Semilight" w:hAnsi="Segoe UI Semilight" w:cs="Segoe UI Semilight"/>
                <w:color w:val="FFFFFF" w:themeColor="background1"/>
                <w:sz w:val="40"/>
                <w:szCs w:val="40"/>
              </w:rPr>
            </w:pPr>
          </w:p>
        </w:tc>
      </w:tr>
      <w:tr w:rsidR="002232F9" w:rsidRPr="005E59BC" w14:paraId="138BAA21" w14:textId="47BC0389" w:rsidTr="00A90F7C">
        <w:trPr>
          <w:trHeight w:val="312"/>
        </w:trPr>
        <w:tc>
          <w:tcPr>
            <w:tcW w:w="3086" w:type="dxa"/>
            <w:gridSpan w:val="2"/>
            <w:vMerge w:val="restart"/>
          </w:tcPr>
          <w:p w14:paraId="10E42C08" w14:textId="77777777" w:rsidR="002232F9" w:rsidRPr="00CC26E3" w:rsidRDefault="002232F9" w:rsidP="002232F9">
            <w:pPr>
              <w:jc w:val="center"/>
              <w:rPr>
                <w:rFonts w:ascii="Selawik Semibold" w:hAnsi="Selawik Semibold" w:cs="LilyUPC"/>
                <w:b/>
                <w:bCs/>
                <w:color w:val="FFC000"/>
                <w:sz w:val="36"/>
                <w:szCs w:val="36"/>
              </w:rPr>
            </w:pPr>
          </w:p>
          <w:p w14:paraId="06BC1E65" w14:textId="77777777" w:rsidR="00A90F7C" w:rsidRDefault="00A90F7C" w:rsidP="006D258F">
            <w:pPr>
              <w:jc w:val="center"/>
              <w:rPr>
                <w:rFonts w:ascii="Selawik Semibold" w:hAnsi="Selawik Semibold"/>
                <w:color w:val="F6C112" w:themeColor="text2"/>
                <w:sz w:val="36"/>
                <w:szCs w:val="36"/>
              </w:rPr>
            </w:pPr>
          </w:p>
          <w:p w14:paraId="04A46164" w14:textId="3A87CC79" w:rsidR="002232F9" w:rsidRPr="006D258F" w:rsidRDefault="002232F9"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Drug</w:t>
            </w:r>
          </w:p>
          <w:p w14:paraId="071E4858" w14:textId="5BC3E13A" w:rsidR="002232F9" w:rsidRPr="006D258F" w:rsidRDefault="002232F9"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lastRenderedPageBreak/>
              <w:t>users</w:t>
            </w:r>
          </w:p>
          <w:p w14:paraId="763B666E" w14:textId="3E4D0F2E" w:rsidR="002232F9" w:rsidRPr="00CC26E3" w:rsidRDefault="002232F9" w:rsidP="002232F9">
            <w:pPr>
              <w:rPr>
                <w:rFonts w:ascii="Selawik Semibold" w:hAnsi="Selawik Semibold" w:cs="LilyUPC"/>
                <w:b/>
                <w:bCs/>
                <w:color w:val="FFC000"/>
                <w:sz w:val="36"/>
                <w:szCs w:val="36"/>
              </w:rPr>
            </w:pPr>
          </w:p>
        </w:tc>
        <w:tc>
          <w:tcPr>
            <w:tcW w:w="3118" w:type="dxa"/>
          </w:tcPr>
          <w:p w14:paraId="64F38AFD" w14:textId="77777777" w:rsidR="002232F9" w:rsidRPr="00420A6D" w:rsidRDefault="002232F9" w:rsidP="002232F9">
            <w:pPr>
              <w:jc w:val="center"/>
              <w:rPr>
                <w:rFonts w:ascii="Selawik Light" w:hAnsi="Selawik Light" w:cs="LilyUPC"/>
                <w:color w:val="FFFFFF" w:themeColor="background1"/>
                <w:szCs w:val="24"/>
              </w:rPr>
            </w:pPr>
          </w:p>
          <w:p w14:paraId="5FD57CC0" w14:textId="6FBAE790" w:rsidR="002232F9" w:rsidRPr="00420A6D" w:rsidRDefault="002232F9" w:rsidP="002232F9">
            <w:pPr>
              <w:rPr>
                <w:rFonts w:ascii="Selawik Light" w:hAnsi="Selawik Light" w:cs="LilyUPC"/>
                <w:color w:val="FFFFFF" w:themeColor="background1"/>
                <w:szCs w:val="24"/>
              </w:rPr>
            </w:pPr>
          </w:p>
        </w:tc>
        <w:tc>
          <w:tcPr>
            <w:tcW w:w="5103" w:type="dxa"/>
          </w:tcPr>
          <w:p w14:paraId="0798FF6D" w14:textId="77777777" w:rsidR="002232F9" w:rsidRPr="00CC26E3" w:rsidRDefault="002232F9" w:rsidP="002232F9">
            <w:pPr>
              <w:jc w:val="center"/>
              <w:rPr>
                <w:rFonts w:ascii="Segoe UI Semilight" w:hAnsi="Segoe UI Semilight" w:cs="Segoe UI Semilight"/>
                <w:i/>
                <w:iCs/>
                <w:color w:val="F6C112" w:themeColor="text2"/>
                <w:szCs w:val="24"/>
              </w:rPr>
            </w:pPr>
          </w:p>
        </w:tc>
        <w:tc>
          <w:tcPr>
            <w:tcW w:w="5812" w:type="dxa"/>
            <w:gridSpan w:val="2"/>
          </w:tcPr>
          <w:p w14:paraId="4561F14C" w14:textId="77777777" w:rsidR="002232F9" w:rsidRPr="00CC26E3" w:rsidRDefault="002232F9" w:rsidP="002232F9">
            <w:pPr>
              <w:jc w:val="center"/>
              <w:rPr>
                <w:rFonts w:ascii="Segoe UI Semilight" w:hAnsi="Segoe UI Semilight" w:cs="Segoe UI Semilight"/>
                <w:color w:val="FFFFFF" w:themeColor="background1"/>
                <w:szCs w:val="24"/>
              </w:rPr>
            </w:pPr>
          </w:p>
        </w:tc>
        <w:tc>
          <w:tcPr>
            <w:tcW w:w="13499" w:type="dxa"/>
            <w:gridSpan w:val="2"/>
          </w:tcPr>
          <w:p w14:paraId="12E0747E" w14:textId="59950808" w:rsidR="002232F9" w:rsidRPr="003F7E6C" w:rsidRDefault="002232F9" w:rsidP="002232F9">
            <w:pPr>
              <w:jc w:val="center"/>
              <w:rPr>
                <w:rFonts w:ascii="Segoe UI Semilight" w:hAnsi="Segoe UI Semilight" w:cs="Segoe UI Semilight"/>
                <w:color w:val="FFFFFF" w:themeColor="background1"/>
                <w:sz w:val="40"/>
                <w:szCs w:val="40"/>
              </w:rPr>
            </w:pPr>
          </w:p>
        </w:tc>
      </w:tr>
      <w:tr w:rsidR="00A90F7C" w:rsidRPr="005E59BC" w14:paraId="174894D5" w14:textId="77777777" w:rsidTr="00A90F7C">
        <w:trPr>
          <w:trHeight w:val="313"/>
        </w:trPr>
        <w:tc>
          <w:tcPr>
            <w:tcW w:w="3086" w:type="dxa"/>
            <w:gridSpan w:val="2"/>
            <w:vMerge/>
          </w:tcPr>
          <w:p w14:paraId="1056252C" w14:textId="77777777" w:rsidR="00A90F7C" w:rsidRPr="00CC26E3" w:rsidRDefault="00A90F7C" w:rsidP="002232F9">
            <w:pPr>
              <w:jc w:val="center"/>
              <w:rPr>
                <w:rFonts w:ascii="Selawik Semibold" w:hAnsi="Selawik Semibold" w:cs="LilyUPC"/>
                <w:b/>
                <w:bCs/>
                <w:color w:val="FFC000"/>
                <w:sz w:val="36"/>
                <w:szCs w:val="36"/>
              </w:rPr>
            </w:pPr>
          </w:p>
        </w:tc>
        <w:tc>
          <w:tcPr>
            <w:tcW w:w="3118" w:type="dxa"/>
          </w:tcPr>
          <w:p w14:paraId="53DCBD6F" w14:textId="77777777" w:rsidR="00A90F7C" w:rsidRPr="00420A6D" w:rsidRDefault="00A90F7C" w:rsidP="00481AE5">
            <w:pPr>
              <w:rPr>
                <w:rFonts w:ascii="Selawik Semibold" w:hAnsi="Selawik Semibold" w:cs="LilyUPC"/>
                <w:color w:val="FFFFFF" w:themeColor="background1"/>
                <w:szCs w:val="24"/>
              </w:rPr>
            </w:pPr>
          </w:p>
        </w:tc>
        <w:tc>
          <w:tcPr>
            <w:tcW w:w="5103" w:type="dxa"/>
          </w:tcPr>
          <w:p w14:paraId="565C2ADB" w14:textId="77777777" w:rsidR="00A90F7C" w:rsidRPr="00CC26E3" w:rsidRDefault="00A90F7C" w:rsidP="00481AE5">
            <w:pPr>
              <w:rPr>
                <w:rFonts w:ascii="Selawik Light" w:hAnsi="Selawik Light" w:cs="LilyUPC"/>
                <w:b/>
                <w:bCs/>
                <w:i/>
                <w:iCs/>
                <w:color w:val="F6C112" w:themeColor="text2"/>
                <w:szCs w:val="24"/>
              </w:rPr>
            </w:pPr>
          </w:p>
        </w:tc>
        <w:tc>
          <w:tcPr>
            <w:tcW w:w="5812" w:type="dxa"/>
            <w:gridSpan w:val="2"/>
          </w:tcPr>
          <w:p w14:paraId="28E5041A" w14:textId="77777777" w:rsidR="00A90F7C" w:rsidRPr="00CC26E3" w:rsidRDefault="00A90F7C" w:rsidP="002232F9">
            <w:pPr>
              <w:jc w:val="center"/>
              <w:rPr>
                <w:rFonts w:ascii="Selawik Light" w:hAnsi="Selawik Light" w:cs="LilyUPC"/>
                <w:color w:val="FFFFFF" w:themeColor="background1"/>
                <w:szCs w:val="24"/>
              </w:rPr>
            </w:pPr>
          </w:p>
        </w:tc>
        <w:tc>
          <w:tcPr>
            <w:tcW w:w="13499" w:type="dxa"/>
            <w:gridSpan w:val="2"/>
          </w:tcPr>
          <w:p w14:paraId="74DB2C8A" w14:textId="77777777" w:rsidR="00A90F7C" w:rsidRPr="003F7E6C" w:rsidRDefault="00A90F7C" w:rsidP="002232F9">
            <w:pPr>
              <w:jc w:val="center"/>
              <w:rPr>
                <w:rFonts w:ascii="Segoe UI Semilight" w:hAnsi="Segoe UI Semilight" w:cs="Segoe UI Semilight"/>
                <w:color w:val="FFFFFF" w:themeColor="background1"/>
                <w:sz w:val="40"/>
                <w:szCs w:val="40"/>
              </w:rPr>
            </w:pPr>
          </w:p>
        </w:tc>
      </w:tr>
      <w:tr w:rsidR="00A90F7C" w:rsidRPr="005E59BC" w14:paraId="5D46BF37" w14:textId="77777777" w:rsidTr="00F226B4">
        <w:trPr>
          <w:trHeight w:val="313"/>
        </w:trPr>
        <w:tc>
          <w:tcPr>
            <w:tcW w:w="3086" w:type="dxa"/>
            <w:gridSpan w:val="2"/>
            <w:vMerge/>
          </w:tcPr>
          <w:p w14:paraId="17FABD77" w14:textId="77777777" w:rsidR="00A90F7C" w:rsidRPr="00CC26E3" w:rsidRDefault="00A90F7C" w:rsidP="002232F9">
            <w:pPr>
              <w:jc w:val="center"/>
              <w:rPr>
                <w:rFonts w:ascii="Selawik Semibold" w:hAnsi="Selawik Semibold" w:cs="LilyUPC"/>
                <w:b/>
                <w:bCs/>
                <w:color w:val="FFC000"/>
                <w:sz w:val="36"/>
                <w:szCs w:val="36"/>
              </w:rPr>
            </w:pPr>
          </w:p>
        </w:tc>
        <w:tc>
          <w:tcPr>
            <w:tcW w:w="3118" w:type="dxa"/>
          </w:tcPr>
          <w:p w14:paraId="0943365B" w14:textId="70526F07" w:rsidR="00A90F7C" w:rsidRPr="00420A6D" w:rsidRDefault="00A90F7C" w:rsidP="00481AE5">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Nitties</w:t>
            </w:r>
            <w:proofErr w:type="spellEnd"/>
          </w:p>
        </w:tc>
        <w:tc>
          <w:tcPr>
            <w:tcW w:w="5103" w:type="dxa"/>
          </w:tcPr>
          <w:p w14:paraId="7288F668" w14:textId="04983C27" w:rsidR="00A90F7C" w:rsidRPr="00CC26E3" w:rsidRDefault="00A90F7C" w:rsidP="00481AE5">
            <w:pPr>
              <w:rPr>
                <w:rFonts w:ascii="Selawik Light" w:hAnsi="Selawik Light" w:cs="Segoe UI Semilight"/>
                <w:b/>
                <w:bCs/>
                <w:i/>
                <w:iCs/>
                <w:color w:val="F6C112" w:themeColor="text2"/>
                <w:szCs w:val="24"/>
              </w:rPr>
            </w:pPr>
            <w:r w:rsidRPr="00CC26E3">
              <w:rPr>
                <w:rFonts w:ascii="Selawik Light" w:hAnsi="Selawik Light" w:cs="LilyUPC"/>
                <w:b/>
                <w:bCs/>
                <w:i/>
                <w:iCs/>
                <w:color w:val="F6C112" w:themeColor="text2"/>
                <w:szCs w:val="24"/>
              </w:rPr>
              <w:t>“I just linked one nitty and they try short me £5, I had to stick it on her”</w:t>
            </w:r>
          </w:p>
        </w:tc>
        <w:tc>
          <w:tcPr>
            <w:tcW w:w="5812" w:type="dxa"/>
            <w:gridSpan w:val="2"/>
            <w:vMerge w:val="restart"/>
          </w:tcPr>
          <w:p w14:paraId="5A3DE216" w14:textId="7E3EB521" w:rsidR="00A90F7C" w:rsidRPr="00CC26E3" w:rsidRDefault="00A90F7C" w:rsidP="002232F9">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These are all interchangeable words for drug users and all carry exactly the same meaning. These </w:t>
            </w:r>
            <w:r w:rsidRPr="00CC26E3">
              <w:rPr>
                <w:rFonts w:ascii="Selawik Light" w:hAnsi="Selawik Light" w:cs="LilyUPC"/>
                <w:color w:val="FFFFFF" w:themeColor="background1"/>
                <w:szCs w:val="24"/>
              </w:rPr>
              <w:lastRenderedPageBreak/>
              <w:t>terms are pretty much exclusively used when referring to users on hard drugs, namely crack cocaine and heroin.</w:t>
            </w:r>
          </w:p>
          <w:p w14:paraId="7E96C466" w14:textId="77777777" w:rsidR="00A90F7C" w:rsidRPr="00CC26E3" w:rsidRDefault="00A90F7C" w:rsidP="002232F9">
            <w:pPr>
              <w:jc w:val="center"/>
              <w:rPr>
                <w:rFonts w:ascii="Selawik Light" w:hAnsi="Selawik Light" w:cs="LilyUPC"/>
                <w:color w:val="FFFFFF" w:themeColor="background1"/>
                <w:szCs w:val="24"/>
              </w:rPr>
            </w:pPr>
          </w:p>
          <w:p w14:paraId="0B61DA36" w14:textId="131743F5" w:rsidR="00A90F7C" w:rsidRPr="00CC26E3" w:rsidRDefault="00A90F7C" w:rsidP="002232F9">
            <w:pPr>
              <w:jc w:val="center"/>
              <w:rPr>
                <w:rFonts w:ascii="Selawik Light" w:hAnsi="Selawik Light" w:cs="LilyUPC"/>
                <w:color w:val="FFFFFF" w:themeColor="background1"/>
                <w:szCs w:val="24"/>
              </w:rPr>
            </w:pPr>
          </w:p>
        </w:tc>
        <w:tc>
          <w:tcPr>
            <w:tcW w:w="13499" w:type="dxa"/>
            <w:gridSpan w:val="2"/>
          </w:tcPr>
          <w:p w14:paraId="43FD08C8" w14:textId="77777777" w:rsidR="00A90F7C" w:rsidRPr="003F7E6C" w:rsidRDefault="00A90F7C" w:rsidP="002232F9">
            <w:pPr>
              <w:jc w:val="center"/>
              <w:rPr>
                <w:rFonts w:ascii="Segoe UI Semilight" w:hAnsi="Segoe UI Semilight" w:cs="Segoe UI Semilight"/>
                <w:color w:val="FFFFFF" w:themeColor="background1"/>
                <w:sz w:val="40"/>
                <w:szCs w:val="40"/>
              </w:rPr>
            </w:pPr>
          </w:p>
        </w:tc>
      </w:tr>
      <w:tr w:rsidR="00A90F7C" w:rsidRPr="005E59BC" w14:paraId="63D5D4EA" w14:textId="47E1B175" w:rsidTr="00F226B4">
        <w:trPr>
          <w:trHeight w:val="313"/>
        </w:trPr>
        <w:tc>
          <w:tcPr>
            <w:tcW w:w="3086" w:type="dxa"/>
            <w:gridSpan w:val="2"/>
            <w:vMerge/>
          </w:tcPr>
          <w:p w14:paraId="700A69EF" w14:textId="77777777" w:rsidR="00A90F7C" w:rsidRPr="00CC26E3" w:rsidRDefault="00A90F7C" w:rsidP="002232F9">
            <w:pPr>
              <w:jc w:val="center"/>
              <w:rPr>
                <w:rFonts w:ascii="Selawik Semibold" w:hAnsi="Selawik Semibold" w:cs="LilyUPC"/>
                <w:b/>
                <w:bCs/>
                <w:color w:val="FFC000"/>
                <w:sz w:val="36"/>
                <w:szCs w:val="36"/>
              </w:rPr>
            </w:pPr>
          </w:p>
        </w:tc>
        <w:tc>
          <w:tcPr>
            <w:tcW w:w="3118" w:type="dxa"/>
          </w:tcPr>
          <w:p w14:paraId="5A8EEDA2" w14:textId="7DBE4039" w:rsidR="00A90F7C" w:rsidRPr="00420A6D" w:rsidRDefault="00A90F7C"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Crackheads</w:t>
            </w:r>
          </w:p>
        </w:tc>
        <w:tc>
          <w:tcPr>
            <w:tcW w:w="5103" w:type="dxa"/>
          </w:tcPr>
          <w:p w14:paraId="6F246F7C" w14:textId="77777777" w:rsidR="00A90F7C" w:rsidRPr="00CC26E3" w:rsidRDefault="00A90F7C" w:rsidP="00481AE5">
            <w:pPr>
              <w:rPr>
                <w:rFonts w:ascii="Selawik Light" w:hAnsi="Selawik Light" w:cs="Segoe UI Semilight"/>
                <w:b/>
                <w:bCs/>
                <w:i/>
                <w:iCs/>
                <w:color w:val="F6C112" w:themeColor="text2"/>
                <w:szCs w:val="24"/>
              </w:rPr>
            </w:pPr>
          </w:p>
        </w:tc>
        <w:tc>
          <w:tcPr>
            <w:tcW w:w="5812" w:type="dxa"/>
            <w:gridSpan w:val="2"/>
            <w:vMerge/>
          </w:tcPr>
          <w:p w14:paraId="2648B2DF" w14:textId="05508D05" w:rsidR="00A90F7C" w:rsidRPr="00CC26E3" w:rsidRDefault="00A90F7C" w:rsidP="002232F9">
            <w:pPr>
              <w:jc w:val="center"/>
              <w:rPr>
                <w:rFonts w:ascii="Selawik Light" w:hAnsi="Selawik Light" w:cs="Segoe UI Semilight"/>
                <w:color w:val="FFFFFF" w:themeColor="background1"/>
                <w:szCs w:val="24"/>
              </w:rPr>
            </w:pPr>
          </w:p>
        </w:tc>
        <w:tc>
          <w:tcPr>
            <w:tcW w:w="13499" w:type="dxa"/>
            <w:gridSpan w:val="2"/>
          </w:tcPr>
          <w:p w14:paraId="3861AB5F" w14:textId="5972DB02" w:rsidR="00A90F7C" w:rsidRPr="003F7E6C" w:rsidRDefault="00A90F7C" w:rsidP="002232F9">
            <w:pPr>
              <w:jc w:val="center"/>
              <w:rPr>
                <w:rFonts w:ascii="Segoe UI Semilight" w:hAnsi="Segoe UI Semilight" w:cs="Segoe UI Semilight"/>
                <w:color w:val="FFFFFF" w:themeColor="background1"/>
                <w:sz w:val="40"/>
                <w:szCs w:val="40"/>
              </w:rPr>
            </w:pPr>
          </w:p>
        </w:tc>
      </w:tr>
      <w:tr w:rsidR="00A90F7C" w:rsidRPr="005E59BC" w14:paraId="0C0461EA" w14:textId="15F83B7F" w:rsidTr="00F226B4">
        <w:trPr>
          <w:trHeight w:val="312"/>
        </w:trPr>
        <w:tc>
          <w:tcPr>
            <w:tcW w:w="3086" w:type="dxa"/>
            <w:gridSpan w:val="2"/>
            <w:vMerge/>
          </w:tcPr>
          <w:p w14:paraId="1D56125E" w14:textId="77777777" w:rsidR="00A90F7C" w:rsidRPr="00CC26E3" w:rsidRDefault="00A90F7C" w:rsidP="002232F9">
            <w:pPr>
              <w:jc w:val="center"/>
              <w:rPr>
                <w:rFonts w:ascii="Selawik Semibold" w:hAnsi="Selawik Semibold" w:cs="LilyUPC"/>
                <w:b/>
                <w:bCs/>
                <w:color w:val="FFC000"/>
                <w:sz w:val="36"/>
                <w:szCs w:val="36"/>
              </w:rPr>
            </w:pPr>
          </w:p>
        </w:tc>
        <w:tc>
          <w:tcPr>
            <w:tcW w:w="3118" w:type="dxa"/>
          </w:tcPr>
          <w:p w14:paraId="0A0B4F35" w14:textId="59ED3619" w:rsidR="00A90F7C" w:rsidRPr="00420A6D" w:rsidRDefault="00A90F7C" w:rsidP="00481AE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Fiends</w:t>
            </w:r>
          </w:p>
        </w:tc>
        <w:tc>
          <w:tcPr>
            <w:tcW w:w="5103" w:type="dxa"/>
          </w:tcPr>
          <w:p w14:paraId="2F9BEDF3" w14:textId="265D9484" w:rsidR="00A90F7C" w:rsidRPr="00CC26E3" w:rsidRDefault="00A90F7C" w:rsidP="00481AE5">
            <w:pPr>
              <w:rPr>
                <w:rFonts w:ascii="Selawik Light" w:hAnsi="Selawik Light" w:cs="Segoe UI Semilight"/>
                <w:b/>
                <w:bCs/>
                <w:i/>
                <w:iCs/>
                <w:color w:val="F6C112" w:themeColor="text2"/>
                <w:szCs w:val="24"/>
              </w:rPr>
            </w:pPr>
          </w:p>
        </w:tc>
        <w:tc>
          <w:tcPr>
            <w:tcW w:w="5812" w:type="dxa"/>
            <w:gridSpan w:val="2"/>
            <w:vMerge/>
          </w:tcPr>
          <w:p w14:paraId="5D3F44A8" w14:textId="77777777" w:rsidR="00A90F7C" w:rsidRPr="00CC26E3" w:rsidRDefault="00A90F7C" w:rsidP="002232F9">
            <w:pPr>
              <w:jc w:val="center"/>
              <w:rPr>
                <w:rFonts w:ascii="Selawik Light" w:hAnsi="Selawik Light" w:cs="Segoe UI Semilight"/>
                <w:color w:val="FFFFFF" w:themeColor="background1"/>
                <w:szCs w:val="24"/>
              </w:rPr>
            </w:pPr>
          </w:p>
        </w:tc>
        <w:tc>
          <w:tcPr>
            <w:tcW w:w="13499" w:type="dxa"/>
            <w:gridSpan w:val="2"/>
          </w:tcPr>
          <w:p w14:paraId="6F0F44C3" w14:textId="4E02D201" w:rsidR="00A90F7C" w:rsidRPr="003F7E6C" w:rsidRDefault="00A90F7C" w:rsidP="002232F9">
            <w:pPr>
              <w:jc w:val="center"/>
              <w:rPr>
                <w:rFonts w:ascii="Segoe UI Semilight" w:hAnsi="Segoe UI Semilight" w:cs="Segoe UI Semilight"/>
                <w:color w:val="FFFFFF" w:themeColor="background1"/>
                <w:sz w:val="40"/>
                <w:szCs w:val="40"/>
              </w:rPr>
            </w:pPr>
          </w:p>
        </w:tc>
      </w:tr>
      <w:tr w:rsidR="00A90F7C" w:rsidRPr="005E59BC" w14:paraId="33BCEBDE" w14:textId="37CDCD93" w:rsidTr="00F226B4">
        <w:trPr>
          <w:trHeight w:val="312"/>
        </w:trPr>
        <w:tc>
          <w:tcPr>
            <w:tcW w:w="3086" w:type="dxa"/>
            <w:gridSpan w:val="2"/>
            <w:vMerge/>
          </w:tcPr>
          <w:p w14:paraId="1F2D114C" w14:textId="77777777" w:rsidR="00A90F7C" w:rsidRPr="00CC26E3" w:rsidRDefault="00A90F7C" w:rsidP="00F226B4">
            <w:pPr>
              <w:jc w:val="center"/>
              <w:rPr>
                <w:rFonts w:ascii="Selawik Semibold" w:hAnsi="Selawik Semibold" w:cs="LilyUPC"/>
                <w:b/>
                <w:bCs/>
                <w:color w:val="FFC000"/>
                <w:sz w:val="36"/>
                <w:szCs w:val="36"/>
              </w:rPr>
            </w:pPr>
          </w:p>
        </w:tc>
        <w:tc>
          <w:tcPr>
            <w:tcW w:w="3118" w:type="dxa"/>
          </w:tcPr>
          <w:p w14:paraId="1EFD486F" w14:textId="194FB620"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Cats</w:t>
            </w:r>
          </w:p>
        </w:tc>
        <w:tc>
          <w:tcPr>
            <w:tcW w:w="5103" w:type="dxa"/>
          </w:tcPr>
          <w:p w14:paraId="5C513DCE" w14:textId="6F1743EC" w:rsidR="00A90F7C" w:rsidRPr="00CC26E3" w:rsidRDefault="00A90F7C" w:rsidP="00F226B4">
            <w:pPr>
              <w:rPr>
                <w:rFonts w:ascii="Selawik Light" w:hAnsi="Selawik Light" w:cs="Segoe UI Semilight"/>
                <w:b/>
                <w:bCs/>
                <w:i/>
                <w:iCs/>
                <w:color w:val="F6C112" w:themeColor="text2"/>
                <w:szCs w:val="24"/>
              </w:rPr>
            </w:pPr>
            <w:r w:rsidRPr="00CC26E3">
              <w:rPr>
                <w:rFonts w:ascii="Selawik Light" w:hAnsi="Selawik Light" w:cs="LilyUPC"/>
                <w:b/>
                <w:bCs/>
                <w:i/>
                <w:iCs/>
                <w:color w:val="F6C112" w:themeColor="text2"/>
                <w:szCs w:val="24"/>
              </w:rPr>
              <w:t>“I’m on my way to a next cat now then I’m going back to that same fiends house we were with the other day”.</w:t>
            </w:r>
          </w:p>
        </w:tc>
        <w:tc>
          <w:tcPr>
            <w:tcW w:w="5812" w:type="dxa"/>
            <w:gridSpan w:val="2"/>
            <w:vMerge/>
          </w:tcPr>
          <w:p w14:paraId="46BF97CB"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6D54470F" w14:textId="5F39C822"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2E23E355" w14:textId="5536EF4D" w:rsidTr="00F226B4">
        <w:trPr>
          <w:trHeight w:val="312"/>
        </w:trPr>
        <w:tc>
          <w:tcPr>
            <w:tcW w:w="3086" w:type="dxa"/>
            <w:gridSpan w:val="2"/>
            <w:vMerge/>
          </w:tcPr>
          <w:p w14:paraId="71B169EE" w14:textId="77777777" w:rsidR="00A90F7C" w:rsidRPr="00CC26E3" w:rsidRDefault="00A90F7C" w:rsidP="00F226B4">
            <w:pPr>
              <w:rPr>
                <w:rFonts w:ascii="Selawik Semibold" w:hAnsi="Selawik Semibold" w:cs="LilyUPC"/>
                <w:b/>
                <w:bCs/>
                <w:color w:val="FFC000"/>
                <w:sz w:val="36"/>
                <w:szCs w:val="36"/>
              </w:rPr>
            </w:pPr>
          </w:p>
        </w:tc>
        <w:tc>
          <w:tcPr>
            <w:tcW w:w="3118" w:type="dxa"/>
          </w:tcPr>
          <w:p w14:paraId="3E39B7D6" w14:textId="60B51EDB"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Bis heads</w:t>
            </w:r>
          </w:p>
        </w:tc>
        <w:tc>
          <w:tcPr>
            <w:tcW w:w="5103" w:type="dxa"/>
          </w:tcPr>
          <w:p w14:paraId="25EA71FE" w14:textId="77777777" w:rsidR="00A90F7C" w:rsidRPr="00CC26E3" w:rsidRDefault="00A90F7C" w:rsidP="00F226B4">
            <w:pPr>
              <w:rPr>
                <w:rFonts w:ascii="Selawik Light" w:hAnsi="Selawik Light" w:cs="Segoe UI Semilight"/>
                <w:b/>
                <w:bCs/>
                <w:i/>
                <w:iCs/>
                <w:color w:val="F6C112" w:themeColor="text2"/>
                <w:szCs w:val="24"/>
              </w:rPr>
            </w:pPr>
          </w:p>
        </w:tc>
        <w:tc>
          <w:tcPr>
            <w:tcW w:w="5812" w:type="dxa"/>
            <w:gridSpan w:val="2"/>
            <w:vMerge/>
          </w:tcPr>
          <w:p w14:paraId="0DDC8DD9"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378749B2" w14:textId="3F2F1F9D"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055F0FA5" w14:textId="5C22FAA5" w:rsidTr="00F226B4">
        <w:trPr>
          <w:trHeight w:val="312"/>
        </w:trPr>
        <w:tc>
          <w:tcPr>
            <w:tcW w:w="3086" w:type="dxa"/>
            <w:gridSpan w:val="2"/>
          </w:tcPr>
          <w:p w14:paraId="276207A1" w14:textId="77777777" w:rsidR="00A90F7C" w:rsidRPr="00CC26E3" w:rsidRDefault="00A90F7C" w:rsidP="00F226B4">
            <w:pPr>
              <w:jc w:val="center"/>
              <w:rPr>
                <w:rFonts w:ascii="Selawik Semibold" w:hAnsi="Selawik Semibold" w:cs="LilyUPC"/>
                <w:b/>
                <w:bCs/>
                <w:color w:val="FFC000"/>
                <w:sz w:val="36"/>
                <w:szCs w:val="36"/>
              </w:rPr>
            </w:pPr>
          </w:p>
        </w:tc>
        <w:tc>
          <w:tcPr>
            <w:tcW w:w="3118" w:type="dxa"/>
          </w:tcPr>
          <w:p w14:paraId="76CB712B" w14:textId="43FB471B"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Bitties</w:t>
            </w:r>
          </w:p>
        </w:tc>
        <w:tc>
          <w:tcPr>
            <w:tcW w:w="5103" w:type="dxa"/>
          </w:tcPr>
          <w:p w14:paraId="1ABDFB51" w14:textId="77777777" w:rsidR="00A90F7C" w:rsidRPr="00CC26E3" w:rsidRDefault="00A90F7C" w:rsidP="00F226B4">
            <w:pPr>
              <w:rPr>
                <w:rFonts w:ascii="Selawik Semibold" w:hAnsi="Selawik Semibold" w:cs="Segoe UI Semilight"/>
                <w:i/>
                <w:iCs/>
                <w:color w:val="F6C112" w:themeColor="text2"/>
                <w:szCs w:val="24"/>
              </w:rPr>
            </w:pPr>
          </w:p>
        </w:tc>
        <w:tc>
          <w:tcPr>
            <w:tcW w:w="5812" w:type="dxa"/>
            <w:gridSpan w:val="2"/>
            <w:vMerge/>
          </w:tcPr>
          <w:p w14:paraId="1C4FFBE5"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44F662A2" w14:textId="613A8011"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0C9A09B3" w14:textId="3B32C0C3" w:rsidTr="00F226B4">
        <w:trPr>
          <w:trHeight w:val="312"/>
        </w:trPr>
        <w:tc>
          <w:tcPr>
            <w:tcW w:w="3086" w:type="dxa"/>
            <w:gridSpan w:val="2"/>
          </w:tcPr>
          <w:p w14:paraId="2AE7EFC7" w14:textId="77777777" w:rsidR="00A90F7C" w:rsidRPr="00CC26E3" w:rsidRDefault="00A90F7C" w:rsidP="00F226B4">
            <w:pPr>
              <w:jc w:val="center"/>
              <w:rPr>
                <w:rFonts w:ascii="Selawik Semibold" w:hAnsi="Selawik Semibold" w:cs="LilyUPC"/>
                <w:b/>
                <w:bCs/>
                <w:color w:val="FFC000"/>
                <w:sz w:val="36"/>
                <w:szCs w:val="36"/>
              </w:rPr>
            </w:pPr>
          </w:p>
        </w:tc>
        <w:tc>
          <w:tcPr>
            <w:tcW w:w="3118" w:type="dxa"/>
          </w:tcPr>
          <w:p w14:paraId="1EE68009" w14:textId="31E120A1" w:rsidR="00A90F7C" w:rsidRPr="00420A6D" w:rsidRDefault="00A90F7C"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Ritties</w:t>
            </w:r>
            <w:proofErr w:type="spellEnd"/>
          </w:p>
        </w:tc>
        <w:tc>
          <w:tcPr>
            <w:tcW w:w="5103" w:type="dxa"/>
          </w:tcPr>
          <w:p w14:paraId="74556F41" w14:textId="77777777" w:rsidR="00A90F7C" w:rsidRPr="00CC26E3" w:rsidRDefault="00A90F7C" w:rsidP="00F226B4">
            <w:pPr>
              <w:rPr>
                <w:rFonts w:ascii="Selawik Semibold" w:hAnsi="Selawik Semibold" w:cs="Segoe UI Semilight"/>
                <w:i/>
                <w:iCs/>
                <w:color w:val="F6C112" w:themeColor="text2"/>
                <w:szCs w:val="24"/>
              </w:rPr>
            </w:pPr>
          </w:p>
        </w:tc>
        <w:tc>
          <w:tcPr>
            <w:tcW w:w="5812" w:type="dxa"/>
            <w:gridSpan w:val="2"/>
            <w:vMerge/>
          </w:tcPr>
          <w:p w14:paraId="06ADE218"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2519BF80" w14:textId="437F535D"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4D722E61" w14:textId="67D44FFD" w:rsidTr="00F226B4">
        <w:trPr>
          <w:trHeight w:val="312"/>
        </w:trPr>
        <w:tc>
          <w:tcPr>
            <w:tcW w:w="3086" w:type="dxa"/>
            <w:gridSpan w:val="2"/>
          </w:tcPr>
          <w:p w14:paraId="0C72DFE3" w14:textId="77777777" w:rsidR="00A90F7C" w:rsidRPr="00CC26E3" w:rsidRDefault="00A90F7C" w:rsidP="00F226B4">
            <w:pPr>
              <w:jc w:val="center"/>
              <w:rPr>
                <w:rFonts w:ascii="Selawik Semibold" w:hAnsi="Selawik Semibold" w:cs="LilyUPC"/>
                <w:b/>
                <w:bCs/>
                <w:color w:val="FFC000"/>
                <w:sz w:val="36"/>
                <w:szCs w:val="36"/>
              </w:rPr>
            </w:pPr>
          </w:p>
        </w:tc>
        <w:tc>
          <w:tcPr>
            <w:tcW w:w="3118" w:type="dxa"/>
          </w:tcPr>
          <w:p w14:paraId="2E03C25C" w14:textId="3D1BC398"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Clientele</w:t>
            </w:r>
          </w:p>
        </w:tc>
        <w:tc>
          <w:tcPr>
            <w:tcW w:w="5103" w:type="dxa"/>
          </w:tcPr>
          <w:p w14:paraId="0BD03447" w14:textId="77777777" w:rsidR="00A90F7C" w:rsidRPr="00CC26E3" w:rsidRDefault="00A90F7C" w:rsidP="00F226B4">
            <w:pPr>
              <w:jc w:val="center"/>
              <w:rPr>
                <w:rFonts w:ascii="Selawik Light" w:hAnsi="Selawik Light" w:cs="Segoe UI Semilight"/>
                <w:i/>
                <w:iCs/>
                <w:color w:val="F6C112" w:themeColor="text2"/>
                <w:szCs w:val="24"/>
              </w:rPr>
            </w:pPr>
          </w:p>
        </w:tc>
        <w:tc>
          <w:tcPr>
            <w:tcW w:w="5812" w:type="dxa"/>
            <w:gridSpan w:val="2"/>
            <w:vMerge/>
          </w:tcPr>
          <w:p w14:paraId="15105BB7"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570D897B" w14:textId="57C754E3"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1CD48C0E" w14:textId="3D601517" w:rsidTr="00F226B4">
        <w:trPr>
          <w:trHeight w:val="312"/>
        </w:trPr>
        <w:tc>
          <w:tcPr>
            <w:tcW w:w="3086" w:type="dxa"/>
            <w:gridSpan w:val="2"/>
          </w:tcPr>
          <w:p w14:paraId="306A2DFC" w14:textId="77777777" w:rsidR="00A90F7C" w:rsidRPr="00CC26E3" w:rsidRDefault="00A90F7C" w:rsidP="00F226B4">
            <w:pPr>
              <w:jc w:val="center"/>
              <w:rPr>
                <w:rFonts w:ascii="Selawik Semibold" w:hAnsi="Selawik Semibold" w:cs="LilyUPC"/>
                <w:b/>
                <w:bCs/>
                <w:color w:val="FFC000"/>
                <w:sz w:val="36"/>
                <w:szCs w:val="36"/>
              </w:rPr>
            </w:pPr>
          </w:p>
        </w:tc>
        <w:tc>
          <w:tcPr>
            <w:tcW w:w="3118" w:type="dxa"/>
          </w:tcPr>
          <w:p w14:paraId="7472E1DA" w14:textId="50DCD338"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Kitties</w:t>
            </w:r>
          </w:p>
        </w:tc>
        <w:tc>
          <w:tcPr>
            <w:tcW w:w="5103" w:type="dxa"/>
          </w:tcPr>
          <w:p w14:paraId="5F7EC190" w14:textId="77777777" w:rsidR="00A90F7C" w:rsidRPr="00CC26E3" w:rsidRDefault="00A90F7C" w:rsidP="00F226B4">
            <w:pPr>
              <w:jc w:val="center"/>
              <w:rPr>
                <w:rFonts w:ascii="Selawik Light" w:hAnsi="Selawik Light" w:cs="Segoe UI Semilight"/>
                <w:i/>
                <w:iCs/>
                <w:color w:val="F6C112" w:themeColor="text2"/>
                <w:szCs w:val="24"/>
              </w:rPr>
            </w:pPr>
          </w:p>
        </w:tc>
        <w:tc>
          <w:tcPr>
            <w:tcW w:w="5812" w:type="dxa"/>
            <w:gridSpan w:val="2"/>
            <w:vMerge/>
          </w:tcPr>
          <w:p w14:paraId="6E42EBBC"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Pr>
          <w:p w14:paraId="2A15F24B" w14:textId="2F9B2764"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049E8EFE" w14:textId="26FCE00B" w:rsidTr="00A90F7C">
        <w:trPr>
          <w:trHeight w:val="700"/>
        </w:trPr>
        <w:tc>
          <w:tcPr>
            <w:tcW w:w="3086" w:type="dxa"/>
            <w:gridSpan w:val="2"/>
            <w:tcBorders>
              <w:bottom w:val="single" w:sz="4" w:space="0" w:color="F6C112" w:themeColor="accent4"/>
            </w:tcBorders>
          </w:tcPr>
          <w:p w14:paraId="210DA74A" w14:textId="77777777" w:rsidR="00A90F7C" w:rsidRPr="00CC26E3" w:rsidRDefault="00A90F7C" w:rsidP="00F226B4">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3D7902F" w14:textId="541A64C1" w:rsidR="00A90F7C" w:rsidRPr="00420A6D" w:rsidRDefault="00A90F7C"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Zombies</w:t>
            </w:r>
          </w:p>
        </w:tc>
        <w:tc>
          <w:tcPr>
            <w:tcW w:w="5103" w:type="dxa"/>
            <w:tcBorders>
              <w:bottom w:val="single" w:sz="4" w:space="0" w:color="F6C112" w:themeColor="accent4"/>
            </w:tcBorders>
          </w:tcPr>
          <w:p w14:paraId="1DC0B2F8" w14:textId="77777777" w:rsidR="00A90F7C" w:rsidRPr="00CC26E3" w:rsidRDefault="00A90F7C" w:rsidP="00F226B4">
            <w:pPr>
              <w:jc w:val="center"/>
              <w:rPr>
                <w:rFonts w:ascii="Selawik Light" w:hAnsi="Selawik Light" w:cs="Segoe UI Semilight"/>
                <w:i/>
                <w:iCs/>
                <w:color w:val="F6C112" w:themeColor="text2"/>
                <w:szCs w:val="24"/>
              </w:rPr>
            </w:pPr>
          </w:p>
        </w:tc>
        <w:tc>
          <w:tcPr>
            <w:tcW w:w="5812" w:type="dxa"/>
            <w:gridSpan w:val="2"/>
            <w:vMerge/>
            <w:tcBorders>
              <w:bottom w:val="single" w:sz="4" w:space="0" w:color="F6C112" w:themeColor="accent4"/>
            </w:tcBorders>
          </w:tcPr>
          <w:p w14:paraId="63B7E9E7" w14:textId="77777777" w:rsidR="00A90F7C" w:rsidRPr="00CC26E3" w:rsidRDefault="00A90F7C" w:rsidP="00F226B4">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4E2BD3B2" w14:textId="185A8548" w:rsidR="00A90F7C" w:rsidRPr="003F7E6C" w:rsidRDefault="00A90F7C" w:rsidP="00F226B4">
            <w:pPr>
              <w:jc w:val="center"/>
              <w:rPr>
                <w:rFonts w:ascii="Segoe UI Semilight" w:hAnsi="Segoe UI Semilight" w:cs="Segoe UI Semilight"/>
                <w:color w:val="FFFFFF" w:themeColor="background1"/>
                <w:sz w:val="40"/>
                <w:szCs w:val="40"/>
              </w:rPr>
            </w:pPr>
          </w:p>
        </w:tc>
      </w:tr>
      <w:tr w:rsidR="00A90F7C" w:rsidRPr="005E59BC" w14:paraId="072294F4" w14:textId="77777777" w:rsidTr="00A90F7C">
        <w:trPr>
          <w:trHeight w:val="765"/>
        </w:trPr>
        <w:tc>
          <w:tcPr>
            <w:tcW w:w="3086" w:type="dxa"/>
            <w:gridSpan w:val="2"/>
            <w:tcBorders>
              <w:top w:val="single" w:sz="4" w:space="0" w:color="F6C112" w:themeColor="accent4"/>
            </w:tcBorders>
          </w:tcPr>
          <w:p w14:paraId="159D1E22" w14:textId="77777777" w:rsidR="00A90F7C" w:rsidRPr="006D258F" w:rsidRDefault="00A90F7C"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tcPr>
          <w:p w14:paraId="4799BDAA" w14:textId="77777777" w:rsidR="00A90F7C" w:rsidRPr="00420A6D" w:rsidRDefault="00A90F7C" w:rsidP="00F226B4">
            <w:pPr>
              <w:rPr>
                <w:rFonts w:ascii="Selawik Semibold" w:hAnsi="Selawik Semibold" w:cs="LilyUPC"/>
                <w:color w:val="FFFFFF" w:themeColor="background1"/>
                <w:szCs w:val="24"/>
              </w:rPr>
            </w:pPr>
          </w:p>
        </w:tc>
        <w:tc>
          <w:tcPr>
            <w:tcW w:w="5103" w:type="dxa"/>
            <w:tcBorders>
              <w:top w:val="single" w:sz="4" w:space="0" w:color="F6C112" w:themeColor="accent4"/>
            </w:tcBorders>
          </w:tcPr>
          <w:p w14:paraId="700E0F40" w14:textId="77777777" w:rsidR="00A90F7C" w:rsidRPr="00CC26E3" w:rsidRDefault="00A90F7C" w:rsidP="00F226B4">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666C0B0D" w14:textId="77777777" w:rsidR="00A90F7C" w:rsidRPr="00CC26E3" w:rsidRDefault="00A90F7C" w:rsidP="00F226B4">
            <w:pPr>
              <w:jc w:val="center"/>
              <w:rPr>
                <w:rFonts w:ascii="Selawik Light" w:hAnsi="Selawik Light" w:cs="LilyUPC"/>
                <w:b/>
                <w:bCs/>
                <w:color w:val="FFFFFF" w:themeColor="background1"/>
                <w:szCs w:val="24"/>
              </w:rPr>
            </w:pPr>
          </w:p>
        </w:tc>
        <w:tc>
          <w:tcPr>
            <w:tcW w:w="13499" w:type="dxa"/>
            <w:gridSpan w:val="2"/>
            <w:tcBorders>
              <w:top w:val="single" w:sz="4" w:space="0" w:color="F6C112" w:themeColor="accent4"/>
            </w:tcBorders>
          </w:tcPr>
          <w:p w14:paraId="59F0D4DA" w14:textId="77777777" w:rsidR="00A90F7C" w:rsidRPr="003F7E6C" w:rsidRDefault="00A90F7C" w:rsidP="00F226B4">
            <w:pPr>
              <w:jc w:val="center"/>
              <w:rPr>
                <w:rFonts w:ascii="Segoe UI Semilight" w:hAnsi="Segoe UI Semilight" w:cs="Segoe UI Semilight"/>
                <w:color w:val="FFFFFF" w:themeColor="background1"/>
                <w:sz w:val="40"/>
                <w:szCs w:val="40"/>
              </w:rPr>
            </w:pPr>
          </w:p>
        </w:tc>
      </w:tr>
      <w:tr w:rsidR="00F226B4" w:rsidRPr="005E59BC" w14:paraId="110FDC26" w14:textId="02653B5E" w:rsidTr="00A90F7C">
        <w:trPr>
          <w:trHeight w:val="765"/>
        </w:trPr>
        <w:tc>
          <w:tcPr>
            <w:tcW w:w="3086" w:type="dxa"/>
            <w:gridSpan w:val="2"/>
          </w:tcPr>
          <w:p w14:paraId="2AE336CC" w14:textId="42F003AC"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Prepare</w:t>
            </w:r>
          </w:p>
        </w:tc>
        <w:tc>
          <w:tcPr>
            <w:tcW w:w="3118" w:type="dxa"/>
          </w:tcPr>
          <w:p w14:paraId="69B9FD49" w14:textId="2B84203A"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Bagging up</w:t>
            </w:r>
          </w:p>
        </w:tc>
        <w:tc>
          <w:tcPr>
            <w:tcW w:w="5103" w:type="dxa"/>
          </w:tcPr>
          <w:p w14:paraId="1F36B6CF" w14:textId="3A9F0D4D"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“I’ve just got the pack am bagging up”</w:t>
            </w:r>
          </w:p>
        </w:tc>
        <w:tc>
          <w:tcPr>
            <w:tcW w:w="5812" w:type="dxa"/>
            <w:gridSpan w:val="2"/>
            <w:vMerge w:val="restart"/>
          </w:tcPr>
          <w:p w14:paraId="00D45568" w14:textId="77777777" w:rsidR="00F226B4" w:rsidRPr="00CC26E3" w:rsidRDefault="00F226B4" w:rsidP="00F226B4">
            <w:pPr>
              <w:jc w:val="center"/>
              <w:rPr>
                <w:rFonts w:ascii="Selawik Light" w:hAnsi="Selawik Light" w:cs="LilyUPC"/>
                <w:b/>
                <w:bCs/>
                <w:color w:val="FFFFFF" w:themeColor="background1"/>
                <w:szCs w:val="24"/>
              </w:rPr>
            </w:pPr>
          </w:p>
          <w:p w14:paraId="7A99E3EF" w14:textId="77777777" w:rsidR="00F226B4" w:rsidRPr="00CC26E3" w:rsidRDefault="00F226B4" w:rsidP="00F226B4">
            <w:pPr>
              <w:jc w:val="center"/>
              <w:rPr>
                <w:rFonts w:ascii="Selawik Light" w:hAnsi="Selawik Light" w:cs="LilyUPC"/>
                <w:b/>
                <w:bCs/>
                <w:color w:val="FFFFFF" w:themeColor="background1"/>
                <w:szCs w:val="24"/>
              </w:rPr>
            </w:pPr>
          </w:p>
          <w:p w14:paraId="2F49AD85" w14:textId="6CDD2323"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Packaging/</w:t>
            </w:r>
          </w:p>
          <w:p w14:paraId="75AFF444" w14:textId="25CD6385"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Manufacturing</w:t>
            </w:r>
          </w:p>
        </w:tc>
        <w:tc>
          <w:tcPr>
            <w:tcW w:w="13499" w:type="dxa"/>
            <w:gridSpan w:val="2"/>
            <w:tcBorders>
              <w:top w:val="single" w:sz="4" w:space="0" w:color="F6C112" w:themeColor="accent4"/>
            </w:tcBorders>
          </w:tcPr>
          <w:p w14:paraId="00A3479D" w14:textId="21953F73"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174ABE1" w14:textId="12FF09F0" w:rsidTr="005F77B8">
        <w:trPr>
          <w:trHeight w:val="77"/>
        </w:trPr>
        <w:tc>
          <w:tcPr>
            <w:tcW w:w="3086" w:type="dxa"/>
            <w:gridSpan w:val="2"/>
          </w:tcPr>
          <w:p w14:paraId="22093437" w14:textId="7D64C0AC"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drugs</w:t>
            </w:r>
          </w:p>
        </w:tc>
        <w:tc>
          <w:tcPr>
            <w:tcW w:w="3118" w:type="dxa"/>
          </w:tcPr>
          <w:p w14:paraId="5624F2D4" w14:textId="42DD0AA7"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Cook</w:t>
            </w:r>
          </w:p>
        </w:tc>
        <w:tc>
          <w:tcPr>
            <w:tcW w:w="5103" w:type="dxa"/>
          </w:tcPr>
          <w:p w14:paraId="6284887A" w14:textId="29442D1E"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“If I give you it raw can you cook it”</w:t>
            </w:r>
          </w:p>
        </w:tc>
        <w:tc>
          <w:tcPr>
            <w:tcW w:w="5812" w:type="dxa"/>
            <w:gridSpan w:val="2"/>
            <w:vMerge/>
          </w:tcPr>
          <w:p w14:paraId="3F796945" w14:textId="322E24E2"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5D2CF3A1" w14:textId="7A3ADE91"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4E928275" w14:textId="208B3E17" w:rsidTr="00F226B4">
        <w:trPr>
          <w:trHeight w:val="77"/>
        </w:trPr>
        <w:tc>
          <w:tcPr>
            <w:tcW w:w="3086" w:type="dxa"/>
            <w:gridSpan w:val="2"/>
          </w:tcPr>
          <w:p w14:paraId="7145399B" w14:textId="4E6CE09C" w:rsidR="00F226B4" w:rsidRPr="006D258F" w:rsidRDefault="00F226B4" w:rsidP="006D258F">
            <w:pPr>
              <w:jc w:val="center"/>
              <w:rPr>
                <w:rFonts w:ascii="Selawik Semibold" w:hAnsi="Selawik Semibold"/>
                <w:color w:val="F6C112" w:themeColor="text2"/>
                <w:sz w:val="36"/>
                <w:szCs w:val="36"/>
              </w:rPr>
            </w:pPr>
          </w:p>
        </w:tc>
        <w:tc>
          <w:tcPr>
            <w:tcW w:w="3118" w:type="dxa"/>
          </w:tcPr>
          <w:p w14:paraId="07BFD4B1" w14:textId="3A4A1DD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Whip</w:t>
            </w:r>
          </w:p>
        </w:tc>
        <w:tc>
          <w:tcPr>
            <w:tcW w:w="5103" w:type="dxa"/>
          </w:tcPr>
          <w:p w14:paraId="2AA31CBF"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vMerge/>
          </w:tcPr>
          <w:p w14:paraId="3457EE29"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18D9B2CD" w14:textId="2FC85B0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66744B2" w14:textId="72AD3005" w:rsidTr="00F226B4">
        <w:trPr>
          <w:trHeight w:val="952"/>
        </w:trPr>
        <w:tc>
          <w:tcPr>
            <w:tcW w:w="3086" w:type="dxa"/>
            <w:gridSpan w:val="2"/>
          </w:tcPr>
          <w:p w14:paraId="32C30AE9" w14:textId="41F192DE" w:rsidR="00F226B4" w:rsidRPr="00CC26E3" w:rsidRDefault="00F226B4" w:rsidP="00F226B4">
            <w:pPr>
              <w:jc w:val="center"/>
              <w:rPr>
                <w:rFonts w:ascii="Selawik Semibold" w:hAnsi="Selawik Semibold" w:cs="LilyUPC"/>
                <w:b/>
                <w:bCs/>
                <w:color w:val="FFC000"/>
                <w:sz w:val="36"/>
                <w:szCs w:val="36"/>
              </w:rPr>
            </w:pPr>
          </w:p>
        </w:tc>
        <w:tc>
          <w:tcPr>
            <w:tcW w:w="3118" w:type="dxa"/>
          </w:tcPr>
          <w:p w14:paraId="7F865F5D" w14:textId="4FB0E5BB"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Bruck down</w:t>
            </w:r>
          </w:p>
        </w:tc>
        <w:tc>
          <w:tcPr>
            <w:tcW w:w="5103" w:type="dxa"/>
          </w:tcPr>
          <w:p w14:paraId="61056101"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vMerge/>
          </w:tcPr>
          <w:p w14:paraId="56B176EB"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79182FF1" w14:textId="2C58689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670EBA0" w14:textId="2FF421C5" w:rsidTr="00F226B4">
        <w:trPr>
          <w:trHeight w:val="952"/>
        </w:trPr>
        <w:tc>
          <w:tcPr>
            <w:tcW w:w="3086" w:type="dxa"/>
            <w:gridSpan w:val="2"/>
          </w:tcPr>
          <w:p w14:paraId="241B1B1A"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3EEB6D17" w14:textId="07158533"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 xml:space="preserve">Break into </w:t>
            </w:r>
            <w:proofErr w:type="spellStart"/>
            <w:r w:rsidRPr="00420A6D">
              <w:rPr>
                <w:rFonts w:ascii="Selawik Semibold" w:hAnsi="Selawik Semibold" w:cs="LilyUPC"/>
                <w:color w:val="FFFFFF" w:themeColor="background1"/>
                <w:szCs w:val="24"/>
              </w:rPr>
              <w:t>pebs</w:t>
            </w:r>
            <w:proofErr w:type="spellEnd"/>
            <w:r w:rsidRPr="00420A6D">
              <w:rPr>
                <w:rFonts w:ascii="Selawik Semibold" w:hAnsi="Selawik Semibold" w:cs="LilyUPC"/>
                <w:color w:val="FFFFFF" w:themeColor="background1"/>
                <w:szCs w:val="24"/>
              </w:rPr>
              <w:t>/</w:t>
            </w:r>
            <w:proofErr w:type="spellStart"/>
            <w:r w:rsidRPr="00420A6D">
              <w:rPr>
                <w:rFonts w:ascii="Selawik Semibold" w:hAnsi="Selawik Semibold" w:cs="LilyUPC"/>
                <w:color w:val="FFFFFF" w:themeColor="background1"/>
                <w:szCs w:val="24"/>
              </w:rPr>
              <w:t>pebz</w:t>
            </w:r>
            <w:proofErr w:type="spellEnd"/>
          </w:p>
        </w:tc>
        <w:tc>
          <w:tcPr>
            <w:tcW w:w="5103" w:type="dxa"/>
          </w:tcPr>
          <w:p w14:paraId="0999316F" w14:textId="77777777"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“Take this corner </w:t>
            </w:r>
            <w:r w:rsidR="00C8380B" w:rsidRPr="00CC26E3">
              <w:rPr>
                <w:rFonts w:ascii="Selawik Light" w:hAnsi="Selawik Light" w:cs="Segoe UI Semilight"/>
                <w:i/>
                <w:iCs/>
                <w:color w:val="F6C112" w:themeColor="text2"/>
                <w:szCs w:val="24"/>
              </w:rPr>
              <w:t xml:space="preserve">(1/4 kilo) </w:t>
            </w:r>
            <w:r w:rsidRPr="00CC26E3">
              <w:rPr>
                <w:rFonts w:ascii="Selawik Light" w:hAnsi="Selawik Light" w:cs="Segoe UI Semilight"/>
                <w:i/>
                <w:iCs/>
                <w:color w:val="F6C112" w:themeColor="text2"/>
                <w:szCs w:val="24"/>
              </w:rPr>
              <w:t xml:space="preserve">an break it into </w:t>
            </w:r>
            <w:proofErr w:type="spellStart"/>
            <w:r w:rsidRPr="00CC26E3">
              <w:rPr>
                <w:rFonts w:ascii="Selawik Light" w:hAnsi="Selawik Light" w:cs="Segoe UI Semilight"/>
                <w:i/>
                <w:iCs/>
                <w:color w:val="F6C112" w:themeColor="text2"/>
                <w:szCs w:val="24"/>
              </w:rPr>
              <w:t>pebbz</w:t>
            </w:r>
            <w:proofErr w:type="spellEnd"/>
            <w:r w:rsidRPr="00CC26E3">
              <w:rPr>
                <w:rFonts w:ascii="Selawik Light" w:hAnsi="Selawik Light" w:cs="Segoe UI Semilight"/>
                <w:i/>
                <w:iCs/>
                <w:color w:val="F6C112" w:themeColor="text2"/>
                <w:szCs w:val="24"/>
              </w:rPr>
              <w:t>”</w:t>
            </w:r>
          </w:p>
          <w:p w14:paraId="68C4F17B" w14:textId="3D3A88A7" w:rsidR="00C8380B" w:rsidRPr="00CC26E3" w:rsidRDefault="00C8380B" w:rsidP="00F226B4">
            <w:pPr>
              <w:jc w:val="center"/>
              <w:rPr>
                <w:rFonts w:ascii="Selawik Light" w:hAnsi="Selawik Light" w:cs="Segoe UI Semilight"/>
                <w:i/>
                <w:iCs/>
                <w:color w:val="F6C112" w:themeColor="text2"/>
                <w:szCs w:val="24"/>
              </w:rPr>
            </w:pPr>
          </w:p>
        </w:tc>
        <w:tc>
          <w:tcPr>
            <w:tcW w:w="5812" w:type="dxa"/>
            <w:gridSpan w:val="2"/>
          </w:tcPr>
          <w:p w14:paraId="3FC3A26D"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43C047BA" w14:textId="712BFE31"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C2D9511" w14:textId="428C7726" w:rsidTr="00F226B4">
        <w:trPr>
          <w:trHeight w:val="952"/>
        </w:trPr>
        <w:tc>
          <w:tcPr>
            <w:tcW w:w="3086" w:type="dxa"/>
            <w:gridSpan w:val="2"/>
          </w:tcPr>
          <w:p w14:paraId="5728CD8A"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536206AA" w14:textId="0DA20074"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Press</w:t>
            </w:r>
          </w:p>
        </w:tc>
        <w:tc>
          <w:tcPr>
            <w:tcW w:w="5103" w:type="dxa"/>
          </w:tcPr>
          <w:p w14:paraId="72A6984C" w14:textId="08AEA518"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“I’ve got the box but I need a press”</w:t>
            </w:r>
          </w:p>
        </w:tc>
        <w:tc>
          <w:tcPr>
            <w:tcW w:w="5812" w:type="dxa"/>
            <w:gridSpan w:val="2"/>
          </w:tcPr>
          <w:p w14:paraId="24117FF4" w14:textId="623C8751" w:rsidR="00F226B4" w:rsidRPr="00CC26E3" w:rsidRDefault="00C8380B" w:rsidP="00F226B4">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Cutting Agents</w:t>
            </w:r>
          </w:p>
        </w:tc>
        <w:tc>
          <w:tcPr>
            <w:tcW w:w="13499" w:type="dxa"/>
            <w:gridSpan w:val="2"/>
          </w:tcPr>
          <w:p w14:paraId="21C3B8B6" w14:textId="4F3AF68E"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56C0D21D" w14:textId="6C91D1AA" w:rsidTr="00F226B4">
        <w:trPr>
          <w:trHeight w:val="952"/>
        </w:trPr>
        <w:tc>
          <w:tcPr>
            <w:tcW w:w="3086" w:type="dxa"/>
            <w:gridSpan w:val="2"/>
          </w:tcPr>
          <w:p w14:paraId="06125955"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8F9B7CC" w14:textId="032C622E"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Bash</w:t>
            </w:r>
          </w:p>
        </w:tc>
        <w:tc>
          <w:tcPr>
            <w:tcW w:w="5103" w:type="dxa"/>
          </w:tcPr>
          <w:p w14:paraId="6F0CBD23" w14:textId="335BE509"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“Don’t be using to much bash”</w:t>
            </w:r>
          </w:p>
        </w:tc>
        <w:tc>
          <w:tcPr>
            <w:tcW w:w="5812" w:type="dxa"/>
            <w:gridSpan w:val="2"/>
          </w:tcPr>
          <w:p w14:paraId="49E4F7B1"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312565C3" w14:textId="4E66695D"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2803046" w14:textId="02BDBF30" w:rsidTr="00A90F7C">
        <w:trPr>
          <w:trHeight w:val="952"/>
        </w:trPr>
        <w:tc>
          <w:tcPr>
            <w:tcW w:w="3086" w:type="dxa"/>
            <w:gridSpan w:val="2"/>
            <w:tcBorders>
              <w:bottom w:val="single" w:sz="4" w:space="0" w:color="F6C112" w:themeColor="accent4"/>
            </w:tcBorders>
          </w:tcPr>
          <w:p w14:paraId="28972859" w14:textId="7B639590" w:rsidR="00F226B4" w:rsidRPr="00CC26E3" w:rsidRDefault="00F226B4" w:rsidP="00F226B4">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49F3A883" w14:textId="0FEB72F4"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Magic</w:t>
            </w:r>
          </w:p>
        </w:tc>
        <w:tc>
          <w:tcPr>
            <w:tcW w:w="5103" w:type="dxa"/>
            <w:tcBorders>
              <w:bottom w:val="single" w:sz="4" w:space="0" w:color="F6C112" w:themeColor="accent4"/>
            </w:tcBorders>
          </w:tcPr>
          <w:p w14:paraId="23947CB0" w14:textId="35AE853E"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“Mix it with the magic instead”</w:t>
            </w:r>
          </w:p>
        </w:tc>
        <w:tc>
          <w:tcPr>
            <w:tcW w:w="5812" w:type="dxa"/>
            <w:gridSpan w:val="2"/>
            <w:tcBorders>
              <w:bottom w:val="single" w:sz="4" w:space="0" w:color="F6C112" w:themeColor="accent4"/>
            </w:tcBorders>
          </w:tcPr>
          <w:p w14:paraId="27681545" w14:textId="472013A7" w:rsidR="00F226B4" w:rsidRPr="00CC26E3" w:rsidRDefault="00C8380B" w:rsidP="00C8380B">
            <w:pP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 xml:space="preserve">                  </w:t>
            </w:r>
          </w:p>
        </w:tc>
        <w:tc>
          <w:tcPr>
            <w:tcW w:w="13499" w:type="dxa"/>
            <w:gridSpan w:val="2"/>
          </w:tcPr>
          <w:p w14:paraId="445C43A4" w14:textId="6FFF122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6CC4D4C" w14:textId="229BD50E" w:rsidTr="00A90F7C">
        <w:trPr>
          <w:trHeight w:val="312"/>
        </w:trPr>
        <w:tc>
          <w:tcPr>
            <w:tcW w:w="3086" w:type="dxa"/>
            <w:gridSpan w:val="2"/>
            <w:tcBorders>
              <w:top w:val="single" w:sz="4" w:space="0" w:color="F6C112" w:themeColor="accent4"/>
            </w:tcBorders>
          </w:tcPr>
          <w:p w14:paraId="77EA0363"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6790F495" w14:textId="77777777" w:rsidR="00F226B4" w:rsidRPr="00420A6D" w:rsidRDefault="00F226B4" w:rsidP="00F226B4">
            <w:pPr>
              <w:jc w:val="center"/>
              <w:rPr>
                <w:rFonts w:ascii="Selawik Light" w:hAnsi="Selawik Light" w:cs="LilyUPC"/>
                <w:color w:val="FFFFFF" w:themeColor="background1"/>
                <w:szCs w:val="24"/>
              </w:rPr>
            </w:pPr>
          </w:p>
        </w:tc>
        <w:tc>
          <w:tcPr>
            <w:tcW w:w="5103" w:type="dxa"/>
            <w:tcBorders>
              <w:top w:val="single" w:sz="4" w:space="0" w:color="F6C112" w:themeColor="accent4"/>
            </w:tcBorders>
          </w:tcPr>
          <w:p w14:paraId="150D358E"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Borders>
              <w:top w:val="single" w:sz="4" w:space="0" w:color="F6C112" w:themeColor="accent4"/>
            </w:tcBorders>
          </w:tcPr>
          <w:p w14:paraId="56490AB6"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top w:val="single" w:sz="12" w:space="0" w:color="F6C112" w:themeColor="accent4"/>
            </w:tcBorders>
          </w:tcPr>
          <w:p w14:paraId="4F4948D6" w14:textId="5F04CD68"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34B6C4D" w14:textId="0C65A939" w:rsidTr="00F226B4">
        <w:trPr>
          <w:trHeight w:val="312"/>
        </w:trPr>
        <w:tc>
          <w:tcPr>
            <w:tcW w:w="3086" w:type="dxa"/>
            <w:gridSpan w:val="2"/>
          </w:tcPr>
          <w:p w14:paraId="56BE25BD" w14:textId="6D950981"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Selling</w:t>
            </w:r>
          </w:p>
        </w:tc>
        <w:tc>
          <w:tcPr>
            <w:tcW w:w="3118" w:type="dxa"/>
          </w:tcPr>
          <w:p w14:paraId="57BAA84A" w14:textId="13D7ABE4"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Trapping</w:t>
            </w:r>
          </w:p>
        </w:tc>
        <w:tc>
          <w:tcPr>
            <w:tcW w:w="5103" w:type="dxa"/>
          </w:tcPr>
          <w:p w14:paraId="07BD46A2" w14:textId="604B206C"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make my money trapping”</w:t>
            </w:r>
          </w:p>
        </w:tc>
        <w:tc>
          <w:tcPr>
            <w:tcW w:w="5812" w:type="dxa"/>
            <w:gridSpan w:val="2"/>
          </w:tcPr>
          <w:p w14:paraId="7AB0FA65" w14:textId="29809363" w:rsidR="00F226B4" w:rsidRPr="00CC26E3" w:rsidRDefault="00C8380B" w:rsidP="00F226B4">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Trapping/Grinding can also generally mean to ‘work hard’</w:t>
            </w:r>
          </w:p>
        </w:tc>
        <w:tc>
          <w:tcPr>
            <w:tcW w:w="13499" w:type="dxa"/>
            <w:gridSpan w:val="2"/>
          </w:tcPr>
          <w:p w14:paraId="3319AB93" w14:textId="07058AF8"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1C47B23" w14:textId="7AD80542" w:rsidTr="00F226B4">
        <w:trPr>
          <w:trHeight w:val="312"/>
        </w:trPr>
        <w:tc>
          <w:tcPr>
            <w:tcW w:w="3086" w:type="dxa"/>
            <w:gridSpan w:val="2"/>
            <w:vMerge w:val="restart"/>
          </w:tcPr>
          <w:p w14:paraId="7F868954" w14:textId="326BD347"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Drugs</w:t>
            </w:r>
          </w:p>
        </w:tc>
        <w:tc>
          <w:tcPr>
            <w:tcW w:w="3118" w:type="dxa"/>
          </w:tcPr>
          <w:p w14:paraId="674F6708" w14:textId="4287C770"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Jugging (</w:t>
            </w:r>
            <w:proofErr w:type="spellStart"/>
            <w:r w:rsidRPr="00420A6D">
              <w:rPr>
                <w:rFonts w:ascii="Selawik Semibold" w:hAnsi="Selawik Semibold" w:cs="LilyUPC"/>
                <w:color w:val="FFFFFF" w:themeColor="background1"/>
                <w:szCs w:val="24"/>
              </w:rPr>
              <w:t>Jooging</w:t>
            </w:r>
            <w:proofErr w:type="spellEnd"/>
            <w:r w:rsidRPr="00420A6D">
              <w:rPr>
                <w:rFonts w:ascii="Selawik Semibold" w:hAnsi="Selawik Semibold" w:cs="LilyUPC"/>
                <w:color w:val="FFFFFF" w:themeColor="background1"/>
                <w:szCs w:val="24"/>
              </w:rPr>
              <w:t>)</w:t>
            </w:r>
          </w:p>
        </w:tc>
        <w:tc>
          <w:tcPr>
            <w:tcW w:w="5103" w:type="dxa"/>
          </w:tcPr>
          <w:p w14:paraId="1F203601"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266F7621"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C4EB388" w14:textId="7282FEA2"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4F64AEF" w14:textId="024A3A4F" w:rsidTr="00F226B4">
        <w:trPr>
          <w:trHeight w:val="312"/>
        </w:trPr>
        <w:tc>
          <w:tcPr>
            <w:tcW w:w="3086" w:type="dxa"/>
            <w:gridSpan w:val="2"/>
            <w:vMerge/>
          </w:tcPr>
          <w:p w14:paraId="59B4BF16" w14:textId="29E1354F" w:rsidR="00F226B4" w:rsidRPr="00CC26E3" w:rsidRDefault="00F226B4" w:rsidP="00F226B4">
            <w:pPr>
              <w:jc w:val="center"/>
              <w:rPr>
                <w:rFonts w:ascii="Selawik Semibold" w:hAnsi="Selawik Semibold" w:cs="LilyUPC"/>
                <w:b/>
                <w:bCs/>
                <w:color w:val="FFC000"/>
                <w:sz w:val="36"/>
                <w:szCs w:val="36"/>
              </w:rPr>
            </w:pPr>
          </w:p>
        </w:tc>
        <w:tc>
          <w:tcPr>
            <w:tcW w:w="3118" w:type="dxa"/>
          </w:tcPr>
          <w:p w14:paraId="061392E0" w14:textId="45D41869"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Shotting</w:t>
            </w:r>
          </w:p>
        </w:tc>
        <w:tc>
          <w:tcPr>
            <w:tcW w:w="5103" w:type="dxa"/>
          </w:tcPr>
          <w:p w14:paraId="7FF6AA75" w14:textId="4EC8435A"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“Am just out here shotting up the place”</w:t>
            </w:r>
          </w:p>
        </w:tc>
        <w:tc>
          <w:tcPr>
            <w:tcW w:w="5812" w:type="dxa"/>
            <w:gridSpan w:val="2"/>
          </w:tcPr>
          <w:p w14:paraId="11D7F032"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74AB8A44" w14:textId="1D138B6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6B68207" w14:textId="73E43AEE" w:rsidTr="00F226B4">
        <w:trPr>
          <w:trHeight w:val="312"/>
        </w:trPr>
        <w:tc>
          <w:tcPr>
            <w:tcW w:w="3086" w:type="dxa"/>
            <w:gridSpan w:val="2"/>
            <w:vMerge/>
          </w:tcPr>
          <w:p w14:paraId="67A5732F" w14:textId="137BDEC4" w:rsidR="00F226B4" w:rsidRPr="00CC26E3" w:rsidRDefault="00F226B4" w:rsidP="00F226B4">
            <w:pPr>
              <w:jc w:val="center"/>
              <w:rPr>
                <w:rFonts w:ascii="Selawik Semibold" w:hAnsi="Selawik Semibold" w:cs="LilyUPC"/>
                <w:b/>
                <w:bCs/>
                <w:color w:val="FFC000"/>
                <w:sz w:val="36"/>
                <w:szCs w:val="36"/>
              </w:rPr>
            </w:pPr>
          </w:p>
        </w:tc>
        <w:tc>
          <w:tcPr>
            <w:tcW w:w="3118" w:type="dxa"/>
          </w:tcPr>
          <w:p w14:paraId="5140D366" w14:textId="3BA55CF3"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Flipping</w:t>
            </w:r>
          </w:p>
        </w:tc>
        <w:tc>
          <w:tcPr>
            <w:tcW w:w="5103" w:type="dxa"/>
          </w:tcPr>
          <w:p w14:paraId="391145FB" w14:textId="57214D44"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“Just flipping these packs”</w:t>
            </w:r>
          </w:p>
        </w:tc>
        <w:tc>
          <w:tcPr>
            <w:tcW w:w="5812" w:type="dxa"/>
            <w:gridSpan w:val="2"/>
          </w:tcPr>
          <w:p w14:paraId="72F1FA6A"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15B5A058" w14:textId="242678B8"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45E01F9E" w14:textId="73D50863" w:rsidTr="00F226B4">
        <w:trPr>
          <w:trHeight w:val="312"/>
        </w:trPr>
        <w:tc>
          <w:tcPr>
            <w:tcW w:w="3086" w:type="dxa"/>
            <w:gridSpan w:val="2"/>
          </w:tcPr>
          <w:p w14:paraId="08DA3F51" w14:textId="014ACD91" w:rsidR="00F226B4" w:rsidRPr="00CC26E3" w:rsidRDefault="00F226B4" w:rsidP="00F226B4">
            <w:pPr>
              <w:jc w:val="center"/>
              <w:rPr>
                <w:rFonts w:ascii="Selawik Semibold" w:hAnsi="Selawik Semibold" w:cs="LilyUPC"/>
                <w:b/>
                <w:bCs/>
                <w:color w:val="FFC000"/>
                <w:sz w:val="36"/>
                <w:szCs w:val="36"/>
              </w:rPr>
            </w:pPr>
          </w:p>
        </w:tc>
        <w:tc>
          <w:tcPr>
            <w:tcW w:w="3118" w:type="dxa"/>
          </w:tcPr>
          <w:p w14:paraId="37BBB1F6" w14:textId="76CFA8F6"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Peddling</w:t>
            </w:r>
          </w:p>
        </w:tc>
        <w:tc>
          <w:tcPr>
            <w:tcW w:w="5103" w:type="dxa"/>
          </w:tcPr>
          <w:p w14:paraId="3DAA35D6" w14:textId="17DAC4B7"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“Out here peddling these rocks”</w:t>
            </w:r>
          </w:p>
        </w:tc>
        <w:tc>
          <w:tcPr>
            <w:tcW w:w="5812" w:type="dxa"/>
            <w:gridSpan w:val="2"/>
          </w:tcPr>
          <w:p w14:paraId="2931C255"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EAFB58D" w14:textId="4820B0F7"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3CD7021" w14:textId="45D4B82A" w:rsidTr="00F226B4">
        <w:trPr>
          <w:trHeight w:val="312"/>
        </w:trPr>
        <w:tc>
          <w:tcPr>
            <w:tcW w:w="3086" w:type="dxa"/>
            <w:gridSpan w:val="2"/>
          </w:tcPr>
          <w:p w14:paraId="4229D82D" w14:textId="4490C7B9" w:rsidR="00F226B4" w:rsidRPr="00CC26E3" w:rsidRDefault="00F226B4" w:rsidP="00F226B4">
            <w:pPr>
              <w:jc w:val="center"/>
              <w:rPr>
                <w:rFonts w:ascii="Selawik Semibold" w:hAnsi="Selawik Semibold" w:cs="LilyUPC"/>
                <w:b/>
                <w:bCs/>
                <w:color w:val="FFC000"/>
                <w:sz w:val="36"/>
                <w:szCs w:val="36"/>
              </w:rPr>
            </w:pPr>
          </w:p>
        </w:tc>
        <w:tc>
          <w:tcPr>
            <w:tcW w:w="3118" w:type="dxa"/>
          </w:tcPr>
          <w:p w14:paraId="5A56FFC7" w14:textId="4D3353E0"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Grinding</w:t>
            </w:r>
          </w:p>
        </w:tc>
        <w:tc>
          <w:tcPr>
            <w:tcW w:w="5103" w:type="dxa"/>
          </w:tcPr>
          <w:p w14:paraId="38B71C82" w14:textId="16D05FCC"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“24/7 Grinding”</w:t>
            </w:r>
          </w:p>
        </w:tc>
        <w:tc>
          <w:tcPr>
            <w:tcW w:w="5812" w:type="dxa"/>
            <w:gridSpan w:val="2"/>
          </w:tcPr>
          <w:p w14:paraId="0F5FB2E9"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0CAA0A36" w14:textId="74F8FF1B"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4DABDCE3" w14:textId="7256831E" w:rsidTr="00F226B4">
        <w:trPr>
          <w:trHeight w:val="312"/>
        </w:trPr>
        <w:tc>
          <w:tcPr>
            <w:tcW w:w="3086" w:type="dxa"/>
            <w:gridSpan w:val="2"/>
          </w:tcPr>
          <w:p w14:paraId="5B539813" w14:textId="35AC4C12" w:rsidR="00F226B4" w:rsidRPr="00CC26E3" w:rsidRDefault="00F226B4" w:rsidP="00F226B4">
            <w:pPr>
              <w:jc w:val="center"/>
              <w:rPr>
                <w:rFonts w:ascii="Selawik Semibold" w:hAnsi="Selawik Semibold" w:cs="LilyUPC"/>
                <w:b/>
                <w:bCs/>
                <w:color w:val="FFC000"/>
                <w:sz w:val="36"/>
                <w:szCs w:val="36"/>
              </w:rPr>
            </w:pPr>
          </w:p>
        </w:tc>
        <w:tc>
          <w:tcPr>
            <w:tcW w:w="3118" w:type="dxa"/>
          </w:tcPr>
          <w:p w14:paraId="30FDF4EF" w14:textId="0FC5C6E7"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Licking</w:t>
            </w:r>
          </w:p>
        </w:tc>
        <w:tc>
          <w:tcPr>
            <w:tcW w:w="5103" w:type="dxa"/>
          </w:tcPr>
          <w:p w14:paraId="32AA632F" w14:textId="58DD330A"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“Out here licking shot”</w:t>
            </w:r>
          </w:p>
        </w:tc>
        <w:tc>
          <w:tcPr>
            <w:tcW w:w="5812" w:type="dxa"/>
            <w:gridSpan w:val="2"/>
          </w:tcPr>
          <w:p w14:paraId="14B78F6B"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7BF11D5E" w14:textId="655F511C"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B36AA4C" w14:textId="6C008892" w:rsidTr="00F226B4">
        <w:trPr>
          <w:trHeight w:val="312"/>
        </w:trPr>
        <w:tc>
          <w:tcPr>
            <w:tcW w:w="3086" w:type="dxa"/>
            <w:gridSpan w:val="2"/>
          </w:tcPr>
          <w:p w14:paraId="5545CFFF"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72495A2D" w14:textId="0F75438D"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Hitting</w:t>
            </w:r>
          </w:p>
        </w:tc>
        <w:tc>
          <w:tcPr>
            <w:tcW w:w="5103" w:type="dxa"/>
          </w:tcPr>
          <w:p w14:paraId="6788EE9B"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32B4748A"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6B8438C1" w14:textId="6105B317"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E622755" w14:textId="4A823DB9" w:rsidTr="00F226B4">
        <w:trPr>
          <w:trHeight w:val="312"/>
        </w:trPr>
        <w:tc>
          <w:tcPr>
            <w:tcW w:w="3086" w:type="dxa"/>
            <w:gridSpan w:val="2"/>
          </w:tcPr>
          <w:p w14:paraId="4B2FE500"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770FE1B" w14:textId="57362E0B"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Beating shots/dots</w:t>
            </w:r>
          </w:p>
        </w:tc>
        <w:tc>
          <w:tcPr>
            <w:tcW w:w="5103" w:type="dxa"/>
          </w:tcPr>
          <w:p w14:paraId="313D7945" w14:textId="337C48B7"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“Out on the strip beating dots”</w:t>
            </w:r>
          </w:p>
        </w:tc>
        <w:tc>
          <w:tcPr>
            <w:tcW w:w="5812" w:type="dxa"/>
            <w:gridSpan w:val="2"/>
          </w:tcPr>
          <w:p w14:paraId="0389DA7B"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0186B48F" w14:textId="4FE79D4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D566429" w14:textId="27C976F7" w:rsidTr="00F226B4">
        <w:trPr>
          <w:trHeight w:val="312"/>
        </w:trPr>
        <w:tc>
          <w:tcPr>
            <w:tcW w:w="3086" w:type="dxa"/>
            <w:gridSpan w:val="2"/>
          </w:tcPr>
          <w:p w14:paraId="368BA47F"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63273F4" w14:textId="2AF2904C"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Dotting</w:t>
            </w:r>
          </w:p>
        </w:tc>
        <w:tc>
          <w:tcPr>
            <w:tcW w:w="5103" w:type="dxa"/>
          </w:tcPr>
          <w:p w14:paraId="5AA5951D"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47DBB7B9"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76E5B13A" w14:textId="5A8F55CE"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503C2FFF" w14:textId="64CCFF0F" w:rsidTr="00F226B4">
        <w:trPr>
          <w:trHeight w:val="312"/>
        </w:trPr>
        <w:tc>
          <w:tcPr>
            <w:tcW w:w="3086" w:type="dxa"/>
            <w:gridSpan w:val="2"/>
          </w:tcPr>
          <w:p w14:paraId="164D3E95"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C668AC2" w14:textId="4FF1D133"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Moving food/weight</w:t>
            </w:r>
          </w:p>
        </w:tc>
        <w:tc>
          <w:tcPr>
            <w:tcW w:w="5103" w:type="dxa"/>
          </w:tcPr>
          <w:p w14:paraId="381672BB" w14:textId="71D6EED4"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don’t do </w:t>
            </w:r>
            <w:proofErr w:type="spellStart"/>
            <w:r w:rsidRPr="00CC26E3">
              <w:rPr>
                <w:rFonts w:ascii="Selawik Light" w:hAnsi="Selawik Light" w:cs="Segoe UI Semilight"/>
                <w:i/>
                <w:iCs/>
                <w:color w:val="F6C112" w:themeColor="text2"/>
                <w:szCs w:val="24"/>
              </w:rPr>
              <w:t>pebbz</w:t>
            </w:r>
            <w:proofErr w:type="spellEnd"/>
            <w:r w:rsidRPr="00CC26E3">
              <w:rPr>
                <w:rFonts w:ascii="Selawik Light" w:hAnsi="Selawik Light" w:cs="Segoe UI Semilight"/>
                <w:i/>
                <w:iCs/>
                <w:color w:val="F6C112" w:themeColor="text2"/>
                <w:szCs w:val="24"/>
              </w:rPr>
              <w:t xml:space="preserve"> I’m moving food”</w:t>
            </w:r>
          </w:p>
        </w:tc>
        <w:tc>
          <w:tcPr>
            <w:tcW w:w="5812" w:type="dxa"/>
            <w:gridSpan w:val="2"/>
          </w:tcPr>
          <w:p w14:paraId="2713CCDD"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761C3C8" w14:textId="5323FFA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700B1E4" w14:textId="6CA0A79F" w:rsidTr="00F226B4">
        <w:trPr>
          <w:trHeight w:val="312"/>
        </w:trPr>
        <w:tc>
          <w:tcPr>
            <w:tcW w:w="3086" w:type="dxa"/>
            <w:gridSpan w:val="2"/>
          </w:tcPr>
          <w:p w14:paraId="4126438A"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73F9DA53" w14:textId="7C152286"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Pushing</w:t>
            </w:r>
          </w:p>
        </w:tc>
        <w:tc>
          <w:tcPr>
            <w:tcW w:w="5103" w:type="dxa"/>
          </w:tcPr>
          <w:p w14:paraId="625BCE28" w14:textId="6B612568" w:rsidR="00F226B4" w:rsidRPr="00CC26E3" w:rsidRDefault="00F226B4" w:rsidP="00F226B4">
            <w:pPr>
              <w:jc w:val="center"/>
              <w:rPr>
                <w:rFonts w:ascii="Segoe UI Semilight" w:hAnsi="Segoe UI Semilight" w:cs="Segoe UI Semilight"/>
                <w:i/>
                <w:iCs/>
                <w:color w:val="F6C112" w:themeColor="text2"/>
                <w:szCs w:val="24"/>
              </w:rPr>
            </w:pPr>
            <w:r w:rsidRPr="00CC26E3">
              <w:rPr>
                <w:rFonts w:ascii="Selawik Light" w:hAnsi="Selawik Light" w:cs="Segoe UI Semilight"/>
                <w:i/>
                <w:iCs/>
                <w:color w:val="F6C112" w:themeColor="text2"/>
                <w:szCs w:val="24"/>
              </w:rPr>
              <w:t>“I heard my man is pushing big food”</w:t>
            </w:r>
          </w:p>
        </w:tc>
        <w:tc>
          <w:tcPr>
            <w:tcW w:w="5812" w:type="dxa"/>
            <w:gridSpan w:val="2"/>
          </w:tcPr>
          <w:p w14:paraId="4B82BAE7"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6A4B620A" w14:textId="3DA7054A"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C83C17F" w14:textId="68FD0D65" w:rsidTr="00F226B4">
        <w:trPr>
          <w:trHeight w:val="312"/>
        </w:trPr>
        <w:tc>
          <w:tcPr>
            <w:tcW w:w="3086" w:type="dxa"/>
            <w:gridSpan w:val="2"/>
          </w:tcPr>
          <w:p w14:paraId="300A2F17"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11BD5CF3" w14:textId="7C60E1A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Benching</w:t>
            </w:r>
          </w:p>
        </w:tc>
        <w:tc>
          <w:tcPr>
            <w:tcW w:w="5103" w:type="dxa"/>
          </w:tcPr>
          <w:p w14:paraId="26D9CC6A"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Pr>
          <w:p w14:paraId="1B839814"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EF7CDE2" w14:textId="714913A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9F4E4F0" w14:textId="13A22A0D" w:rsidTr="00F226B4">
        <w:trPr>
          <w:trHeight w:val="844"/>
        </w:trPr>
        <w:tc>
          <w:tcPr>
            <w:tcW w:w="3086" w:type="dxa"/>
            <w:gridSpan w:val="2"/>
            <w:tcBorders>
              <w:bottom w:val="single" w:sz="4" w:space="0" w:color="F6C112" w:themeColor="accent4"/>
            </w:tcBorders>
          </w:tcPr>
          <w:p w14:paraId="35A2E773"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4595F71A" w14:textId="3110910A"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Slanging</w:t>
            </w:r>
          </w:p>
        </w:tc>
        <w:tc>
          <w:tcPr>
            <w:tcW w:w="5103" w:type="dxa"/>
            <w:tcBorders>
              <w:bottom w:val="single" w:sz="4" w:space="0" w:color="F6C112" w:themeColor="accent4"/>
            </w:tcBorders>
          </w:tcPr>
          <w:p w14:paraId="0E0326D1" w14:textId="4286E738"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get my p’s slanging rock”</w:t>
            </w:r>
          </w:p>
        </w:tc>
        <w:tc>
          <w:tcPr>
            <w:tcW w:w="5812" w:type="dxa"/>
            <w:gridSpan w:val="2"/>
            <w:tcBorders>
              <w:bottom w:val="single" w:sz="4" w:space="0" w:color="F6C112" w:themeColor="accent4"/>
            </w:tcBorders>
          </w:tcPr>
          <w:p w14:paraId="727F16E5"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bottom w:val="single" w:sz="4" w:space="0" w:color="F6C112" w:themeColor="accent4"/>
            </w:tcBorders>
          </w:tcPr>
          <w:p w14:paraId="4F33EB1F" w14:textId="226E09EA"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30B9C17" w14:textId="15CFD929" w:rsidTr="00F226B4">
        <w:trPr>
          <w:trHeight w:val="844"/>
        </w:trPr>
        <w:tc>
          <w:tcPr>
            <w:tcW w:w="3086" w:type="dxa"/>
            <w:gridSpan w:val="2"/>
          </w:tcPr>
          <w:p w14:paraId="5005E927"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DCE5AAF" w14:textId="77777777" w:rsidR="00F226B4" w:rsidRPr="00420A6D" w:rsidRDefault="00F226B4" w:rsidP="00F226B4">
            <w:pPr>
              <w:jc w:val="center"/>
              <w:rPr>
                <w:rFonts w:ascii="Selawik Light" w:hAnsi="Selawik Light" w:cs="LilyUPC"/>
                <w:color w:val="FFFFFF" w:themeColor="background1"/>
                <w:szCs w:val="24"/>
              </w:rPr>
            </w:pPr>
          </w:p>
        </w:tc>
        <w:tc>
          <w:tcPr>
            <w:tcW w:w="5103" w:type="dxa"/>
          </w:tcPr>
          <w:p w14:paraId="40799310"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205395BD"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61CAA5A7" w14:textId="109E3493"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59138873" w14:textId="3641D481" w:rsidTr="00F226B4">
        <w:trPr>
          <w:trHeight w:val="844"/>
        </w:trPr>
        <w:tc>
          <w:tcPr>
            <w:tcW w:w="3086" w:type="dxa"/>
            <w:gridSpan w:val="2"/>
          </w:tcPr>
          <w:p w14:paraId="31DBAC13" w14:textId="2B4F4A8C" w:rsidR="00F226B4" w:rsidRPr="006D258F" w:rsidRDefault="00F226B4" w:rsidP="006D258F">
            <w:pPr>
              <w:jc w:val="center"/>
              <w:rPr>
                <w:rFonts w:ascii="Selawik Semibold" w:hAnsi="Selawik Semibold"/>
                <w:sz w:val="36"/>
                <w:szCs w:val="36"/>
              </w:rPr>
            </w:pPr>
            <w:r w:rsidRPr="006D258F">
              <w:rPr>
                <w:rFonts w:ascii="Selawik Semibold" w:hAnsi="Selawik Semibold"/>
                <w:color w:val="F6C112" w:themeColor="text2"/>
                <w:sz w:val="36"/>
                <w:szCs w:val="36"/>
              </w:rPr>
              <w:t>Supplier</w:t>
            </w:r>
          </w:p>
        </w:tc>
        <w:tc>
          <w:tcPr>
            <w:tcW w:w="3118" w:type="dxa"/>
          </w:tcPr>
          <w:p w14:paraId="536519E9" w14:textId="40E1D19D"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Plug</w:t>
            </w:r>
          </w:p>
        </w:tc>
        <w:tc>
          <w:tcPr>
            <w:tcW w:w="5103" w:type="dxa"/>
          </w:tcPr>
          <w:p w14:paraId="689FE4A5" w14:textId="0420F6C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“Am going to link the plug”</w:t>
            </w:r>
          </w:p>
        </w:tc>
        <w:tc>
          <w:tcPr>
            <w:tcW w:w="5812" w:type="dxa"/>
            <w:gridSpan w:val="2"/>
          </w:tcPr>
          <w:p w14:paraId="5518F1DF"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168234BA" w14:textId="41A43F3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34C0CA2" w14:textId="1C2D9193" w:rsidTr="00F226B4">
        <w:trPr>
          <w:trHeight w:val="844"/>
        </w:trPr>
        <w:tc>
          <w:tcPr>
            <w:tcW w:w="3086" w:type="dxa"/>
            <w:gridSpan w:val="2"/>
          </w:tcPr>
          <w:p w14:paraId="254AAC8F" w14:textId="44C8A0CA" w:rsidR="00F226B4" w:rsidRPr="00CC26E3" w:rsidRDefault="00F226B4" w:rsidP="00F226B4">
            <w:pPr>
              <w:jc w:val="center"/>
              <w:rPr>
                <w:rFonts w:ascii="Selawik Semibold" w:hAnsi="Selawik Semibold" w:cs="LilyUPC"/>
                <w:b/>
                <w:bCs/>
                <w:color w:val="FFC000"/>
                <w:sz w:val="36"/>
                <w:szCs w:val="36"/>
              </w:rPr>
            </w:pPr>
          </w:p>
        </w:tc>
        <w:tc>
          <w:tcPr>
            <w:tcW w:w="3118" w:type="dxa"/>
          </w:tcPr>
          <w:p w14:paraId="3CCAA9A4" w14:textId="15F7E665"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Pluggy</w:t>
            </w:r>
          </w:p>
        </w:tc>
        <w:tc>
          <w:tcPr>
            <w:tcW w:w="5103" w:type="dxa"/>
          </w:tcPr>
          <w:p w14:paraId="45DABB30"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657EE85F"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1B366B41" w14:textId="3903E542"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085B2AC" w14:textId="11BD4E98" w:rsidTr="002F0365">
        <w:trPr>
          <w:trHeight w:val="844"/>
        </w:trPr>
        <w:tc>
          <w:tcPr>
            <w:tcW w:w="3086" w:type="dxa"/>
            <w:gridSpan w:val="2"/>
          </w:tcPr>
          <w:p w14:paraId="44D92FF6" w14:textId="3EC52578" w:rsidR="00F226B4" w:rsidRPr="00CC26E3" w:rsidRDefault="00F226B4" w:rsidP="00F226B4">
            <w:pPr>
              <w:jc w:val="center"/>
              <w:rPr>
                <w:rFonts w:ascii="Selawik Semibold" w:hAnsi="Selawik Semibold" w:cs="LilyUPC"/>
                <w:b/>
                <w:bCs/>
                <w:color w:val="FFC000"/>
                <w:sz w:val="36"/>
                <w:szCs w:val="36"/>
              </w:rPr>
            </w:pPr>
          </w:p>
        </w:tc>
        <w:tc>
          <w:tcPr>
            <w:tcW w:w="3118" w:type="dxa"/>
          </w:tcPr>
          <w:p w14:paraId="5B11C3E9" w14:textId="6FC940BC"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Trappy</w:t>
            </w:r>
          </w:p>
        </w:tc>
        <w:tc>
          <w:tcPr>
            <w:tcW w:w="5103" w:type="dxa"/>
          </w:tcPr>
          <w:p w14:paraId="5395AFCA"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7415C95F"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67CD69E" w14:textId="50A564B8"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883EB96" w14:textId="1E42241F" w:rsidTr="002F0365">
        <w:trPr>
          <w:trHeight w:val="844"/>
        </w:trPr>
        <w:tc>
          <w:tcPr>
            <w:tcW w:w="3086" w:type="dxa"/>
            <w:gridSpan w:val="2"/>
            <w:tcBorders>
              <w:bottom w:val="single" w:sz="4" w:space="0" w:color="F6C112" w:themeColor="accent4"/>
            </w:tcBorders>
          </w:tcPr>
          <w:p w14:paraId="167031B3"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692F5C1E" w14:textId="2FD68D56"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Connect</w:t>
            </w:r>
          </w:p>
        </w:tc>
        <w:tc>
          <w:tcPr>
            <w:tcW w:w="5103" w:type="dxa"/>
            <w:tcBorders>
              <w:bottom w:val="single" w:sz="4" w:space="0" w:color="F6C112" w:themeColor="accent4"/>
            </w:tcBorders>
          </w:tcPr>
          <w:p w14:paraId="58EDDEA9" w14:textId="6FFA4AD3"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“I’ve just got a new connect”</w:t>
            </w:r>
          </w:p>
        </w:tc>
        <w:tc>
          <w:tcPr>
            <w:tcW w:w="5812" w:type="dxa"/>
            <w:gridSpan w:val="2"/>
            <w:tcBorders>
              <w:bottom w:val="single" w:sz="4" w:space="0" w:color="F6C112" w:themeColor="accent4"/>
            </w:tcBorders>
          </w:tcPr>
          <w:p w14:paraId="2FA304BF" w14:textId="5E994CA5"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 xml:space="preserve">Well connected, </w:t>
            </w:r>
            <w:r w:rsidR="00C8380B" w:rsidRPr="00CC26E3">
              <w:rPr>
                <w:rFonts w:ascii="Selawik Light" w:hAnsi="Selawik Light" w:cs="LilyUPC"/>
                <w:b/>
                <w:bCs/>
                <w:color w:val="FFFFFF" w:themeColor="background1"/>
                <w:szCs w:val="24"/>
              </w:rPr>
              <w:t>wholesalers</w:t>
            </w:r>
          </w:p>
        </w:tc>
        <w:tc>
          <w:tcPr>
            <w:tcW w:w="13499" w:type="dxa"/>
            <w:gridSpan w:val="2"/>
            <w:tcBorders>
              <w:bottom w:val="single" w:sz="4" w:space="0" w:color="F6C112" w:themeColor="accent4"/>
            </w:tcBorders>
          </w:tcPr>
          <w:p w14:paraId="6A707FFE" w14:textId="02DB3C4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BF93311" w14:textId="77777777" w:rsidTr="002F0365">
        <w:trPr>
          <w:trHeight w:val="132"/>
        </w:trPr>
        <w:tc>
          <w:tcPr>
            <w:tcW w:w="3086" w:type="dxa"/>
            <w:gridSpan w:val="2"/>
            <w:tcBorders>
              <w:top w:val="single" w:sz="4" w:space="0" w:color="F6C112" w:themeColor="accent4"/>
            </w:tcBorders>
          </w:tcPr>
          <w:p w14:paraId="21F98428"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7C4FA69A" w14:textId="77777777" w:rsidR="00F226B4" w:rsidRPr="00420A6D" w:rsidRDefault="00F226B4" w:rsidP="00F226B4">
            <w:pPr>
              <w:rPr>
                <w:rFonts w:ascii="Selawik Semibold" w:hAnsi="Selawik Semibold" w:cs="LilyUPC"/>
                <w:color w:val="FFFFFF" w:themeColor="background1"/>
                <w:szCs w:val="24"/>
              </w:rPr>
            </w:pPr>
          </w:p>
        </w:tc>
        <w:tc>
          <w:tcPr>
            <w:tcW w:w="5103" w:type="dxa"/>
            <w:tcBorders>
              <w:top w:val="single" w:sz="4" w:space="0" w:color="F6C112" w:themeColor="accent4"/>
            </w:tcBorders>
          </w:tcPr>
          <w:p w14:paraId="16B76B5E"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159EADB9"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top w:val="single" w:sz="4" w:space="0" w:color="F6C112" w:themeColor="accent4"/>
            </w:tcBorders>
          </w:tcPr>
          <w:p w14:paraId="037B4B02" w14:textId="77777777"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83538D3" w14:textId="78EB1F18" w:rsidTr="002F0365">
        <w:trPr>
          <w:trHeight w:val="312"/>
        </w:trPr>
        <w:tc>
          <w:tcPr>
            <w:tcW w:w="3086" w:type="dxa"/>
            <w:gridSpan w:val="2"/>
          </w:tcPr>
          <w:p w14:paraId="6BB50A82" w14:textId="3F734BC4" w:rsidR="00F226B4" w:rsidRPr="006D258F" w:rsidRDefault="00F226B4" w:rsidP="006D258F">
            <w:pPr>
              <w:jc w:val="center"/>
              <w:rPr>
                <w:rFonts w:ascii="Selawik Semibold" w:hAnsi="Selawik Semibold"/>
                <w:sz w:val="36"/>
                <w:szCs w:val="36"/>
              </w:rPr>
            </w:pPr>
            <w:r w:rsidRPr="006D258F">
              <w:rPr>
                <w:rFonts w:ascii="Selawik Semibold" w:hAnsi="Selawik Semibold"/>
                <w:color w:val="F6C112" w:themeColor="text2"/>
                <w:sz w:val="36"/>
                <w:szCs w:val="36"/>
              </w:rPr>
              <w:t>County Line</w:t>
            </w:r>
          </w:p>
        </w:tc>
        <w:tc>
          <w:tcPr>
            <w:tcW w:w="3118" w:type="dxa"/>
          </w:tcPr>
          <w:p w14:paraId="1B61042E" w14:textId="452E65FC"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OT</w:t>
            </w:r>
          </w:p>
        </w:tc>
        <w:tc>
          <w:tcPr>
            <w:tcW w:w="5103" w:type="dxa"/>
          </w:tcPr>
          <w:p w14:paraId="73EA225D" w14:textId="65D6C0BD"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need some YG’s to go OT”</w:t>
            </w:r>
          </w:p>
        </w:tc>
        <w:tc>
          <w:tcPr>
            <w:tcW w:w="5812" w:type="dxa"/>
            <w:gridSpan w:val="2"/>
          </w:tcPr>
          <w:p w14:paraId="0791C10F" w14:textId="77777777" w:rsidR="00C8380B" w:rsidRPr="00CC26E3" w:rsidRDefault="00C8380B" w:rsidP="00F226B4">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 xml:space="preserve">OT: Acronym for ‘out of town’, </w:t>
            </w:r>
          </w:p>
          <w:p w14:paraId="596B8828" w14:textId="4396B45A" w:rsidR="00F226B4" w:rsidRPr="00CC26E3" w:rsidRDefault="00C8380B" w:rsidP="00F226B4">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‘out there’</w:t>
            </w:r>
          </w:p>
        </w:tc>
        <w:tc>
          <w:tcPr>
            <w:tcW w:w="13499" w:type="dxa"/>
            <w:gridSpan w:val="2"/>
            <w:tcBorders>
              <w:top w:val="single" w:sz="4" w:space="0" w:color="F6C112" w:themeColor="accent4"/>
            </w:tcBorders>
          </w:tcPr>
          <w:p w14:paraId="6F14C42B" w14:textId="1BF9CE4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667A4A2" w14:textId="0AB6878E" w:rsidTr="00F226B4">
        <w:trPr>
          <w:trHeight w:val="312"/>
        </w:trPr>
        <w:tc>
          <w:tcPr>
            <w:tcW w:w="3086" w:type="dxa"/>
            <w:gridSpan w:val="2"/>
          </w:tcPr>
          <w:p w14:paraId="121F21FF" w14:textId="200B4ED6" w:rsidR="00F226B4" w:rsidRPr="00CC26E3" w:rsidRDefault="00F226B4" w:rsidP="00F226B4">
            <w:pPr>
              <w:jc w:val="center"/>
              <w:rPr>
                <w:rFonts w:ascii="Selawik Semibold" w:hAnsi="Selawik Semibold" w:cs="LilyUPC"/>
                <w:b/>
                <w:bCs/>
                <w:color w:val="FFC000"/>
                <w:sz w:val="36"/>
                <w:szCs w:val="36"/>
              </w:rPr>
            </w:pPr>
          </w:p>
        </w:tc>
        <w:tc>
          <w:tcPr>
            <w:tcW w:w="3118" w:type="dxa"/>
          </w:tcPr>
          <w:p w14:paraId="4F67F007" w14:textId="5817AAF2"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O</w:t>
            </w:r>
          </w:p>
        </w:tc>
        <w:tc>
          <w:tcPr>
            <w:tcW w:w="5103" w:type="dxa"/>
          </w:tcPr>
          <w:p w14:paraId="617025D1" w14:textId="6A48D3E3"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r w:rsidR="00C8380B" w:rsidRPr="00CC26E3">
              <w:rPr>
                <w:rFonts w:ascii="Selawik Light" w:hAnsi="Selawik Light" w:cs="Segoe UI Semilight"/>
                <w:i/>
                <w:iCs/>
                <w:color w:val="F6C112" w:themeColor="text2"/>
                <w:szCs w:val="24"/>
              </w:rPr>
              <w:t>I’</w:t>
            </w:r>
            <w:r w:rsidRPr="00CC26E3">
              <w:rPr>
                <w:rFonts w:ascii="Selawik Light" w:hAnsi="Selawik Light" w:cs="Segoe UI Semilight"/>
                <w:i/>
                <w:iCs/>
                <w:color w:val="F6C112" w:themeColor="text2"/>
                <w:szCs w:val="24"/>
              </w:rPr>
              <w:t>m going O”</w:t>
            </w:r>
          </w:p>
        </w:tc>
        <w:tc>
          <w:tcPr>
            <w:tcW w:w="5812" w:type="dxa"/>
            <w:gridSpan w:val="2"/>
          </w:tcPr>
          <w:p w14:paraId="4E85C66C"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177B15A6" w14:textId="0D5344DF"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AFDC665" w14:textId="67FA4A95" w:rsidTr="00F226B4">
        <w:trPr>
          <w:trHeight w:val="312"/>
        </w:trPr>
        <w:tc>
          <w:tcPr>
            <w:tcW w:w="3086" w:type="dxa"/>
            <w:gridSpan w:val="2"/>
          </w:tcPr>
          <w:p w14:paraId="321339DB"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69F4400" w14:textId="1F02437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Out-of-town</w:t>
            </w:r>
          </w:p>
        </w:tc>
        <w:tc>
          <w:tcPr>
            <w:tcW w:w="5103" w:type="dxa"/>
          </w:tcPr>
          <w:p w14:paraId="47008BBE"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6B47819F"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080C28B3" w14:textId="7D1A0BE6"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8315435" w14:textId="55820416" w:rsidTr="00F226B4">
        <w:trPr>
          <w:trHeight w:val="312"/>
        </w:trPr>
        <w:tc>
          <w:tcPr>
            <w:tcW w:w="3086" w:type="dxa"/>
            <w:gridSpan w:val="2"/>
          </w:tcPr>
          <w:p w14:paraId="0F0AE459" w14:textId="0CF76888" w:rsidR="00F226B4" w:rsidRPr="00CC26E3" w:rsidRDefault="00F226B4" w:rsidP="00F226B4">
            <w:pPr>
              <w:jc w:val="center"/>
              <w:rPr>
                <w:rFonts w:ascii="Selawik Semibold" w:hAnsi="Selawik Semibold" w:cs="LilyUPC"/>
                <w:b/>
                <w:bCs/>
                <w:color w:val="FFC000"/>
                <w:sz w:val="36"/>
                <w:szCs w:val="36"/>
              </w:rPr>
            </w:pPr>
          </w:p>
        </w:tc>
        <w:tc>
          <w:tcPr>
            <w:tcW w:w="3118" w:type="dxa"/>
          </w:tcPr>
          <w:p w14:paraId="2FE6DA83" w14:textId="73FDC9FA" w:rsidR="00F226B4" w:rsidRPr="00420A6D" w:rsidRDefault="00F226B4"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Upsah</w:t>
            </w:r>
            <w:proofErr w:type="spellEnd"/>
          </w:p>
        </w:tc>
        <w:tc>
          <w:tcPr>
            <w:tcW w:w="5103" w:type="dxa"/>
          </w:tcPr>
          <w:p w14:paraId="4659A590" w14:textId="40302778"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“I’ve just got back from </w:t>
            </w:r>
            <w:proofErr w:type="spellStart"/>
            <w:r w:rsidRPr="00CC26E3">
              <w:rPr>
                <w:rFonts w:ascii="Selawik Light" w:hAnsi="Selawik Light" w:cs="Segoe UI Semilight"/>
                <w:i/>
                <w:iCs/>
                <w:color w:val="F6C112" w:themeColor="text2"/>
                <w:szCs w:val="24"/>
              </w:rPr>
              <w:t>upsah</w:t>
            </w:r>
            <w:proofErr w:type="spellEnd"/>
            <w:r w:rsidRPr="00CC26E3">
              <w:rPr>
                <w:rFonts w:ascii="Selawik Light" w:hAnsi="Selawik Light" w:cs="Segoe UI Semilight"/>
                <w:i/>
                <w:iCs/>
                <w:color w:val="F6C112" w:themeColor="text2"/>
                <w:szCs w:val="24"/>
              </w:rPr>
              <w:t>”</w:t>
            </w:r>
          </w:p>
        </w:tc>
        <w:tc>
          <w:tcPr>
            <w:tcW w:w="5812" w:type="dxa"/>
            <w:gridSpan w:val="2"/>
          </w:tcPr>
          <w:p w14:paraId="2E3DFF6B" w14:textId="5561333C"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To go far up</w:t>
            </w:r>
          </w:p>
        </w:tc>
        <w:tc>
          <w:tcPr>
            <w:tcW w:w="13499" w:type="dxa"/>
            <w:gridSpan w:val="2"/>
          </w:tcPr>
          <w:p w14:paraId="77E3AE82" w14:textId="31448F66"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7F126ED" w14:textId="74AAAE5B" w:rsidTr="00F226B4">
        <w:trPr>
          <w:trHeight w:val="312"/>
        </w:trPr>
        <w:tc>
          <w:tcPr>
            <w:tcW w:w="3086" w:type="dxa"/>
            <w:gridSpan w:val="2"/>
          </w:tcPr>
          <w:p w14:paraId="4C7D40EE" w14:textId="15A882D7" w:rsidR="00F226B4" w:rsidRPr="00CC26E3" w:rsidRDefault="00F226B4" w:rsidP="00F226B4">
            <w:pPr>
              <w:jc w:val="center"/>
              <w:rPr>
                <w:rFonts w:ascii="Selawik Semibold" w:hAnsi="Selawik Semibold" w:cs="LilyUPC"/>
                <w:b/>
                <w:bCs/>
                <w:color w:val="FFC000"/>
                <w:sz w:val="36"/>
                <w:szCs w:val="36"/>
              </w:rPr>
            </w:pPr>
          </w:p>
        </w:tc>
        <w:tc>
          <w:tcPr>
            <w:tcW w:w="3118" w:type="dxa"/>
          </w:tcPr>
          <w:p w14:paraId="7C30C126" w14:textId="343E54FB" w:rsidR="00F226B4" w:rsidRPr="00420A6D" w:rsidRDefault="00F226B4"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Downsah</w:t>
            </w:r>
            <w:proofErr w:type="spellEnd"/>
          </w:p>
        </w:tc>
        <w:tc>
          <w:tcPr>
            <w:tcW w:w="5103" w:type="dxa"/>
          </w:tcPr>
          <w:p w14:paraId="756ED513" w14:textId="21E924E7"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r w:rsidR="00C8380B" w:rsidRPr="00CC26E3">
              <w:rPr>
                <w:rFonts w:ascii="Selawik Light" w:hAnsi="Selawik Light" w:cs="Segoe UI Semilight"/>
                <w:i/>
                <w:iCs/>
                <w:color w:val="F6C112" w:themeColor="text2"/>
                <w:szCs w:val="24"/>
              </w:rPr>
              <w:t>I’</w:t>
            </w:r>
            <w:r w:rsidRPr="00CC26E3">
              <w:rPr>
                <w:rFonts w:ascii="Selawik Light" w:hAnsi="Selawik Light" w:cs="Segoe UI Semilight"/>
                <w:i/>
                <w:iCs/>
                <w:color w:val="F6C112" w:themeColor="text2"/>
                <w:szCs w:val="24"/>
              </w:rPr>
              <w:t xml:space="preserve">m </w:t>
            </w:r>
            <w:proofErr w:type="spellStart"/>
            <w:r w:rsidRPr="00CC26E3">
              <w:rPr>
                <w:rFonts w:ascii="Selawik Light" w:hAnsi="Selawik Light" w:cs="Segoe UI Semilight"/>
                <w:i/>
                <w:iCs/>
                <w:color w:val="F6C112" w:themeColor="text2"/>
                <w:szCs w:val="24"/>
              </w:rPr>
              <w:t>goin</w:t>
            </w:r>
            <w:proofErr w:type="spellEnd"/>
            <w:r w:rsidRPr="00CC26E3">
              <w:rPr>
                <w:rFonts w:ascii="Selawik Light" w:hAnsi="Selawik Light" w:cs="Segoe UI Semilight"/>
                <w:i/>
                <w:iCs/>
                <w:color w:val="F6C112" w:themeColor="text2"/>
                <w:szCs w:val="24"/>
              </w:rPr>
              <w:t xml:space="preserve"> </w:t>
            </w:r>
            <w:proofErr w:type="spellStart"/>
            <w:r w:rsidRPr="00CC26E3">
              <w:rPr>
                <w:rFonts w:ascii="Selawik Light" w:hAnsi="Selawik Light" w:cs="Segoe UI Semilight"/>
                <w:i/>
                <w:iCs/>
                <w:color w:val="F6C112" w:themeColor="text2"/>
                <w:szCs w:val="24"/>
              </w:rPr>
              <w:t>downsah</w:t>
            </w:r>
            <w:proofErr w:type="spellEnd"/>
            <w:r w:rsidRPr="00CC26E3">
              <w:rPr>
                <w:rFonts w:ascii="Selawik Light" w:hAnsi="Selawik Light" w:cs="Segoe UI Semilight"/>
                <w:i/>
                <w:iCs/>
                <w:color w:val="F6C112" w:themeColor="text2"/>
                <w:szCs w:val="24"/>
              </w:rPr>
              <w:t>”</w:t>
            </w:r>
          </w:p>
        </w:tc>
        <w:tc>
          <w:tcPr>
            <w:tcW w:w="5812" w:type="dxa"/>
            <w:gridSpan w:val="2"/>
          </w:tcPr>
          <w:p w14:paraId="0F14B77B" w14:textId="7CB03DDB"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To go far down</w:t>
            </w:r>
          </w:p>
        </w:tc>
        <w:tc>
          <w:tcPr>
            <w:tcW w:w="13499" w:type="dxa"/>
            <w:gridSpan w:val="2"/>
          </w:tcPr>
          <w:p w14:paraId="52EFC016" w14:textId="1B7C6AAA"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9239C81" w14:textId="52A8DC8A" w:rsidTr="00F226B4">
        <w:trPr>
          <w:trHeight w:val="312"/>
        </w:trPr>
        <w:tc>
          <w:tcPr>
            <w:tcW w:w="3086" w:type="dxa"/>
            <w:gridSpan w:val="2"/>
          </w:tcPr>
          <w:p w14:paraId="61CB974E" w14:textId="77777777" w:rsidR="00F226B4" w:rsidRPr="00CC26E3" w:rsidRDefault="00F226B4" w:rsidP="00F226B4">
            <w:pPr>
              <w:jc w:val="center"/>
              <w:rPr>
                <w:rFonts w:ascii="Selawik Semibold" w:hAnsi="Selawik Semibold" w:cs="LilyUPC"/>
                <w:b/>
                <w:bCs/>
                <w:color w:val="FFC000"/>
                <w:sz w:val="36"/>
                <w:szCs w:val="36"/>
              </w:rPr>
            </w:pPr>
          </w:p>
          <w:p w14:paraId="7B9B5119" w14:textId="6A3A834A" w:rsidR="00C8380B" w:rsidRPr="00CC26E3" w:rsidRDefault="00C8380B" w:rsidP="00F226B4">
            <w:pPr>
              <w:jc w:val="center"/>
              <w:rPr>
                <w:rFonts w:ascii="Selawik Semibold" w:hAnsi="Selawik Semibold" w:cs="LilyUPC"/>
                <w:b/>
                <w:bCs/>
                <w:color w:val="FFC000"/>
                <w:sz w:val="36"/>
                <w:szCs w:val="36"/>
              </w:rPr>
            </w:pPr>
          </w:p>
        </w:tc>
        <w:tc>
          <w:tcPr>
            <w:tcW w:w="3118" w:type="dxa"/>
          </w:tcPr>
          <w:p w14:paraId="10831416" w14:textId="6C386858"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Country</w:t>
            </w:r>
          </w:p>
        </w:tc>
        <w:tc>
          <w:tcPr>
            <w:tcW w:w="5103" w:type="dxa"/>
          </w:tcPr>
          <w:p w14:paraId="0FA647F8"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3E76EEF5"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33217E17" w14:textId="28CF943F"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63BB7B2" w14:textId="26EEF7AC" w:rsidTr="00F226B4">
        <w:trPr>
          <w:trHeight w:val="312"/>
        </w:trPr>
        <w:tc>
          <w:tcPr>
            <w:tcW w:w="3086" w:type="dxa"/>
            <w:gridSpan w:val="2"/>
          </w:tcPr>
          <w:p w14:paraId="4159E9AB" w14:textId="1100F20C" w:rsidR="00F226B4" w:rsidRPr="00CC26E3" w:rsidRDefault="00F226B4" w:rsidP="00F226B4">
            <w:pPr>
              <w:jc w:val="center"/>
              <w:rPr>
                <w:rFonts w:ascii="Selawik Semibold" w:hAnsi="Selawik Semibold" w:cs="LilyUPC"/>
                <w:b/>
                <w:bCs/>
                <w:color w:val="FFC000"/>
                <w:sz w:val="36"/>
                <w:szCs w:val="36"/>
              </w:rPr>
            </w:pPr>
          </w:p>
        </w:tc>
        <w:tc>
          <w:tcPr>
            <w:tcW w:w="3118" w:type="dxa"/>
          </w:tcPr>
          <w:p w14:paraId="31661F30" w14:textId="2D0DA85B" w:rsidR="00F226B4" w:rsidRPr="00420A6D" w:rsidRDefault="00F226B4"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Cunch</w:t>
            </w:r>
            <w:proofErr w:type="spellEnd"/>
          </w:p>
        </w:tc>
        <w:tc>
          <w:tcPr>
            <w:tcW w:w="5103" w:type="dxa"/>
          </w:tcPr>
          <w:p w14:paraId="35C734A7" w14:textId="543EFEB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r w:rsidR="00C8380B" w:rsidRPr="00CC26E3">
              <w:rPr>
                <w:rFonts w:ascii="Selawik Light" w:hAnsi="Selawik Light" w:cs="Segoe UI Semilight"/>
                <w:i/>
                <w:iCs/>
                <w:color w:val="F6C112" w:themeColor="text2"/>
                <w:szCs w:val="24"/>
              </w:rPr>
              <w:t>I’</w:t>
            </w:r>
            <w:r w:rsidRPr="00CC26E3">
              <w:rPr>
                <w:rFonts w:ascii="Selawik Light" w:hAnsi="Selawik Light" w:cs="Segoe UI Semilight"/>
                <w:i/>
                <w:iCs/>
                <w:color w:val="F6C112" w:themeColor="text2"/>
                <w:szCs w:val="24"/>
              </w:rPr>
              <w:t xml:space="preserve">m broke I need to fly </w:t>
            </w:r>
            <w:proofErr w:type="spellStart"/>
            <w:r w:rsidRPr="00CC26E3">
              <w:rPr>
                <w:rFonts w:ascii="Selawik Light" w:hAnsi="Selawik Light" w:cs="Segoe UI Semilight"/>
                <w:i/>
                <w:iCs/>
                <w:color w:val="F6C112" w:themeColor="text2"/>
                <w:szCs w:val="24"/>
              </w:rPr>
              <w:t>cunch</w:t>
            </w:r>
            <w:proofErr w:type="spellEnd"/>
            <w:r w:rsidRPr="00CC26E3">
              <w:rPr>
                <w:rFonts w:ascii="Selawik Light" w:hAnsi="Selawik Light" w:cs="Segoe UI Semilight"/>
                <w:i/>
                <w:iCs/>
                <w:color w:val="F6C112" w:themeColor="text2"/>
                <w:szCs w:val="24"/>
              </w:rPr>
              <w:t>”</w:t>
            </w:r>
          </w:p>
        </w:tc>
        <w:tc>
          <w:tcPr>
            <w:tcW w:w="5812" w:type="dxa"/>
            <w:gridSpan w:val="2"/>
          </w:tcPr>
          <w:p w14:paraId="41550D46" w14:textId="6C528003"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Short for country</w:t>
            </w:r>
          </w:p>
        </w:tc>
        <w:tc>
          <w:tcPr>
            <w:tcW w:w="13499" w:type="dxa"/>
            <w:gridSpan w:val="2"/>
          </w:tcPr>
          <w:p w14:paraId="38A0479E" w14:textId="73B9FE13"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08D6FFA" w14:textId="77E852D5" w:rsidTr="00F226B4">
        <w:trPr>
          <w:trHeight w:val="312"/>
        </w:trPr>
        <w:tc>
          <w:tcPr>
            <w:tcW w:w="3086" w:type="dxa"/>
            <w:gridSpan w:val="2"/>
          </w:tcPr>
          <w:p w14:paraId="6E1D9C3D"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0FFC1D5" w14:textId="62E7FDC8"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Go to the town</w:t>
            </w:r>
          </w:p>
        </w:tc>
        <w:tc>
          <w:tcPr>
            <w:tcW w:w="5103" w:type="dxa"/>
          </w:tcPr>
          <w:p w14:paraId="6EBBAA9E"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305255F8"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26BEBECD" w14:textId="76EAFF5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C547AA0" w14:textId="7EAA770A" w:rsidTr="00F226B4">
        <w:trPr>
          <w:trHeight w:val="312"/>
        </w:trPr>
        <w:tc>
          <w:tcPr>
            <w:tcW w:w="3086" w:type="dxa"/>
            <w:gridSpan w:val="2"/>
          </w:tcPr>
          <w:p w14:paraId="773EF0A4"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44A2BE50" w14:textId="0B3DF8D6"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Hit town</w:t>
            </w:r>
          </w:p>
        </w:tc>
        <w:tc>
          <w:tcPr>
            <w:tcW w:w="5103" w:type="dxa"/>
          </w:tcPr>
          <w:p w14:paraId="326BCAEB"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08FAA720"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6CA5C027" w14:textId="61B8C8C2"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CB573D" w14:paraId="0AAE6F95" w14:textId="2DC98C62" w:rsidTr="002F0365">
        <w:trPr>
          <w:trHeight w:val="835"/>
        </w:trPr>
        <w:tc>
          <w:tcPr>
            <w:tcW w:w="3086" w:type="dxa"/>
            <w:gridSpan w:val="2"/>
            <w:tcBorders>
              <w:bottom w:val="single" w:sz="12" w:space="0" w:color="F6C112" w:themeColor="accent4"/>
            </w:tcBorders>
          </w:tcPr>
          <w:p w14:paraId="0345216F" w14:textId="0524ED2A" w:rsidR="00F226B4" w:rsidRPr="00CC26E3" w:rsidRDefault="00F226B4" w:rsidP="00F226B4">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0E204803" w14:textId="741BB313"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Kway</w:t>
            </w:r>
          </w:p>
        </w:tc>
        <w:tc>
          <w:tcPr>
            <w:tcW w:w="5103" w:type="dxa"/>
            <w:tcBorders>
              <w:bottom w:val="single" w:sz="12" w:space="0" w:color="F6C112" w:themeColor="accent4"/>
            </w:tcBorders>
          </w:tcPr>
          <w:p w14:paraId="077766C6" w14:textId="43AC1E6F" w:rsidR="00F226B4" w:rsidRPr="00CC26E3" w:rsidRDefault="00F226B4" w:rsidP="00F226B4">
            <w:pPr>
              <w:jc w:val="center"/>
              <w:rPr>
                <w:rFonts w:ascii="Selawik Light" w:hAnsi="Selawik Light" w:cs="Segoe UI Semilight"/>
                <w:i/>
                <w:iCs/>
                <w:color w:val="F6C112" w:themeColor="text2"/>
                <w:szCs w:val="24"/>
                <w:lang w:val="de-DE"/>
              </w:rPr>
            </w:pPr>
            <w:r w:rsidRPr="00CC26E3">
              <w:rPr>
                <w:rFonts w:ascii="Selawik Light" w:hAnsi="Selawik Light" w:cs="Segoe UI Semilight"/>
                <w:i/>
                <w:iCs/>
                <w:color w:val="F6C112" w:themeColor="text2"/>
                <w:szCs w:val="24"/>
                <w:lang w:val="de-DE"/>
              </w:rPr>
              <w:t>“Dem man av gone kway“</w:t>
            </w:r>
          </w:p>
        </w:tc>
        <w:tc>
          <w:tcPr>
            <w:tcW w:w="5812" w:type="dxa"/>
            <w:gridSpan w:val="2"/>
            <w:tcBorders>
              <w:bottom w:val="single" w:sz="12" w:space="0" w:color="F6C112" w:themeColor="accent4"/>
            </w:tcBorders>
          </w:tcPr>
          <w:p w14:paraId="3E8BA007" w14:textId="3D9FAD17" w:rsidR="00F226B4" w:rsidRPr="00CC26E3" w:rsidRDefault="00F226B4" w:rsidP="00F226B4">
            <w:pPr>
              <w:jc w:val="center"/>
              <w:rPr>
                <w:rFonts w:ascii="Selawik Light" w:hAnsi="Selawik Light" w:cs="Segoe UI Semilight"/>
                <w:color w:val="FFFFFF" w:themeColor="background1"/>
                <w:szCs w:val="24"/>
                <w:lang w:val="de-DE"/>
              </w:rPr>
            </w:pPr>
            <w:r w:rsidRPr="00CC26E3">
              <w:rPr>
                <w:rFonts w:ascii="Selawik Light" w:hAnsi="Selawik Light" w:cs="LilyUPC"/>
                <w:b/>
                <w:bCs/>
                <w:color w:val="FFFFFF" w:themeColor="background1"/>
                <w:szCs w:val="24"/>
              </w:rPr>
              <w:t>To go</w:t>
            </w:r>
            <w:r w:rsidR="00C8380B" w:rsidRPr="00CC26E3">
              <w:rPr>
                <w:rFonts w:ascii="Selawik Light" w:hAnsi="Selawik Light" w:cs="LilyUPC"/>
                <w:b/>
                <w:bCs/>
                <w:color w:val="FFFFFF" w:themeColor="background1"/>
                <w:szCs w:val="24"/>
              </w:rPr>
              <w:t xml:space="preserve"> far</w:t>
            </w:r>
            <w:r w:rsidRPr="00CC26E3">
              <w:rPr>
                <w:rFonts w:ascii="Selawik Light" w:hAnsi="Selawik Light" w:cs="LilyUPC"/>
                <w:b/>
                <w:bCs/>
                <w:color w:val="FFFFFF" w:themeColor="background1"/>
                <w:szCs w:val="24"/>
              </w:rPr>
              <w:t xml:space="preserve"> away</w:t>
            </w:r>
          </w:p>
        </w:tc>
        <w:tc>
          <w:tcPr>
            <w:tcW w:w="13499" w:type="dxa"/>
            <w:gridSpan w:val="2"/>
            <w:tcBorders>
              <w:bottom w:val="single" w:sz="4" w:space="0" w:color="F6C112" w:themeColor="accent4"/>
            </w:tcBorders>
          </w:tcPr>
          <w:p w14:paraId="281B5AF4" w14:textId="12EA38A4" w:rsidR="00F226B4" w:rsidRPr="003F7E6C" w:rsidRDefault="00F226B4" w:rsidP="00F226B4">
            <w:pPr>
              <w:jc w:val="center"/>
              <w:rPr>
                <w:rFonts w:ascii="Segoe UI Semilight" w:hAnsi="Segoe UI Semilight" w:cs="Segoe UI Semilight"/>
                <w:color w:val="FFFFFF" w:themeColor="background1"/>
                <w:sz w:val="40"/>
                <w:szCs w:val="40"/>
                <w:lang w:val="de-DE"/>
              </w:rPr>
            </w:pPr>
          </w:p>
        </w:tc>
      </w:tr>
      <w:tr w:rsidR="002F0365" w:rsidRPr="00010E84" w14:paraId="499CBC1D" w14:textId="77777777" w:rsidTr="002F0365">
        <w:trPr>
          <w:trHeight w:val="312"/>
        </w:trPr>
        <w:tc>
          <w:tcPr>
            <w:tcW w:w="3086" w:type="dxa"/>
            <w:gridSpan w:val="2"/>
            <w:tcBorders>
              <w:top w:val="single" w:sz="12" w:space="0" w:color="F6C112" w:themeColor="accent4"/>
            </w:tcBorders>
          </w:tcPr>
          <w:p w14:paraId="62876B5D" w14:textId="77777777" w:rsidR="002F0365" w:rsidRPr="006D258F" w:rsidRDefault="002F0365" w:rsidP="006D258F">
            <w:pPr>
              <w:jc w:val="center"/>
              <w:rPr>
                <w:rFonts w:ascii="Selawik Semibold" w:hAnsi="Selawik Semibold"/>
                <w:color w:val="F6C112" w:themeColor="text2"/>
                <w:sz w:val="36"/>
                <w:szCs w:val="36"/>
              </w:rPr>
            </w:pPr>
          </w:p>
        </w:tc>
        <w:tc>
          <w:tcPr>
            <w:tcW w:w="3118" w:type="dxa"/>
            <w:tcBorders>
              <w:top w:val="single" w:sz="12" w:space="0" w:color="F6C112" w:themeColor="accent4"/>
            </w:tcBorders>
          </w:tcPr>
          <w:p w14:paraId="002EC972" w14:textId="77777777" w:rsidR="002F0365" w:rsidRPr="00420A6D" w:rsidRDefault="002F0365" w:rsidP="00F226B4">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1DF2DB28" w14:textId="77777777" w:rsidR="002F0365" w:rsidRPr="00CC26E3" w:rsidRDefault="002F0365" w:rsidP="00F226B4">
            <w:pPr>
              <w:jc w:val="center"/>
              <w:rPr>
                <w:rFonts w:ascii="Selawik Light" w:hAnsi="Selawik Light" w:cs="Segoe UI Semilight"/>
                <w:i/>
                <w:iCs/>
                <w:color w:val="F6C112" w:themeColor="text2"/>
                <w:szCs w:val="24"/>
              </w:rPr>
            </w:pPr>
          </w:p>
        </w:tc>
        <w:tc>
          <w:tcPr>
            <w:tcW w:w="5812" w:type="dxa"/>
            <w:gridSpan w:val="2"/>
            <w:tcBorders>
              <w:top w:val="single" w:sz="12" w:space="0" w:color="F6C112" w:themeColor="accent4"/>
            </w:tcBorders>
          </w:tcPr>
          <w:p w14:paraId="08CE3E9D" w14:textId="77777777" w:rsidR="002F0365" w:rsidRPr="00CC26E3" w:rsidRDefault="002F0365" w:rsidP="00F226B4">
            <w:pPr>
              <w:jc w:val="center"/>
              <w:rPr>
                <w:rFonts w:ascii="Segoe UI Semilight" w:hAnsi="Segoe UI Semilight" w:cs="Segoe UI Semilight"/>
                <w:color w:val="FFFFFF" w:themeColor="background1"/>
                <w:szCs w:val="24"/>
              </w:rPr>
            </w:pPr>
          </w:p>
        </w:tc>
        <w:tc>
          <w:tcPr>
            <w:tcW w:w="13499" w:type="dxa"/>
            <w:gridSpan w:val="2"/>
            <w:tcBorders>
              <w:top w:val="single" w:sz="4" w:space="0" w:color="F6C112" w:themeColor="accent4"/>
            </w:tcBorders>
          </w:tcPr>
          <w:p w14:paraId="6B44CDEC" w14:textId="77777777" w:rsidR="002F0365" w:rsidRPr="003F7E6C" w:rsidRDefault="002F0365" w:rsidP="00F226B4">
            <w:pPr>
              <w:jc w:val="center"/>
              <w:rPr>
                <w:rFonts w:ascii="Segoe UI Semilight" w:hAnsi="Segoe UI Semilight" w:cs="Segoe UI Semilight"/>
                <w:color w:val="FFFFFF" w:themeColor="background1"/>
                <w:sz w:val="40"/>
                <w:szCs w:val="40"/>
              </w:rPr>
            </w:pPr>
          </w:p>
        </w:tc>
      </w:tr>
      <w:tr w:rsidR="00F226B4" w:rsidRPr="00010E84" w14:paraId="64B266CD" w14:textId="3C7D03D4" w:rsidTr="002F0365">
        <w:trPr>
          <w:trHeight w:val="312"/>
        </w:trPr>
        <w:tc>
          <w:tcPr>
            <w:tcW w:w="3086" w:type="dxa"/>
            <w:gridSpan w:val="2"/>
            <w:vMerge w:val="restart"/>
          </w:tcPr>
          <w:p w14:paraId="1BE98119" w14:textId="6F0CAF9D"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Place where    drugs are sold</w:t>
            </w:r>
          </w:p>
          <w:p w14:paraId="19FA1874" w14:textId="02960799" w:rsidR="00F226B4" w:rsidRPr="00CC26E3" w:rsidRDefault="006D258F" w:rsidP="006D258F">
            <w:pPr>
              <w:jc w:val="center"/>
            </w:pPr>
            <w:r w:rsidRPr="006D258F">
              <w:rPr>
                <w:rFonts w:ascii="Selawik Semibold" w:hAnsi="Selawik Semibold"/>
                <w:color w:val="F6C112" w:themeColor="text2"/>
                <w:sz w:val="36"/>
                <w:szCs w:val="36"/>
              </w:rPr>
              <w:t>F</w:t>
            </w:r>
            <w:r w:rsidR="00F226B4" w:rsidRPr="006D258F">
              <w:rPr>
                <w:rFonts w:ascii="Selawik Semibold" w:hAnsi="Selawik Semibold"/>
                <w:color w:val="F6C112" w:themeColor="text2"/>
                <w:sz w:val="36"/>
                <w:szCs w:val="36"/>
              </w:rPr>
              <w:t>rom</w:t>
            </w:r>
          </w:p>
        </w:tc>
        <w:tc>
          <w:tcPr>
            <w:tcW w:w="3118" w:type="dxa"/>
          </w:tcPr>
          <w:p w14:paraId="2A88D629" w14:textId="3E61A34A"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Trap house</w:t>
            </w:r>
          </w:p>
        </w:tc>
        <w:tc>
          <w:tcPr>
            <w:tcW w:w="5103" w:type="dxa"/>
          </w:tcPr>
          <w:p w14:paraId="5548CB77" w14:textId="01E0EC7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“Don’t bait up the trap house”</w:t>
            </w:r>
          </w:p>
        </w:tc>
        <w:tc>
          <w:tcPr>
            <w:tcW w:w="5812" w:type="dxa"/>
            <w:gridSpan w:val="2"/>
          </w:tcPr>
          <w:p w14:paraId="10E72573"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308B6E8" w14:textId="0D870C14"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2DDB9BF" w14:textId="205DA26C" w:rsidTr="00F226B4">
        <w:trPr>
          <w:trHeight w:val="312"/>
        </w:trPr>
        <w:tc>
          <w:tcPr>
            <w:tcW w:w="3086" w:type="dxa"/>
            <w:gridSpan w:val="2"/>
            <w:vMerge/>
          </w:tcPr>
          <w:p w14:paraId="2B1EA6C2"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51F0239D" w14:textId="797CE4AA"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Bando</w:t>
            </w:r>
          </w:p>
        </w:tc>
        <w:tc>
          <w:tcPr>
            <w:tcW w:w="5103" w:type="dxa"/>
          </w:tcPr>
          <w:p w14:paraId="1897CE9A" w14:textId="487BD064"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“Link me at the bando”</w:t>
            </w:r>
          </w:p>
        </w:tc>
        <w:tc>
          <w:tcPr>
            <w:tcW w:w="5812" w:type="dxa"/>
            <w:gridSpan w:val="2"/>
          </w:tcPr>
          <w:p w14:paraId="6C3ABAEC"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32CCF4B" w14:textId="0E945983"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688CC9F" w14:textId="291943B8" w:rsidTr="00F226B4">
        <w:trPr>
          <w:trHeight w:val="312"/>
        </w:trPr>
        <w:tc>
          <w:tcPr>
            <w:tcW w:w="3086" w:type="dxa"/>
            <w:gridSpan w:val="2"/>
            <w:vMerge/>
          </w:tcPr>
          <w:p w14:paraId="5F2B9905"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69A3D58" w14:textId="0E955F25" w:rsidR="00F226B4" w:rsidRPr="00420A6D" w:rsidRDefault="00F226B4"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Zando</w:t>
            </w:r>
            <w:proofErr w:type="spellEnd"/>
          </w:p>
        </w:tc>
        <w:tc>
          <w:tcPr>
            <w:tcW w:w="5103" w:type="dxa"/>
          </w:tcPr>
          <w:p w14:paraId="7E964959"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4304B2B2"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947AAA8" w14:textId="2421E2C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3E7CC75" w14:textId="5D6ACD70" w:rsidTr="00F226B4">
        <w:trPr>
          <w:trHeight w:val="613"/>
        </w:trPr>
        <w:tc>
          <w:tcPr>
            <w:tcW w:w="3086" w:type="dxa"/>
            <w:gridSpan w:val="2"/>
            <w:vMerge/>
          </w:tcPr>
          <w:p w14:paraId="291EE22E"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0D7C033" w14:textId="0F58BCEB"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T-house/T</w:t>
            </w:r>
          </w:p>
        </w:tc>
        <w:tc>
          <w:tcPr>
            <w:tcW w:w="5103" w:type="dxa"/>
          </w:tcPr>
          <w:p w14:paraId="4CFC3E1D" w14:textId="507E6DD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“Making racks in the T”</w:t>
            </w:r>
          </w:p>
        </w:tc>
        <w:tc>
          <w:tcPr>
            <w:tcW w:w="5812" w:type="dxa"/>
            <w:gridSpan w:val="2"/>
          </w:tcPr>
          <w:p w14:paraId="3AE9B17E"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65583CCB" w14:textId="2648336D"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0DC9AB3" w14:textId="0521224C" w:rsidTr="002F0365">
        <w:trPr>
          <w:trHeight w:val="836"/>
        </w:trPr>
        <w:tc>
          <w:tcPr>
            <w:tcW w:w="3086" w:type="dxa"/>
            <w:gridSpan w:val="2"/>
            <w:vMerge/>
          </w:tcPr>
          <w:p w14:paraId="6E9B69E3"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5B3A0AF2" w14:textId="0B1B62D7" w:rsidR="00F226B4" w:rsidRPr="00420A6D" w:rsidRDefault="00F226B4" w:rsidP="00F226B4">
            <w:pPr>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Cunch</w:t>
            </w:r>
            <w:proofErr w:type="spellEnd"/>
            <w:r w:rsidRPr="00420A6D">
              <w:rPr>
                <w:rFonts w:ascii="Selawik Semibold" w:hAnsi="Selawik Semibold" w:cs="LilyUPC"/>
                <w:color w:val="FFFFFF" w:themeColor="background1"/>
                <w:szCs w:val="24"/>
              </w:rPr>
              <w:t xml:space="preserve"> spot</w:t>
            </w:r>
          </w:p>
        </w:tc>
        <w:tc>
          <w:tcPr>
            <w:tcW w:w="5103" w:type="dxa"/>
          </w:tcPr>
          <w:p w14:paraId="3814CBD6" w14:textId="05921445"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“The man </w:t>
            </w:r>
            <w:proofErr w:type="spellStart"/>
            <w:r w:rsidRPr="00CC26E3">
              <w:rPr>
                <w:rFonts w:ascii="Selawik Light" w:hAnsi="Selawik Light" w:cs="Segoe UI Semilight"/>
                <w:i/>
                <w:iCs/>
                <w:color w:val="F6C112" w:themeColor="text2"/>
                <w:szCs w:val="24"/>
              </w:rPr>
              <w:t>dem</w:t>
            </w:r>
            <w:proofErr w:type="spellEnd"/>
            <w:r w:rsidRPr="00CC26E3">
              <w:rPr>
                <w:rFonts w:ascii="Selawik Light" w:hAnsi="Selawik Light" w:cs="Segoe UI Semilight"/>
                <w:i/>
                <w:iCs/>
                <w:color w:val="F6C112" w:themeColor="text2"/>
                <w:szCs w:val="24"/>
              </w:rPr>
              <w:t xml:space="preserve"> are at the </w:t>
            </w:r>
            <w:proofErr w:type="spellStart"/>
            <w:r w:rsidRPr="00CC26E3">
              <w:rPr>
                <w:rFonts w:ascii="Selawik Light" w:hAnsi="Selawik Light" w:cs="Segoe UI Semilight"/>
                <w:i/>
                <w:iCs/>
                <w:color w:val="F6C112" w:themeColor="text2"/>
                <w:szCs w:val="24"/>
              </w:rPr>
              <w:t>cunch</w:t>
            </w:r>
            <w:proofErr w:type="spellEnd"/>
            <w:r w:rsidRPr="00CC26E3">
              <w:rPr>
                <w:rFonts w:ascii="Selawik Light" w:hAnsi="Selawik Light" w:cs="Segoe UI Semilight"/>
                <w:i/>
                <w:iCs/>
                <w:color w:val="F6C112" w:themeColor="text2"/>
                <w:szCs w:val="24"/>
              </w:rPr>
              <w:t xml:space="preserve"> spot”</w:t>
            </w:r>
          </w:p>
        </w:tc>
        <w:tc>
          <w:tcPr>
            <w:tcW w:w="5812" w:type="dxa"/>
            <w:gridSpan w:val="2"/>
          </w:tcPr>
          <w:p w14:paraId="026E2E08" w14:textId="33938B25" w:rsidR="00F226B4" w:rsidRPr="00CC26E3" w:rsidRDefault="00C8380B" w:rsidP="00F226B4">
            <w:pPr>
              <w:jc w:val="center"/>
              <w:rPr>
                <w:rFonts w:ascii="Selawik Light" w:hAnsi="Selawik Light" w:cs="Segoe UI Semilight"/>
                <w:color w:val="FFFFFF" w:themeColor="background1"/>
                <w:szCs w:val="24"/>
              </w:rPr>
            </w:pPr>
            <w:proofErr w:type="spellStart"/>
            <w:r w:rsidRPr="00CC26E3">
              <w:rPr>
                <w:rFonts w:ascii="Selawik Light" w:hAnsi="Selawik Light" w:cs="Segoe UI Semilight"/>
                <w:color w:val="FFFFFF" w:themeColor="background1"/>
                <w:szCs w:val="24"/>
              </w:rPr>
              <w:t>Cunch</w:t>
            </w:r>
            <w:proofErr w:type="spellEnd"/>
            <w:r w:rsidRPr="00CC26E3">
              <w:rPr>
                <w:rFonts w:ascii="Selawik Light" w:hAnsi="Selawik Light" w:cs="Segoe UI Semilight"/>
                <w:color w:val="FFFFFF" w:themeColor="background1"/>
                <w:szCs w:val="24"/>
              </w:rPr>
              <w:t xml:space="preserve"> is short for Country as in countryside</w:t>
            </w:r>
          </w:p>
        </w:tc>
        <w:tc>
          <w:tcPr>
            <w:tcW w:w="13499" w:type="dxa"/>
            <w:gridSpan w:val="2"/>
          </w:tcPr>
          <w:p w14:paraId="632D7C53" w14:textId="324B00E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54555062" w14:textId="77777777" w:rsidTr="002F0365">
        <w:trPr>
          <w:trHeight w:val="836"/>
        </w:trPr>
        <w:tc>
          <w:tcPr>
            <w:tcW w:w="3086" w:type="dxa"/>
            <w:gridSpan w:val="2"/>
          </w:tcPr>
          <w:p w14:paraId="6AE651FE"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20E460A1" w14:textId="77777777" w:rsidR="00F226B4" w:rsidRPr="00420A6D" w:rsidRDefault="00F226B4" w:rsidP="00F226B4">
            <w:pPr>
              <w:rPr>
                <w:rFonts w:ascii="Selawik Semibold" w:hAnsi="Selawik Semibold" w:cs="LilyUPC"/>
                <w:color w:val="FFFFFF" w:themeColor="background1"/>
                <w:szCs w:val="24"/>
              </w:rPr>
            </w:pPr>
          </w:p>
        </w:tc>
        <w:tc>
          <w:tcPr>
            <w:tcW w:w="5103" w:type="dxa"/>
          </w:tcPr>
          <w:p w14:paraId="745BD4EE"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0204A381"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bottom w:val="single" w:sz="12" w:space="0" w:color="F6C112" w:themeColor="accent4"/>
            </w:tcBorders>
          </w:tcPr>
          <w:p w14:paraId="070134DA" w14:textId="77777777"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28E5184" w14:textId="77777777" w:rsidTr="00F226B4">
        <w:trPr>
          <w:trHeight w:val="836"/>
        </w:trPr>
        <w:tc>
          <w:tcPr>
            <w:tcW w:w="3086" w:type="dxa"/>
            <w:gridSpan w:val="2"/>
          </w:tcPr>
          <w:p w14:paraId="41299E3E"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74A8753B" w14:textId="77777777" w:rsidR="00F226B4" w:rsidRPr="00420A6D" w:rsidRDefault="00F226B4" w:rsidP="00F226B4">
            <w:pPr>
              <w:rPr>
                <w:rFonts w:ascii="Selawik Semibold" w:hAnsi="Selawik Semibold" w:cs="LilyUPC"/>
                <w:color w:val="FFFFFF" w:themeColor="background1"/>
                <w:szCs w:val="24"/>
              </w:rPr>
            </w:pPr>
          </w:p>
        </w:tc>
        <w:tc>
          <w:tcPr>
            <w:tcW w:w="5103" w:type="dxa"/>
          </w:tcPr>
          <w:p w14:paraId="7DA647EC"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6F2233B9"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bottom w:val="single" w:sz="12" w:space="0" w:color="F6C112" w:themeColor="accent4"/>
            </w:tcBorders>
          </w:tcPr>
          <w:p w14:paraId="0E273E51" w14:textId="77777777" w:rsidR="00F226B4" w:rsidRPr="003F7E6C" w:rsidRDefault="00F226B4" w:rsidP="00F226B4">
            <w:pPr>
              <w:jc w:val="center"/>
              <w:rPr>
                <w:rFonts w:ascii="Segoe UI Semilight" w:hAnsi="Segoe UI Semilight" w:cs="Segoe UI Semilight"/>
                <w:color w:val="FFFFFF" w:themeColor="background1"/>
                <w:sz w:val="40"/>
                <w:szCs w:val="40"/>
              </w:rPr>
            </w:pPr>
          </w:p>
        </w:tc>
      </w:tr>
      <w:tr w:rsidR="005F77B8" w:rsidRPr="005E59BC" w14:paraId="20DA6F1D" w14:textId="63075743" w:rsidTr="00F226B4">
        <w:trPr>
          <w:trHeight w:val="550"/>
        </w:trPr>
        <w:tc>
          <w:tcPr>
            <w:tcW w:w="3086" w:type="dxa"/>
            <w:gridSpan w:val="2"/>
            <w:vMerge w:val="restart"/>
          </w:tcPr>
          <w:p w14:paraId="7AB8307F" w14:textId="77777777" w:rsidR="005F77B8" w:rsidRPr="00CC26E3" w:rsidRDefault="005F77B8" w:rsidP="005F77B8">
            <w:pPr>
              <w:pStyle w:val="Heading2"/>
            </w:pPr>
          </w:p>
          <w:p w14:paraId="67EB0789" w14:textId="4A4C083E" w:rsidR="005F77B8" w:rsidRPr="006D258F" w:rsidRDefault="005F77B8"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Place where</w:t>
            </w:r>
          </w:p>
          <w:p w14:paraId="3E8D10F3" w14:textId="61E51A86" w:rsidR="005F77B8" w:rsidRPr="006D258F" w:rsidRDefault="005F77B8"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drugs</w:t>
            </w:r>
          </w:p>
          <w:p w14:paraId="44D00F9F" w14:textId="2D376504" w:rsidR="005F77B8" w:rsidRPr="006D258F" w:rsidRDefault="005F77B8"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lastRenderedPageBreak/>
              <w:t>are</w:t>
            </w:r>
          </w:p>
          <w:p w14:paraId="4520714C" w14:textId="7CF41C54" w:rsidR="005F77B8" w:rsidRPr="00CC26E3" w:rsidRDefault="005F77B8" w:rsidP="006D258F">
            <w:pPr>
              <w:jc w:val="center"/>
            </w:pPr>
            <w:r w:rsidRPr="006D258F">
              <w:rPr>
                <w:rFonts w:ascii="Selawik Semibold" w:hAnsi="Selawik Semibold"/>
                <w:color w:val="F6C112" w:themeColor="text2"/>
                <w:sz w:val="36"/>
                <w:szCs w:val="36"/>
              </w:rPr>
              <w:t>grown</w:t>
            </w:r>
          </w:p>
        </w:tc>
        <w:tc>
          <w:tcPr>
            <w:tcW w:w="3118" w:type="dxa"/>
          </w:tcPr>
          <w:p w14:paraId="5DFD27B6" w14:textId="77777777" w:rsidR="005F77B8" w:rsidRPr="00420A6D" w:rsidRDefault="005F77B8" w:rsidP="00F226B4">
            <w:pPr>
              <w:rPr>
                <w:rFonts w:ascii="Selawik Semibold" w:hAnsi="Selawik Semibold" w:cs="LilyUPC"/>
                <w:color w:val="FFFFFF" w:themeColor="background1"/>
                <w:szCs w:val="24"/>
              </w:rPr>
            </w:pPr>
          </w:p>
          <w:p w14:paraId="3AD02971" w14:textId="77777777" w:rsidR="005F77B8" w:rsidRPr="00420A6D" w:rsidRDefault="005F77B8" w:rsidP="00F226B4">
            <w:pPr>
              <w:rPr>
                <w:rFonts w:ascii="Selawik Semibold" w:hAnsi="Selawik Semibold" w:cs="LilyUPC"/>
                <w:color w:val="FFFFFF" w:themeColor="background1"/>
                <w:szCs w:val="24"/>
              </w:rPr>
            </w:pPr>
          </w:p>
          <w:p w14:paraId="08A75624" w14:textId="5ED29623" w:rsidR="005F77B8" w:rsidRPr="00420A6D" w:rsidRDefault="005F77B8"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Grow house</w:t>
            </w:r>
          </w:p>
        </w:tc>
        <w:tc>
          <w:tcPr>
            <w:tcW w:w="5103" w:type="dxa"/>
          </w:tcPr>
          <w:p w14:paraId="4C74679C" w14:textId="77777777" w:rsidR="005F77B8" w:rsidRPr="00CC26E3" w:rsidRDefault="005F77B8" w:rsidP="00F226B4">
            <w:pPr>
              <w:jc w:val="center"/>
              <w:rPr>
                <w:rFonts w:ascii="Segoe UI Semilight" w:hAnsi="Segoe UI Semilight" w:cs="Segoe UI Semilight"/>
                <w:i/>
                <w:iCs/>
                <w:color w:val="F6C112" w:themeColor="text2"/>
                <w:szCs w:val="24"/>
              </w:rPr>
            </w:pPr>
          </w:p>
          <w:p w14:paraId="2BC4FCB1" w14:textId="77777777" w:rsidR="005F77B8" w:rsidRPr="00CC26E3" w:rsidRDefault="005F77B8" w:rsidP="00F226B4">
            <w:pPr>
              <w:jc w:val="center"/>
              <w:rPr>
                <w:rFonts w:ascii="Segoe UI Semilight" w:hAnsi="Segoe UI Semilight" w:cs="Segoe UI Semilight"/>
                <w:i/>
                <w:iCs/>
                <w:color w:val="F6C112" w:themeColor="text2"/>
                <w:szCs w:val="24"/>
              </w:rPr>
            </w:pPr>
          </w:p>
          <w:p w14:paraId="16A05B47" w14:textId="67FB928F" w:rsidR="005F77B8" w:rsidRPr="00CC26E3" w:rsidRDefault="005F77B8" w:rsidP="00F226B4">
            <w:pPr>
              <w:jc w:val="center"/>
              <w:rPr>
                <w:rFonts w:ascii="Segoe UI Semilight" w:hAnsi="Segoe UI Semilight" w:cs="Segoe UI Semilight"/>
                <w:i/>
                <w:iCs/>
                <w:color w:val="F6C112" w:themeColor="text2"/>
                <w:szCs w:val="24"/>
              </w:rPr>
            </w:pPr>
            <w:r w:rsidRPr="00CC26E3">
              <w:rPr>
                <w:rFonts w:ascii="Segoe UI Semilight" w:hAnsi="Segoe UI Semilight" w:cs="Segoe UI Semilight"/>
                <w:i/>
                <w:iCs/>
                <w:color w:val="F6C112" w:themeColor="text2"/>
                <w:szCs w:val="24"/>
              </w:rPr>
              <w:t>“I heard that spot there is a grow house”</w:t>
            </w:r>
          </w:p>
        </w:tc>
        <w:tc>
          <w:tcPr>
            <w:tcW w:w="5812" w:type="dxa"/>
            <w:gridSpan w:val="2"/>
          </w:tcPr>
          <w:p w14:paraId="1211C9C9" w14:textId="77777777" w:rsidR="005F77B8" w:rsidRPr="00CC26E3" w:rsidRDefault="005F77B8" w:rsidP="00F226B4">
            <w:pPr>
              <w:jc w:val="center"/>
              <w:rPr>
                <w:rFonts w:ascii="Segoe UI Semilight" w:hAnsi="Segoe UI Semilight" w:cs="Segoe UI Semilight"/>
                <w:color w:val="FFFFFF" w:themeColor="background1"/>
                <w:szCs w:val="24"/>
              </w:rPr>
            </w:pPr>
          </w:p>
        </w:tc>
        <w:tc>
          <w:tcPr>
            <w:tcW w:w="13499" w:type="dxa"/>
            <w:gridSpan w:val="2"/>
          </w:tcPr>
          <w:p w14:paraId="2BABA0C0" w14:textId="57E89E67" w:rsidR="005F77B8" w:rsidRPr="003F7E6C" w:rsidRDefault="005F77B8" w:rsidP="00F226B4">
            <w:pPr>
              <w:jc w:val="center"/>
              <w:rPr>
                <w:rFonts w:ascii="Segoe UI Semilight" w:hAnsi="Segoe UI Semilight" w:cs="Segoe UI Semilight"/>
                <w:color w:val="FFFFFF" w:themeColor="background1"/>
                <w:sz w:val="40"/>
                <w:szCs w:val="40"/>
              </w:rPr>
            </w:pPr>
          </w:p>
        </w:tc>
      </w:tr>
      <w:tr w:rsidR="005F77B8" w:rsidRPr="005E59BC" w14:paraId="1A47E958" w14:textId="72429F71" w:rsidTr="00F226B4">
        <w:trPr>
          <w:trHeight w:val="550"/>
        </w:trPr>
        <w:tc>
          <w:tcPr>
            <w:tcW w:w="3086" w:type="dxa"/>
            <w:gridSpan w:val="2"/>
            <w:vMerge/>
          </w:tcPr>
          <w:p w14:paraId="7D12942A" w14:textId="54D76FDB" w:rsidR="005F77B8" w:rsidRPr="00CC26E3" w:rsidRDefault="005F77B8" w:rsidP="005F77B8">
            <w:pPr>
              <w:pStyle w:val="Heading2"/>
              <w:spacing w:after="240"/>
            </w:pPr>
          </w:p>
        </w:tc>
        <w:tc>
          <w:tcPr>
            <w:tcW w:w="3118" w:type="dxa"/>
          </w:tcPr>
          <w:p w14:paraId="359170C7" w14:textId="77777777" w:rsidR="005F77B8" w:rsidRPr="00420A6D" w:rsidRDefault="005F77B8" w:rsidP="00F226B4">
            <w:pPr>
              <w:rPr>
                <w:rFonts w:ascii="Selawik Semibold" w:hAnsi="Selawik Semibold" w:cs="LilyUPC"/>
                <w:color w:val="FFFFFF" w:themeColor="background1"/>
                <w:szCs w:val="24"/>
              </w:rPr>
            </w:pPr>
          </w:p>
          <w:p w14:paraId="4CCAFE73" w14:textId="778B498C" w:rsidR="005F77B8" w:rsidRPr="00420A6D" w:rsidRDefault="005F77B8"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Grows</w:t>
            </w:r>
          </w:p>
        </w:tc>
        <w:tc>
          <w:tcPr>
            <w:tcW w:w="5103" w:type="dxa"/>
          </w:tcPr>
          <w:p w14:paraId="229070E6" w14:textId="77777777" w:rsidR="005F77B8" w:rsidRPr="00CC26E3" w:rsidRDefault="005F77B8" w:rsidP="00F226B4">
            <w:pPr>
              <w:jc w:val="center"/>
              <w:rPr>
                <w:rFonts w:ascii="Segoe UI Semilight" w:hAnsi="Segoe UI Semilight" w:cs="Segoe UI Semilight"/>
                <w:i/>
                <w:iCs/>
                <w:color w:val="F6C112" w:themeColor="text2"/>
                <w:szCs w:val="24"/>
              </w:rPr>
            </w:pPr>
          </w:p>
        </w:tc>
        <w:tc>
          <w:tcPr>
            <w:tcW w:w="5812" w:type="dxa"/>
            <w:gridSpan w:val="2"/>
          </w:tcPr>
          <w:p w14:paraId="2129C74A" w14:textId="77777777" w:rsidR="005F77B8" w:rsidRPr="00CC26E3" w:rsidRDefault="005F77B8" w:rsidP="00F226B4">
            <w:pPr>
              <w:jc w:val="center"/>
              <w:rPr>
                <w:rFonts w:ascii="Segoe UI Semilight" w:hAnsi="Segoe UI Semilight" w:cs="Segoe UI Semilight"/>
                <w:color w:val="FFFFFF" w:themeColor="background1"/>
                <w:szCs w:val="24"/>
              </w:rPr>
            </w:pPr>
          </w:p>
        </w:tc>
        <w:tc>
          <w:tcPr>
            <w:tcW w:w="13499" w:type="dxa"/>
            <w:gridSpan w:val="2"/>
          </w:tcPr>
          <w:p w14:paraId="00EBAD03" w14:textId="4F76F1DF" w:rsidR="005F77B8" w:rsidRPr="003F7E6C" w:rsidRDefault="005F77B8" w:rsidP="00F226B4">
            <w:pPr>
              <w:jc w:val="center"/>
              <w:rPr>
                <w:rFonts w:ascii="Segoe UI Semilight" w:hAnsi="Segoe UI Semilight" w:cs="Segoe UI Semilight"/>
                <w:color w:val="FFFFFF" w:themeColor="background1"/>
                <w:sz w:val="40"/>
                <w:szCs w:val="40"/>
              </w:rPr>
            </w:pPr>
          </w:p>
        </w:tc>
      </w:tr>
      <w:tr w:rsidR="005F77B8" w:rsidRPr="005E59BC" w14:paraId="0426B507" w14:textId="6C590269" w:rsidTr="00F226B4">
        <w:trPr>
          <w:trHeight w:val="1168"/>
        </w:trPr>
        <w:tc>
          <w:tcPr>
            <w:tcW w:w="3086" w:type="dxa"/>
            <w:gridSpan w:val="2"/>
            <w:vMerge/>
            <w:tcBorders>
              <w:bottom w:val="single" w:sz="4" w:space="0" w:color="F6C112" w:themeColor="accent4"/>
            </w:tcBorders>
          </w:tcPr>
          <w:p w14:paraId="1D662F07" w14:textId="28366D80" w:rsidR="005F77B8" w:rsidRPr="00CC26E3" w:rsidRDefault="005F77B8" w:rsidP="005F77B8">
            <w:pPr>
              <w:pStyle w:val="Heading2"/>
            </w:pPr>
          </w:p>
        </w:tc>
        <w:tc>
          <w:tcPr>
            <w:tcW w:w="3118" w:type="dxa"/>
            <w:tcBorders>
              <w:bottom w:val="single" w:sz="4" w:space="0" w:color="F6C112" w:themeColor="accent4"/>
            </w:tcBorders>
          </w:tcPr>
          <w:p w14:paraId="7426E8E5" w14:textId="77777777" w:rsidR="005F77B8" w:rsidRPr="00420A6D" w:rsidRDefault="005F77B8" w:rsidP="00F226B4">
            <w:pPr>
              <w:rPr>
                <w:rFonts w:ascii="Selawik Light" w:hAnsi="Selawik Light" w:cs="LilyUPC"/>
                <w:color w:val="FFFFFF" w:themeColor="background1"/>
                <w:szCs w:val="24"/>
              </w:rPr>
            </w:pPr>
          </w:p>
        </w:tc>
        <w:tc>
          <w:tcPr>
            <w:tcW w:w="5103" w:type="dxa"/>
            <w:tcBorders>
              <w:bottom w:val="single" w:sz="4" w:space="0" w:color="F6C112" w:themeColor="accent4"/>
            </w:tcBorders>
          </w:tcPr>
          <w:p w14:paraId="13C192BA" w14:textId="77777777" w:rsidR="005F77B8" w:rsidRPr="00CC26E3" w:rsidRDefault="005F77B8" w:rsidP="00F226B4">
            <w:pPr>
              <w:rPr>
                <w:rFonts w:ascii="Segoe UI Semilight" w:hAnsi="Segoe UI Semilight" w:cs="Segoe UI Semilight"/>
                <w:i/>
                <w:iCs/>
                <w:color w:val="F6C112" w:themeColor="text2"/>
                <w:szCs w:val="24"/>
              </w:rPr>
            </w:pPr>
          </w:p>
        </w:tc>
        <w:tc>
          <w:tcPr>
            <w:tcW w:w="5812" w:type="dxa"/>
            <w:gridSpan w:val="2"/>
            <w:tcBorders>
              <w:bottom w:val="single" w:sz="4" w:space="0" w:color="F6C112" w:themeColor="accent4"/>
            </w:tcBorders>
          </w:tcPr>
          <w:p w14:paraId="5675F074" w14:textId="77777777" w:rsidR="005F77B8" w:rsidRPr="00CC26E3" w:rsidRDefault="005F77B8" w:rsidP="00F226B4">
            <w:pPr>
              <w:rPr>
                <w:rFonts w:ascii="Segoe UI Semilight" w:hAnsi="Segoe UI Semilight" w:cs="Segoe UI Semilight"/>
                <w:color w:val="FFFFFF" w:themeColor="background1"/>
                <w:szCs w:val="24"/>
              </w:rPr>
            </w:pPr>
          </w:p>
        </w:tc>
        <w:tc>
          <w:tcPr>
            <w:tcW w:w="13499" w:type="dxa"/>
            <w:gridSpan w:val="2"/>
            <w:tcBorders>
              <w:bottom w:val="single" w:sz="4" w:space="0" w:color="F6C112" w:themeColor="accent4"/>
            </w:tcBorders>
          </w:tcPr>
          <w:p w14:paraId="2DBE6A70" w14:textId="5ACF1C1A" w:rsidR="005F77B8" w:rsidRPr="003F7E6C" w:rsidRDefault="005F77B8" w:rsidP="00F226B4">
            <w:pPr>
              <w:rPr>
                <w:rFonts w:ascii="Segoe UI Semilight" w:hAnsi="Segoe UI Semilight" w:cs="Segoe UI Semilight"/>
                <w:color w:val="FFFFFF" w:themeColor="background1"/>
                <w:sz w:val="40"/>
                <w:szCs w:val="40"/>
              </w:rPr>
            </w:pPr>
          </w:p>
        </w:tc>
      </w:tr>
      <w:tr w:rsidR="00F226B4" w:rsidRPr="005E59BC" w14:paraId="344FD667" w14:textId="7D06061A" w:rsidTr="00F226B4">
        <w:trPr>
          <w:trHeight w:val="550"/>
        </w:trPr>
        <w:tc>
          <w:tcPr>
            <w:tcW w:w="3086" w:type="dxa"/>
            <w:gridSpan w:val="2"/>
            <w:tcBorders>
              <w:top w:val="single" w:sz="4" w:space="0" w:color="F6C112" w:themeColor="accent4"/>
            </w:tcBorders>
          </w:tcPr>
          <w:p w14:paraId="116C144B"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7A533551" w14:textId="77777777" w:rsidR="00F226B4" w:rsidRPr="00420A6D" w:rsidRDefault="00F226B4" w:rsidP="00F226B4">
            <w:pPr>
              <w:jc w:val="center"/>
              <w:rPr>
                <w:rFonts w:ascii="Selawik Light" w:hAnsi="Selawik Light" w:cs="LilyUPC"/>
                <w:color w:val="FFFFFF" w:themeColor="background1"/>
                <w:szCs w:val="24"/>
              </w:rPr>
            </w:pPr>
          </w:p>
        </w:tc>
        <w:tc>
          <w:tcPr>
            <w:tcW w:w="5103" w:type="dxa"/>
            <w:tcBorders>
              <w:top w:val="single" w:sz="4" w:space="0" w:color="F6C112" w:themeColor="accent4"/>
            </w:tcBorders>
          </w:tcPr>
          <w:p w14:paraId="65316DD8"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Borders>
              <w:top w:val="single" w:sz="4" w:space="0" w:color="F6C112" w:themeColor="accent4"/>
            </w:tcBorders>
          </w:tcPr>
          <w:p w14:paraId="7890B8A5"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Borders>
              <w:top w:val="single" w:sz="4" w:space="0" w:color="F6C112" w:themeColor="accent4"/>
            </w:tcBorders>
          </w:tcPr>
          <w:p w14:paraId="6B251538" w14:textId="05967846"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B615FE7" w14:textId="08ABF644" w:rsidTr="00F226B4">
        <w:trPr>
          <w:trHeight w:val="550"/>
        </w:trPr>
        <w:tc>
          <w:tcPr>
            <w:tcW w:w="3086" w:type="dxa"/>
            <w:gridSpan w:val="2"/>
          </w:tcPr>
          <w:p w14:paraId="6ED10E27" w14:textId="1998025C" w:rsidR="00F226B4" w:rsidRPr="006D258F" w:rsidRDefault="00F226B4" w:rsidP="006D258F">
            <w:pPr>
              <w:jc w:val="center"/>
              <w:rPr>
                <w:rFonts w:ascii="Selawik Semibold" w:hAnsi="Selawik Semibold"/>
                <w:sz w:val="36"/>
                <w:szCs w:val="36"/>
              </w:rPr>
            </w:pPr>
            <w:r w:rsidRPr="006D258F">
              <w:rPr>
                <w:rFonts w:ascii="Selawik Semibold" w:hAnsi="Selawik Semibold"/>
                <w:color w:val="F6C112" w:themeColor="text2"/>
                <w:sz w:val="36"/>
                <w:szCs w:val="36"/>
              </w:rPr>
              <w:t>Conceal</w:t>
            </w:r>
          </w:p>
        </w:tc>
        <w:tc>
          <w:tcPr>
            <w:tcW w:w="3118" w:type="dxa"/>
          </w:tcPr>
          <w:p w14:paraId="6518EEAB" w14:textId="586F943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Plug</w:t>
            </w:r>
          </w:p>
        </w:tc>
        <w:tc>
          <w:tcPr>
            <w:tcW w:w="5103" w:type="dxa"/>
          </w:tcPr>
          <w:p w14:paraId="088903BF" w14:textId="7269C2F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“Don’t have it on you plug it”</w:t>
            </w:r>
          </w:p>
        </w:tc>
        <w:tc>
          <w:tcPr>
            <w:tcW w:w="5812" w:type="dxa"/>
            <w:gridSpan w:val="2"/>
          </w:tcPr>
          <w:p w14:paraId="573DD0D4"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481337FD" w14:textId="63087A04"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4F0D35D1" w14:textId="2457C1F9" w:rsidTr="00F226B4">
        <w:trPr>
          <w:trHeight w:val="550"/>
        </w:trPr>
        <w:tc>
          <w:tcPr>
            <w:tcW w:w="3086" w:type="dxa"/>
            <w:gridSpan w:val="2"/>
          </w:tcPr>
          <w:p w14:paraId="0C5AD388"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1371B4B1" w14:textId="0737F27E"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Bank</w:t>
            </w:r>
          </w:p>
        </w:tc>
        <w:tc>
          <w:tcPr>
            <w:tcW w:w="5103" w:type="dxa"/>
          </w:tcPr>
          <w:p w14:paraId="0C2DAB31" w14:textId="062BF326"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“Make sure you bank it”</w:t>
            </w:r>
          </w:p>
        </w:tc>
        <w:tc>
          <w:tcPr>
            <w:tcW w:w="5812" w:type="dxa"/>
            <w:gridSpan w:val="2"/>
          </w:tcPr>
          <w:p w14:paraId="704D86EC"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55B937DC" w14:textId="79814C0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0882F7A" w14:textId="3DA0DAEC" w:rsidTr="00F226B4">
        <w:trPr>
          <w:trHeight w:val="550"/>
        </w:trPr>
        <w:tc>
          <w:tcPr>
            <w:tcW w:w="3086" w:type="dxa"/>
            <w:gridSpan w:val="2"/>
          </w:tcPr>
          <w:p w14:paraId="348F7FF1"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02C2290" w14:textId="3B1697A4"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Cheeks</w:t>
            </w:r>
          </w:p>
        </w:tc>
        <w:tc>
          <w:tcPr>
            <w:tcW w:w="5103" w:type="dxa"/>
          </w:tcPr>
          <w:p w14:paraId="383691E7" w14:textId="271BC876"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“Cheeks the pack”</w:t>
            </w:r>
          </w:p>
        </w:tc>
        <w:tc>
          <w:tcPr>
            <w:tcW w:w="5812" w:type="dxa"/>
            <w:gridSpan w:val="2"/>
          </w:tcPr>
          <w:p w14:paraId="07C7FCB4"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5EFB6E11" w14:textId="693DED5D"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34035DA3" w14:textId="6EBA7650" w:rsidTr="00F226B4">
        <w:trPr>
          <w:trHeight w:val="550"/>
        </w:trPr>
        <w:tc>
          <w:tcPr>
            <w:tcW w:w="3086" w:type="dxa"/>
            <w:gridSpan w:val="2"/>
          </w:tcPr>
          <w:p w14:paraId="7BBC7DE8"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0937313C" w14:textId="62CC9A0E"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Balls</w:t>
            </w:r>
          </w:p>
        </w:tc>
        <w:tc>
          <w:tcPr>
            <w:tcW w:w="5103" w:type="dxa"/>
          </w:tcPr>
          <w:p w14:paraId="25687954" w14:textId="5FBEE35F"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“Balls it”</w:t>
            </w:r>
          </w:p>
        </w:tc>
        <w:tc>
          <w:tcPr>
            <w:tcW w:w="5812" w:type="dxa"/>
            <w:gridSpan w:val="2"/>
          </w:tcPr>
          <w:p w14:paraId="212D8E74"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0259C9BC" w14:textId="1E3638CB"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E56C723" w14:textId="499CEFB6" w:rsidTr="00F226B4">
        <w:trPr>
          <w:trHeight w:val="550"/>
        </w:trPr>
        <w:tc>
          <w:tcPr>
            <w:tcW w:w="3086" w:type="dxa"/>
            <w:gridSpan w:val="2"/>
            <w:tcBorders>
              <w:bottom w:val="single" w:sz="4" w:space="0" w:color="F6C112" w:themeColor="accent4"/>
            </w:tcBorders>
          </w:tcPr>
          <w:p w14:paraId="1960C32E" w14:textId="77777777" w:rsidR="00F226B4" w:rsidRPr="00CC26E3" w:rsidRDefault="00F226B4" w:rsidP="00F226B4">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02C8C43" w14:textId="0FA73283"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Cling</w:t>
            </w:r>
          </w:p>
        </w:tc>
        <w:tc>
          <w:tcPr>
            <w:tcW w:w="5103" w:type="dxa"/>
            <w:tcBorders>
              <w:bottom w:val="single" w:sz="4" w:space="0" w:color="F6C112" w:themeColor="accent4"/>
            </w:tcBorders>
          </w:tcPr>
          <w:p w14:paraId="380DA3EF" w14:textId="4E7758EB"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“Wrap it in the cling”</w:t>
            </w:r>
          </w:p>
        </w:tc>
        <w:tc>
          <w:tcPr>
            <w:tcW w:w="5812" w:type="dxa"/>
            <w:gridSpan w:val="2"/>
            <w:tcBorders>
              <w:bottom w:val="single" w:sz="4" w:space="0" w:color="F6C112" w:themeColor="accent4"/>
            </w:tcBorders>
          </w:tcPr>
          <w:p w14:paraId="0D5777BD"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24A4FEB9" w14:textId="6BBEAF49" w:rsidR="00F226B4" w:rsidRPr="003F7E6C" w:rsidRDefault="00F226B4" w:rsidP="00F226B4">
            <w:pPr>
              <w:jc w:val="center"/>
              <w:rPr>
                <w:rFonts w:ascii="Segoe UI Semilight" w:hAnsi="Segoe UI Semilight" w:cs="Segoe UI Semilight"/>
                <w:color w:val="FFFFFF" w:themeColor="background1"/>
                <w:sz w:val="40"/>
                <w:szCs w:val="40"/>
              </w:rPr>
            </w:pPr>
          </w:p>
        </w:tc>
      </w:tr>
      <w:tr w:rsidR="002F0365" w:rsidRPr="005E59BC" w14:paraId="6BBA6F68" w14:textId="77777777" w:rsidTr="002F0365">
        <w:trPr>
          <w:trHeight w:val="550"/>
        </w:trPr>
        <w:tc>
          <w:tcPr>
            <w:tcW w:w="3086" w:type="dxa"/>
            <w:gridSpan w:val="2"/>
            <w:tcBorders>
              <w:top w:val="single" w:sz="4" w:space="0" w:color="F6C112" w:themeColor="accent4"/>
            </w:tcBorders>
          </w:tcPr>
          <w:p w14:paraId="00C423C1" w14:textId="77777777" w:rsidR="002F0365" w:rsidRPr="006D258F" w:rsidRDefault="002F036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tcPr>
          <w:p w14:paraId="7F9C49D9" w14:textId="77777777" w:rsidR="002F0365" w:rsidRPr="00420A6D" w:rsidRDefault="002F0365" w:rsidP="00F226B4">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9CA0684" w14:textId="77777777" w:rsidR="002F0365" w:rsidRPr="00CC26E3" w:rsidRDefault="002F0365" w:rsidP="00F226B4">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4668BE8F" w14:textId="77777777" w:rsidR="002F0365" w:rsidRPr="00CC26E3" w:rsidRDefault="002F0365" w:rsidP="00F226B4">
            <w:pPr>
              <w:jc w:val="center"/>
              <w:rPr>
                <w:rFonts w:ascii="Segoe UI Semilight" w:hAnsi="Segoe UI Semilight" w:cs="Segoe UI Semilight"/>
                <w:color w:val="FFFFFF" w:themeColor="background1"/>
                <w:szCs w:val="24"/>
              </w:rPr>
            </w:pPr>
          </w:p>
        </w:tc>
        <w:tc>
          <w:tcPr>
            <w:tcW w:w="13499" w:type="dxa"/>
            <w:gridSpan w:val="2"/>
            <w:tcBorders>
              <w:top w:val="single" w:sz="4" w:space="0" w:color="F6C112" w:themeColor="accent4"/>
            </w:tcBorders>
          </w:tcPr>
          <w:p w14:paraId="3B634E2A" w14:textId="77777777" w:rsidR="002F0365" w:rsidRPr="003F7E6C" w:rsidRDefault="002F0365" w:rsidP="00F226B4">
            <w:pPr>
              <w:jc w:val="center"/>
              <w:rPr>
                <w:rFonts w:ascii="Segoe UI Semilight" w:hAnsi="Segoe UI Semilight" w:cs="Segoe UI Semilight"/>
                <w:color w:val="FFFFFF" w:themeColor="background1"/>
                <w:sz w:val="40"/>
                <w:szCs w:val="40"/>
              </w:rPr>
            </w:pPr>
          </w:p>
        </w:tc>
      </w:tr>
      <w:tr w:rsidR="00F226B4" w:rsidRPr="005E59BC" w14:paraId="344D4021" w14:textId="68CCD55F" w:rsidTr="002F0365">
        <w:trPr>
          <w:trHeight w:val="550"/>
        </w:trPr>
        <w:tc>
          <w:tcPr>
            <w:tcW w:w="3086" w:type="dxa"/>
            <w:gridSpan w:val="2"/>
          </w:tcPr>
          <w:p w14:paraId="485B1B46" w14:textId="53022751"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Phone used</w:t>
            </w:r>
          </w:p>
        </w:tc>
        <w:tc>
          <w:tcPr>
            <w:tcW w:w="3118" w:type="dxa"/>
          </w:tcPr>
          <w:p w14:paraId="6A322B23" w14:textId="3B6795C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Trap phone</w:t>
            </w:r>
          </w:p>
        </w:tc>
        <w:tc>
          <w:tcPr>
            <w:tcW w:w="5103" w:type="dxa"/>
          </w:tcPr>
          <w:p w14:paraId="23D16CF2" w14:textId="39325CA7"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is that trap phone hitting”</w:t>
            </w:r>
          </w:p>
        </w:tc>
        <w:tc>
          <w:tcPr>
            <w:tcW w:w="5812" w:type="dxa"/>
            <w:gridSpan w:val="2"/>
          </w:tcPr>
          <w:p w14:paraId="63D23F7E"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1522995F" w14:textId="6F9936A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795A1B2A" w14:textId="6B628EA7" w:rsidTr="00F226B4">
        <w:trPr>
          <w:trHeight w:val="579"/>
        </w:trPr>
        <w:tc>
          <w:tcPr>
            <w:tcW w:w="3086" w:type="dxa"/>
            <w:gridSpan w:val="2"/>
          </w:tcPr>
          <w:p w14:paraId="0A4F06CA" w14:textId="14AB42F1"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for</w:t>
            </w:r>
          </w:p>
          <w:p w14:paraId="5FB56DC4" w14:textId="268653F1"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dealing</w:t>
            </w:r>
          </w:p>
        </w:tc>
        <w:tc>
          <w:tcPr>
            <w:tcW w:w="3118" w:type="dxa"/>
          </w:tcPr>
          <w:p w14:paraId="4E40D198" w14:textId="159395E2"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Line</w:t>
            </w:r>
          </w:p>
        </w:tc>
        <w:tc>
          <w:tcPr>
            <w:tcW w:w="5103" w:type="dxa"/>
          </w:tcPr>
          <w:p w14:paraId="27B58272" w14:textId="6C2E1EC2"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will let you work the line”</w:t>
            </w:r>
          </w:p>
        </w:tc>
        <w:tc>
          <w:tcPr>
            <w:tcW w:w="5812" w:type="dxa"/>
            <w:gridSpan w:val="2"/>
          </w:tcPr>
          <w:p w14:paraId="4531BCA3"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3F077EE6" w14:textId="13DA9FD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118EDB9" w14:textId="1D9C1C7E" w:rsidTr="00F226B4">
        <w:trPr>
          <w:trHeight w:val="579"/>
        </w:trPr>
        <w:tc>
          <w:tcPr>
            <w:tcW w:w="3086" w:type="dxa"/>
            <w:gridSpan w:val="2"/>
          </w:tcPr>
          <w:p w14:paraId="375CC380" w14:textId="10F013B5" w:rsidR="00F226B4" w:rsidRPr="006D258F" w:rsidRDefault="00F226B4" w:rsidP="006D258F">
            <w:pPr>
              <w:jc w:val="center"/>
              <w:rPr>
                <w:rFonts w:ascii="Selawik Semibold" w:hAnsi="Selawik Semibold"/>
                <w:color w:val="F6C112" w:themeColor="text2"/>
                <w:sz w:val="36"/>
                <w:szCs w:val="36"/>
              </w:rPr>
            </w:pPr>
          </w:p>
        </w:tc>
        <w:tc>
          <w:tcPr>
            <w:tcW w:w="3118" w:type="dxa"/>
          </w:tcPr>
          <w:p w14:paraId="7CC4D884" w14:textId="1D79FDD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Tech</w:t>
            </w:r>
          </w:p>
        </w:tc>
        <w:tc>
          <w:tcPr>
            <w:tcW w:w="5103" w:type="dxa"/>
          </w:tcPr>
          <w:p w14:paraId="472C7F35"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5188FFE9"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08FDC693" w14:textId="201E9D6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62F60D2D" w14:textId="0AB79CBE" w:rsidTr="00F226B4">
        <w:trPr>
          <w:trHeight w:val="47"/>
        </w:trPr>
        <w:tc>
          <w:tcPr>
            <w:tcW w:w="3086" w:type="dxa"/>
            <w:gridSpan w:val="2"/>
          </w:tcPr>
          <w:p w14:paraId="28F8F3F7" w14:textId="77777777" w:rsidR="00F226B4" w:rsidRPr="006D258F" w:rsidRDefault="00F226B4" w:rsidP="006D258F">
            <w:pPr>
              <w:jc w:val="center"/>
              <w:rPr>
                <w:rFonts w:ascii="Selawik Semibold" w:hAnsi="Selawik Semibold"/>
                <w:color w:val="F6C112" w:themeColor="text2"/>
                <w:sz w:val="36"/>
                <w:szCs w:val="36"/>
              </w:rPr>
            </w:pPr>
          </w:p>
        </w:tc>
        <w:tc>
          <w:tcPr>
            <w:tcW w:w="3118" w:type="dxa"/>
          </w:tcPr>
          <w:p w14:paraId="71B40B04" w14:textId="7C2B6B1B"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Tizzy</w:t>
            </w:r>
          </w:p>
        </w:tc>
        <w:tc>
          <w:tcPr>
            <w:tcW w:w="5103" w:type="dxa"/>
          </w:tcPr>
          <w:p w14:paraId="5A6800DD" w14:textId="7B05A5D1"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“Hit me on the tizzy”</w:t>
            </w:r>
          </w:p>
        </w:tc>
        <w:tc>
          <w:tcPr>
            <w:tcW w:w="5812" w:type="dxa"/>
            <w:gridSpan w:val="2"/>
          </w:tcPr>
          <w:p w14:paraId="7D5646DA"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4104E65C" w14:textId="0FCE6DC8"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2738FCD" w14:textId="7406403E" w:rsidTr="00F226B4">
        <w:trPr>
          <w:trHeight w:val="321"/>
        </w:trPr>
        <w:tc>
          <w:tcPr>
            <w:tcW w:w="3086" w:type="dxa"/>
            <w:gridSpan w:val="2"/>
          </w:tcPr>
          <w:p w14:paraId="67C95D0B" w14:textId="77777777" w:rsidR="00F226B4" w:rsidRPr="006D258F" w:rsidRDefault="00F226B4" w:rsidP="006D258F">
            <w:pPr>
              <w:jc w:val="center"/>
              <w:rPr>
                <w:rFonts w:ascii="Selawik Semibold" w:hAnsi="Selawik Semibold"/>
                <w:color w:val="F6C112" w:themeColor="text2"/>
                <w:sz w:val="36"/>
                <w:szCs w:val="36"/>
              </w:rPr>
            </w:pPr>
          </w:p>
        </w:tc>
        <w:tc>
          <w:tcPr>
            <w:tcW w:w="3118" w:type="dxa"/>
          </w:tcPr>
          <w:p w14:paraId="33036F46" w14:textId="4B59B355"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Mash</w:t>
            </w:r>
          </w:p>
        </w:tc>
        <w:tc>
          <w:tcPr>
            <w:tcW w:w="5103" w:type="dxa"/>
          </w:tcPr>
          <w:p w14:paraId="50F2ECCF" w14:textId="252C5B1E"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“They found the mash”</w:t>
            </w:r>
          </w:p>
        </w:tc>
        <w:tc>
          <w:tcPr>
            <w:tcW w:w="5812" w:type="dxa"/>
            <w:gridSpan w:val="2"/>
          </w:tcPr>
          <w:p w14:paraId="164C7222"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EDB8F26" w14:textId="71E9180C"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0A0CADD" w14:textId="380F6BC3" w:rsidTr="00B81A42">
        <w:trPr>
          <w:trHeight w:val="1903"/>
        </w:trPr>
        <w:tc>
          <w:tcPr>
            <w:tcW w:w="3086" w:type="dxa"/>
            <w:gridSpan w:val="2"/>
            <w:tcBorders>
              <w:bottom w:val="single" w:sz="4" w:space="0" w:color="F6C112" w:themeColor="accent4"/>
            </w:tcBorders>
          </w:tcPr>
          <w:p w14:paraId="1D0EE02E" w14:textId="77777777" w:rsidR="00F226B4" w:rsidRPr="006D258F" w:rsidRDefault="00F226B4" w:rsidP="006D258F">
            <w:pPr>
              <w:jc w:val="center"/>
              <w:rPr>
                <w:rFonts w:ascii="Selawik Semibold" w:hAnsi="Selawik Semibold"/>
                <w:color w:val="F6C112" w:themeColor="text2"/>
                <w:sz w:val="36"/>
                <w:szCs w:val="36"/>
              </w:rPr>
            </w:pPr>
          </w:p>
        </w:tc>
        <w:tc>
          <w:tcPr>
            <w:tcW w:w="3118" w:type="dxa"/>
            <w:tcBorders>
              <w:bottom w:val="single" w:sz="4" w:space="0" w:color="F6C112" w:themeColor="accent4"/>
            </w:tcBorders>
          </w:tcPr>
          <w:p w14:paraId="25EECA8C" w14:textId="5C19514D"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Brick phone</w:t>
            </w:r>
          </w:p>
          <w:p w14:paraId="5250E09F" w14:textId="03C611F3" w:rsidR="00C31FF5" w:rsidRPr="00420A6D" w:rsidRDefault="00C31FF5" w:rsidP="00F226B4">
            <w:pPr>
              <w:rPr>
                <w:rFonts w:ascii="Selawik Semibold" w:hAnsi="Selawik Semibold" w:cs="LilyUPC"/>
                <w:color w:val="FFFFFF" w:themeColor="background1"/>
                <w:szCs w:val="24"/>
              </w:rPr>
            </w:pPr>
          </w:p>
          <w:p w14:paraId="351D8DBF" w14:textId="77777777" w:rsidR="00F226B4" w:rsidRPr="00420A6D" w:rsidRDefault="00C31FF5" w:rsidP="00C31FF5">
            <w:pPr>
              <w:tabs>
                <w:tab w:val="left" w:pos="1695"/>
              </w:tabs>
              <w:rPr>
                <w:rFonts w:ascii="Selawik Semibold" w:hAnsi="Selawik Semibold" w:cs="LilyUPC"/>
                <w:color w:val="FFFFFF" w:themeColor="background1"/>
                <w:szCs w:val="24"/>
              </w:rPr>
            </w:pPr>
            <w:proofErr w:type="spellStart"/>
            <w:r w:rsidRPr="00420A6D">
              <w:rPr>
                <w:rFonts w:ascii="Selawik Semibold" w:hAnsi="Selawik Semibold" w:cs="LilyUPC"/>
                <w:color w:val="FFFFFF" w:themeColor="background1"/>
                <w:szCs w:val="24"/>
              </w:rPr>
              <w:t>Encro</w:t>
            </w:r>
            <w:proofErr w:type="spellEnd"/>
            <w:r w:rsidRPr="00420A6D">
              <w:rPr>
                <w:rFonts w:ascii="Selawik Semibold" w:hAnsi="Selawik Semibold" w:cs="LilyUPC"/>
                <w:color w:val="FFFFFF" w:themeColor="background1"/>
                <w:szCs w:val="24"/>
              </w:rPr>
              <w:tab/>
            </w:r>
          </w:p>
          <w:p w14:paraId="56D6EA5B" w14:textId="77777777" w:rsidR="00C31FF5" w:rsidRPr="00420A6D" w:rsidRDefault="00C31FF5" w:rsidP="00C31FF5">
            <w:pPr>
              <w:tabs>
                <w:tab w:val="left" w:pos="1695"/>
              </w:tabs>
              <w:rPr>
                <w:rFonts w:ascii="Selawik Semibold" w:hAnsi="Selawik Semibold" w:cs="LilyUPC"/>
                <w:color w:val="FFFFFF" w:themeColor="background1"/>
                <w:szCs w:val="24"/>
              </w:rPr>
            </w:pPr>
          </w:p>
          <w:p w14:paraId="5EBB0659" w14:textId="793D7E8C" w:rsidR="00C31FF5" w:rsidRPr="00420A6D" w:rsidRDefault="00C31FF5" w:rsidP="00C31FF5">
            <w:pPr>
              <w:tabs>
                <w:tab w:val="left" w:pos="1695"/>
              </w:tabs>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PGP</w:t>
            </w:r>
          </w:p>
        </w:tc>
        <w:tc>
          <w:tcPr>
            <w:tcW w:w="5103" w:type="dxa"/>
            <w:tcBorders>
              <w:bottom w:val="single" w:sz="12" w:space="0" w:color="F6C112" w:themeColor="accent4"/>
            </w:tcBorders>
          </w:tcPr>
          <w:p w14:paraId="45A907E6"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Borders>
              <w:bottom w:val="single" w:sz="12" w:space="0" w:color="F6C112" w:themeColor="accent4"/>
            </w:tcBorders>
          </w:tcPr>
          <w:p w14:paraId="50D0BC72" w14:textId="77777777" w:rsidR="00F226B4" w:rsidRPr="00CC26E3" w:rsidRDefault="00F226B4" w:rsidP="00F226B4">
            <w:pPr>
              <w:jc w:val="center"/>
              <w:rPr>
                <w:rFonts w:ascii="Segoe UI Semilight" w:hAnsi="Segoe UI Semilight" w:cs="Segoe UI Semilight"/>
                <w:color w:val="FFFFFF" w:themeColor="background1"/>
                <w:szCs w:val="24"/>
              </w:rPr>
            </w:pPr>
          </w:p>
          <w:p w14:paraId="159010B5" w14:textId="744F17EB" w:rsidR="00C31FF5" w:rsidRPr="00CC26E3" w:rsidRDefault="00C31FF5" w:rsidP="00F226B4">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Encrypted phone mostly used by owner of line or mid/top tier suppliers as opposed to frontline drug runners</w:t>
            </w:r>
          </w:p>
        </w:tc>
        <w:tc>
          <w:tcPr>
            <w:tcW w:w="13499" w:type="dxa"/>
            <w:gridSpan w:val="2"/>
            <w:tcBorders>
              <w:bottom w:val="single" w:sz="12" w:space="0" w:color="F6C112" w:themeColor="accent4"/>
            </w:tcBorders>
          </w:tcPr>
          <w:p w14:paraId="42A5F234" w14:textId="0DC339E0"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236C453" w14:textId="734990FA" w:rsidTr="00B81A42">
        <w:trPr>
          <w:trHeight w:val="312"/>
        </w:trPr>
        <w:tc>
          <w:tcPr>
            <w:tcW w:w="3086" w:type="dxa"/>
            <w:gridSpan w:val="2"/>
            <w:vMerge w:val="restart"/>
            <w:tcBorders>
              <w:top w:val="single" w:sz="4" w:space="0" w:color="F6C112" w:themeColor="accent4"/>
            </w:tcBorders>
          </w:tcPr>
          <w:p w14:paraId="7634AFB6" w14:textId="77777777" w:rsidR="00F226B4" w:rsidRPr="006D258F" w:rsidRDefault="00F226B4" w:rsidP="006D258F">
            <w:pPr>
              <w:jc w:val="center"/>
              <w:rPr>
                <w:rFonts w:ascii="Selawik Semibold" w:hAnsi="Selawik Semibold"/>
                <w:color w:val="F6C112" w:themeColor="text2"/>
                <w:sz w:val="36"/>
                <w:szCs w:val="36"/>
              </w:rPr>
            </w:pPr>
          </w:p>
          <w:p w14:paraId="3FE18E2D" w14:textId="0933DC57"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Units of</w:t>
            </w:r>
          </w:p>
          <w:p w14:paraId="47AB8ABE" w14:textId="25989F58"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measurement</w:t>
            </w:r>
          </w:p>
        </w:tc>
        <w:tc>
          <w:tcPr>
            <w:tcW w:w="3118" w:type="dxa"/>
            <w:tcBorders>
              <w:top w:val="single" w:sz="4" w:space="0" w:color="F6C112" w:themeColor="accent4"/>
            </w:tcBorders>
          </w:tcPr>
          <w:p w14:paraId="1AF67DDB" w14:textId="5308AE1E" w:rsidR="00F226B4" w:rsidRPr="00420A6D" w:rsidRDefault="00F226B4" w:rsidP="00F226B4">
            <w:pPr>
              <w:jc w:val="center"/>
              <w:rPr>
                <w:rFonts w:ascii="Selawik Light" w:hAnsi="Selawik Light" w:cs="LilyUPC"/>
                <w:color w:val="FFFFFF" w:themeColor="background1"/>
                <w:szCs w:val="24"/>
              </w:rPr>
            </w:pPr>
          </w:p>
        </w:tc>
        <w:tc>
          <w:tcPr>
            <w:tcW w:w="5103" w:type="dxa"/>
          </w:tcPr>
          <w:p w14:paraId="28821A46"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Pr>
          <w:p w14:paraId="1CDFD3B1"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684BA9B9" w14:textId="52DDAA6C"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10B245E2" w14:textId="39BB156B" w:rsidTr="00F226B4">
        <w:trPr>
          <w:trHeight w:val="1006"/>
        </w:trPr>
        <w:tc>
          <w:tcPr>
            <w:tcW w:w="3086" w:type="dxa"/>
            <w:gridSpan w:val="2"/>
            <w:vMerge/>
          </w:tcPr>
          <w:p w14:paraId="6D6BB60E" w14:textId="12A8065C" w:rsidR="00F226B4" w:rsidRPr="006D258F" w:rsidRDefault="00F226B4" w:rsidP="006D258F">
            <w:pPr>
              <w:jc w:val="center"/>
              <w:rPr>
                <w:rFonts w:ascii="Selawik Semibold" w:hAnsi="Selawik Semibold"/>
                <w:color w:val="F6C112" w:themeColor="text2"/>
                <w:sz w:val="36"/>
                <w:szCs w:val="36"/>
              </w:rPr>
            </w:pPr>
          </w:p>
        </w:tc>
        <w:tc>
          <w:tcPr>
            <w:tcW w:w="3118" w:type="dxa"/>
          </w:tcPr>
          <w:p w14:paraId="583435CA" w14:textId="77777777" w:rsidR="00F226B4" w:rsidRPr="00420A6D" w:rsidRDefault="00F226B4" w:rsidP="00F226B4">
            <w:pPr>
              <w:jc w:val="center"/>
              <w:rPr>
                <w:rFonts w:ascii="Selawik Light" w:hAnsi="Selawik Light" w:cs="LilyUPC"/>
                <w:color w:val="FFFFFF" w:themeColor="background1"/>
                <w:szCs w:val="24"/>
              </w:rPr>
            </w:pPr>
          </w:p>
        </w:tc>
        <w:tc>
          <w:tcPr>
            <w:tcW w:w="5103" w:type="dxa"/>
          </w:tcPr>
          <w:p w14:paraId="385E3209" w14:textId="77777777" w:rsidR="00F226B4" w:rsidRPr="00CC26E3" w:rsidRDefault="00F226B4" w:rsidP="00F226B4">
            <w:pPr>
              <w:jc w:val="center"/>
              <w:rPr>
                <w:rFonts w:ascii="Segoe UI Semilight" w:hAnsi="Segoe UI Semilight" w:cs="Segoe UI Semilight"/>
                <w:i/>
                <w:iCs/>
                <w:color w:val="F6C112" w:themeColor="text2"/>
                <w:szCs w:val="24"/>
              </w:rPr>
            </w:pPr>
          </w:p>
        </w:tc>
        <w:tc>
          <w:tcPr>
            <w:tcW w:w="5812" w:type="dxa"/>
            <w:gridSpan w:val="2"/>
          </w:tcPr>
          <w:p w14:paraId="26469738"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59318356" w14:textId="51C8FAB3" w:rsidR="00F226B4" w:rsidRPr="003F7E6C" w:rsidRDefault="00F226B4" w:rsidP="00F226B4">
            <w:pPr>
              <w:jc w:val="center"/>
              <w:rPr>
                <w:rFonts w:ascii="Segoe UI Semilight" w:hAnsi="Segoe UI Semilight" w:cs="Segoe UI Semilight"/>
                <w:color w:val="FFFFFF" w:themeColor="background1"/>
                <w:sz w:val="40"/>
                <w:szCs w:val="40"/>
              </w:rPr>
            </w:pPr>
          </w:p>
        </w:tc>
      </w:tr>
      <w:tr w:rsidR="00B84552" w:rsidRPr="005E59BC" w14:paraId="79383052" w14:textId="77777777" w:rsidTr="00F226B4">
        <w:trPr>
          <w:trHeight w:val="312"/>
        </w:trPr>
        <w:tc>
          <w:tcPr>
            <w:tcW w:w="3086" w:type="dxa"/>
            <w:gridSpan w:val="2"/>
          </w:tcPr>
          <w:p w14:paraId="4EEB98CF" w14:textId="77777777" w:rsidR="00B84552" w:rsidRPr="006D258F" w:rsidRDefault="00B84552" w:rsidP="006D258F">
            <w:pPr>
              <w:jc w:val="center"/>
              <w:rPr>
                <w:rFonts w:ascii="Selawik Semibold" w:hAnsi="Selawik Semibold"/>
                <w:color w:val="F6C112" w:themeColor="text2"/>
                <w:sz w:val="36"/>
                <w:szCs w:val="36"/>
              </w:rPr>
            </w:pPr>
          </w:p>
        </w:tc>
        <w:tc>
          <w:tcPr>
            <w:tcW w:w="3118" w:type="dxa"/>
          </w:tcPr>
          <w:p w14:paraId="3F521C35" w14:textId="77777777" w:rsidR="00B84552" w:rsidRPr="00420A6D" w:rsidRDefault="00B84552" w:rsidP="00F226B4">
            <w:pPr>
              <w:rPr>
                <w:rFonts w:ascii="Selawik Semibold" w:hAnsi="Selawik Semibold" w:cs="LilyUPC"/>
                <w:color w:val="FFFFFF" w:themeColor="background1"/>
                <w:szCs w:val="24"/>
              </w:rPr>
            </w:pPr>
          </w:p>
        </w:tc>
        <w:tc>
          <w:tcPr>
            <w:tcW w:w="5103" w:type="dxa"/>
          </w:tcPr>
          <w:p w14:paraId="4C110361" w14:textId="77777777" w:rsidR="00B84552" w:rsidRPr="00CC26E3" w:rsidRDefault="00B84552" w:rsidP="00F226B4">
            <w:pPr>
              <w:jc w:val="center"/>
              <w:rPr>
                <w:rFonts w:ascii="Selawik Light" w:hAnsi="Selawik Light" w:cs="Segoe UI Semilight"/>
                <w:i/>
                <w:iCs/>
                <w:color w:val="F6C112" w:themeColor="text2"/>
                <w:szCs w:val="24"/>
              </w:rPr>
            </w:pPr>
          </w:p>
        </w:tc>
        <w:tc>
          <w:tcPr>
            <w:tcW w:w="5812" w:type="dxa"/>
            <w:gridSpan w:val="2"/>
          </w:tcPr>
          <w:p w14:paraId="43BB902E" w14:textId="77777777" w:rsidR="00B84552" w:rsidRPr="00CC26E3" w:rsidRDefault="00B84552" w:rsidP="00F226B4">
            <w:pPr>
              <w:jc w:val="center"/>
              <w:rPr>
                <w:rFonts w:ascii="Selawik Light" w:hAnsi="Selawik Light" w:cs="LilyUPC"/>
                <w:b/>
                <w:bCs/>
                <w:color w:val="FFFFFF" w:themeColor="background1"/>
                <w:szCs w:val="24"/>
              </w:rPr>
            </w:pPr>
          </w:p>
        </w:tc>
        <w:tc>
          <w:tcPr>
            <w:tcW w:w="13499" w:type="dxa"/>
            <w:gridSpan w:val="2"/>
          </w:tcPr>
          <w:p w14:paraId="0D971CCA" w14:textId="77777777" w:rsidR="00B84552" w:rsidRPr="003F7E6C" w:rsidRDefault="00B84552" w:rsidP="00F226B4">
            <w:pPr>
              <w:jc w:val="center"/>
              <w:rPr>
                <w:rFonts w:ascii="Segoe UI Semilight" w:hAnsi="Segoe UI Semilight" w:cs="Segoe UI Semilight"/>
                <w:color w:val="FFFFFF" w:themeColor="background1"/>
                <w:sz w:val="40"/>
                <w:szCs w:val="40"/>
              </w:rPr>
            </w:pPr>
          </w:p>
        </w:tc>
      </w:tr>
      <w:tr w:rsidR="00F226B4" w:rsidRPr="005E59BC" w14:paraId="32113EA3" w14:textId="5B884F6F" w:rsidTr="00F226B4">
        <w:trPr>
          <w:trHeight w:val="312"/>
        </w:trPr>
        <w:tc>
          <w:tcPr>
            <w:tcW w:w="3086" w:type="dxa"/>
            <w:gridSpan w:val="2"/>
          </w:tcPr>
          <w:p w14:paraId="3E521F92" w14:textId="337A5981" w:rsidR="00F226B4" w:rsidRPr="006D258F" w:rsidRDefault="00F226B4"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Kilo</w:t>
            </w:r>
          </w:p>
        </w:tc>
        <w:tc>
          <w:tcPr>
            <w:tcW w:w="3118" w:type="dxa"/>
          </w:tcPr>
          <w:p w14:paraId="6F91F423" w14:textId="2FF8373E"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 xml:space="preserve">Key </w:t>
            </w:r>
          </w:p>
        </w:tc>
        <w:tc>
          <w:tcPr>
            <w:tcW w:w="5103" w:type="dxa"/>
          </w:tcPr>
          <w:p w14:paraId="080139C0" w14:textId="19649FC6"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need a key”</w:t>
            </w:r>
          </w:p>
        </w:tc>
        <w:tc>
          <w:tcPr>
            <w:tcW w:w="5812" w:type="dxa"/>
            <w:gridSpan w:val="2"/>
          </w:tcPr>
          <w:p w14:paraId="6BDE7DA4" w14:textId="231D80F8" w:rsidR="00F226B4" w:rsidRPr="00CC26E3" w:rsidRDefault="00F226B4" w:rsidP="00F226B4">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36oz, 1000g</w:t>
            </w:r>
          </w:p>
        </w:tc>
        <w:tc>
          <w:tcPr>
            <w:tcW w:w="13499" w:type="dxa"/>
            <w:gridSpan w:val="2"/>
          </w:tcPr>
          <w:p w14:paraId="175C4352" w14:textId="7D241249"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0E9B8D1" w14:textId="498F6D24" w:rsidTr="00F226B4">
        <w:trPr>
          <w:trHeight w:val="312"/>
        </w:trPr>
        <w:tc>
          <w:tcPr>
            <w:tcW w:w="3086" w:type="dxa"/>
            <w:gridSpan w:val="2"/>
          </w:tcPr>
          <w:p w14:paraId="05C195D6" w14:textId="44A9BE3A" w:rsidR="00F226B4" w:rsidRPr="006D258F" w:rsidRDefault="00F226B4" w:rsidP="006D258F">
            <w:pPr>
              <w:jc w:val="center"/>
              <w:rPr>
                <w:rFonts w:ascii="Selawik Semibold" w:hAnsi="Selawik Semibold"/>
                <w:color w:val="F6C112" w:themeColor="text2"/>
                <w:sz w:val="36"/>
                <w:szCs w:val="36"/>
              </w:rPr>
            </w:pPr>
          </w:p>
        </w:tc>
        <w:tc>
          <w:tcPr>
            <w:tcW w:w="3118" w:type="dxa"/>
          </w:tcPr>
          <w:p w14:paraId="6E9DE59E" w14:textId="47C7C112"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Brick</w:t>
            </w:r>
          </w:p>
        </w:tc>
        <w:tc>
          <w:tcPr>
            <w:tcW w:w="5103" w:type="dxa"/>
          </w:tcPr>
          <w:p w14:paraId="2C5A57DE" w14:textId="52269460" w:rsidR="00F226B4" w:rsidRPr="00CC26E3" w:rsidRDefault="00F226B4" w:rsidP="00F226B4">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you saying on the brick”</w:t>
            </w:r>
          </w:p>
        </w:tc>
        <w:tc>
          <w:tcPr>
            <w:tcW w:w="5812" w:type="dxa"/>
            <w:gridSpan w:val="2"/>
          </w:tcPr>
          <w:p w14:paraId="41E45EAE" w14:textId="77777777" w:rsidR="00F226B4" w:rsidRPr="00CC26E3" w:rsidRDefault="00F226B4" w:rsidP="00F226B4">
            <w:pPr>
              <w:jc w:val="center"/>
              <w:rPr>
                <w:rFonts w:ascii="Selawik Light" w:hAnsi="Selawik Light" w:cs="Segoe UI Semilight"/>
                <w:color w:val="FFFFFF" w:themeColor="background1"/>
                <w:szCs w:val="24"/>
              </w:rPr>
            </w:pPr>
          </w:p>
        </w:tc>
        <w:tc>
          <w:tcPr>
            <w:tcW w:w="13499" w:type="dxa"/>
            <w:gridSpan w:val="2"/>
          </w:tcPr>
          <w:p w14:paraId="1E5ADB71" w14:textId="5186F7FC"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0B53B33E" w14:textId="1EA13DF8" w:rsidTr="00F226B4">
        <w:trPr>
          <w:trHeight w:val="312"/>
        </w:trPr>
        <w:tc>
          <w:tcPr>
            <w:tcW w:w="3086" w:type="dxa"/>
            <w:gridSpan w:val="2"/>
          </w:tcPr>
          <w:p w14:paraId="5E4B11CD"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66AE0F3C" w14:textId="77777777"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Square</w:t>
            </w:r>
          </w:p>
          <w:p w14:paraId="00F6C888" w14:textId="77777777" w:rsidR="00F226B4" w:rsidRPr="00420A6D" w:rsidRDefault="00F226B4" w:rsidP="00F226B4">
            <w:pPr>
              <w:rPr>
                <w:rFonts w:ascii="Selawik Semibold" w:hAnsi="Selawik Semibold" w:cs="LilyUPC"/>
                <w:color w:val="FFFFFF" w:themeColor="background1"/>
                <w:szCs w:val="24"/>
              </w:rPr>
            </w:pPr>
          </w:p>
        </w:tc>
        <w:tc>
          <w:tcPr>
            <w:tcW w:w="5103" w:type="dxa"/>
          </w:tcPr>
          <w:p w14:paraId="1677C1D5"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3756C86C"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AD30440" w14:textId="711114C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410838F6" w14:textId="7C56C4B7" w:rsidTr="00F226B4">
        <w:trPr>
          <w:trHeight w:val="312"/>
        </w:trPr>
        <w:tc>
          <w:tcPr>
            <w:tcW w:w="3086" w:type="dxa"/>
            <w:gridSpan w:val="2"/>
          </w:tcPr>
          <w:p w14:paraId="65BEEB6E"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685ADB16" w14:textId="5DE090D1"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Box</w:t>
            </w:r>
          </w:p>
        </w:tc>
        <w:tc>
          <w:tcPr>
            <w:tcW w:w="5103" w:type="dxa"/>
          </w:tcPr>
          <w:p w14:paraId="0093CC10"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7DF9D763"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27C5ACE6" w14:textId="17539EA5" w:rsidR="00F226B4" w:rsidRPr="003F7E6C" w:rsidRDefault="00F226B4" w:rsidP="00F226B4">
            <w:pPr>
              <w:jc w:val="center"/>
              <w:rPr>
                <w:rFonts w:ascii="Segoe UI Semilight" w:hAnsi="Segoe UI Semilight" w:cs="Segoe UI Semilight"/>
                <w:color w:val="FFFFFF" w:themeColor="background1"/>
                <w:sz w:val="40"/>
                <w:szCs w:val="40"/>
              </w:rPr>
            </w:pPr>
          </w:p>
        </w:tc>
      </w:tr>
      <w:tr w:rsidR="00F226B4" w:rsidRPr="005E59BC" w14:paraId="2BDDFAE4" w14:textId="6586B650" w:rsidTr="00F226B4">
        <w:trPr>
          <w:trHeight w:val="312"/>
        </w:trPr>
        <w:tc>
          <w:tcPr>
            <w:tcW w:w="3086" w:type="dxa"/>
            <w:gridSpan w:val="2"/>
          </w:tcPr>
          <w:p w14:paraId="2C6C92CB" w14:textId="77777777" w:rsidR="00F226B4" w:rsidRPr="00CC26E3" w:rsidRDefault="00F226B4" w:rsidP="00F226B4">
            <w:pPr>
              <w:jc w:val="center"/>
              <w:rPr>
                <w:rFonts w:ascii="Selawik Semibold" w:hAnsi="Selawik Semibold" w:cs="LilyUPC"/>
                <w:b/>
                <w:bCs/>
                <w:color w:val="FFC000"/>
                <w:sz w:val="36"/>
                <w:szCs w:val="36"/>
              </w:rPr>
            </w:pPr>
          </w:p>
        </w:tc>
        <w:tc>
          <w:tcPr>
            <w:tcW w:w="3118" w:type="dxa"/>
          </w:tcPr>
          <w:p w14:paraId="5C484265" w14:textId="1390AD2A" w:rsidR="00F226B4" w:rsidRPr="00420A6D" w:rsidRDefault="00F226B4" w:rsidP="00F226B4">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Block</w:t>
            </w:r>
          </w:p>
        </w:tc>
        <w:tc>
          <w:tcPr>
            <w:tcW w:w="5103" w:type="dxa"/>
          </w:tcPr>
          <w:p w14:paraId="5B2815ED" w14:textId="77777777" w:rsidR="00F226B4" w:rsidRPr="00CC26E3" w:rsidRDefault="00F226B4" w:rsidP="00F226B4">
            <w:pPr>
              <w:jc w:val="center"/>
              <w:rPr>
                <w:rFonts w:ascii="Selawik Light" w:hAnsi="Selawik Light" w:cs="Segoe UI Semilight"/>
                <w:i/>
                <w:iCs/>
                <w:color w:val="F6C112" w:themeColor="text2"/>
                <w:szCs w:val="24"/>
              </w:rPr>
            </w:pPr>
          </w:p>
        </w:tc>
        <w:tc>
          <w:tcPr>
            <w:tcW w:w="5812" w:type="dxa"/>
            <w:gridSpan w:val="2"/>
          </w:tcPr>
          <w:p w14:paraId="587A772A" w14:textId="77777777" w:rsidR="00F226B4" w:rsidRPr="00CC26E3" w:rsidRDefault="00F226B4" w:rsidP="00F226B4">
            <w:pPr>
              <w:jc w:val="center"/>
              <w:rPr>
                <w:rFonts w:ascii="Segoe UI Semilight" w:hAnsi="Segoe UI Semilight" w:cs="Segoe UI Semilight"/>
                <w:color w:val="FFFFFF" w:themeColor="background1"/>
                <w:szCs w:val="24"/>
              </w:rPr>
            </w:pPr>
          </w:p>
        </w:tc>
        <w:tc>
          <w:tcPr>
            <w:tcW w:w="13499" w:type="dxa"/>
            <w:gridSpan w:val="2"/>
          </w:tcPr>
          <w:p w14:paraId="7C0D1531" w14:textId="74C8DAB0" w:rsidR="00F226B4" w:rsidRPr="003F7E6C" w:rsidRDefault="00F226B4" w:rsidP="00F226B4">
            <w:pPr>
              <w:jc w:val="center"/>
              <w:rPr>
                <w:rFonts w:ascii="Segoe UI Semilight" w:hAnsi="Segoe UI Semilight" w:cs="Segoe UI Semilight"/>
                <w:color w:val="FFFFFF" w:themeColor="background1"/>
                <w:sz w:val="40"/>
                <w:szCs w:val="40"/>
              </w:rPr>
            </w:pPr>
          </w:p>
        </w:tc>
      </w:tr>
      <w:tr w:rsidR="00C31FF5" w:rsidRPr="005E59BC" w14:paraId="187BB813" w14:textId="1CF2FBDA" w:rsidTr="00F226B4">
        <w:trPr>
          <w:trHeight w:val="312"/>
        </w:trPr>
        <w:tc>
          <w:tcPr>
            <w:tcW w:w="3086" w:type="dxa"/>
            <w:gridSpan w:val="2"/>
          </w:tcPr>
          <w:p w14:paraId="009FB22D"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09831396" w14:textId="6A185BFF"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 xml:space="preserve">Whole thing </w:t>
            </w:r>
          </w:p>
        </w:tc>
        <w:tc>
          <w:tcPr>
            <w:tcW w:w="5103" w:type="dxa"/>
          </w:tcPr>
          <w:p w14:paraId="04930D8E" w14:textId="15290E0D"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“What’s the damage on the whole”</w:t>
            </w:r>
          </w:p>
        </w:tc>
        <w:tc>
          <w:tcPr>
            <w:tcW w:w="5812" w:type="dxa"/>
            <w:gridSpan w:val="2"/>
          </w:tcPr>
          <w:p w14:paraId="75CFD65E" w14:textId="6F7217D0" w:rsidR="00C31FF5" w:rsidRPr="00CC26E3" w:rsidRDefault="00C31FF5" w:rsidP="00C31FF5">
            <w:pPr>
              <w:rPr>
                <w:rFonts w:ascii="Segoe UI Semilight" w:hAnsi="Segoe UI Semilight" w:cs="Segoe UI Semilight"/>
                <w:color w:val="FFFFFF" w:themeColor="background1"/>
                <w:szCs w:val="24"/>
              </w:rPr>
            </w:pPr>
          </w:p>
        </w:tc>
        <w:tc>
          <w:tcPr>
            <w:tcW w:w="13499" w:type="dxa"/>
            <w:gridSpan w:val="2"/>
          </w:tcPr>
          <w:p w14:paraId="30B4A832" w14:textId="6D3A6F61"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78F1AA1F" w14:textId="1DA56361" w:rsidTr="00B84552">
        <w:trPr>
          <w:trHeight w:val="312"/>
        </w:trPr>
        <w:tc>
          <w:tcPr>
            <w:tcW w:w="3086" w:type="dxa"/>
            <w:gridSpan w:val="2"/>
          </w:tcPr>
          <w:p w14:paraId="2B7F9842"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3AB6C94" w14:textId="77777777"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Bird</w:t>
            </w:r>
          </w:p>
          <w:p w14:paraId="7E87BFCC" w14:textId="77777777" w:rsidR="00C31FF5" w:rsidRPr="00420A6D" w:rsidRDefault="00C31FF5" w:rsidP="00C31FF5">
            <w:pPr>
              <w:rPr>
                <w:rFonts w:ascii="Selawik Semibold" w:hAnsi="Selawik Semibold" w:cs="LilyUPC"/>
                <w:color w:val="FFFFFF" w:themeColor="background1"/>
                <w:szCs w:val="24"/>
              </w:rPr>
            </w:pPr>
          </w:p>
          <w:p w14:paraId="5900EE2C" w14:textId="342C9A14"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Chicken</w:t>
            </w:r>
          </w:p>
        </w:tc>
        <w:tc>
          <w:tcPr>
            <w:tcW w:w="5103" w:type="dxa"/>
          </w:tcPr>
          <w:p w14:paraId="13BDF1CB" w14:textId="77777777" w:rsidR="00C31FF5" w:rsidRPr="00CC26E3" w:rsidRDefault="00C31FF5" w:rsidP="00C31FF5">
            <w:pPr>
              <w:jc w:val="center"/>
              <w:rPr>
                <w:rFonts w:ascii="Segoe UI Semilight" w:hAnsi="Segoe UI Semilight" w:cs="Segoe UI Semilight"/>
                <w:i/>
                <w:iCs/>
                <w:color w:val="F6C112" w:themeColor="text2"/>
                <w:szCs w:val="24"/>
              </w:rPr>
            </w:pPr>
          </w:p>
        </w:tc>
        <w:tc>
          <w:tcPr>
            <w:tcW w:w="5812" w:type="dxa"/>
            <w:gridSpan w:val="2"/>
          </w:tcPr>
          <w:p w14:paraId="14D54D46" w14:textId="070876CF" w:rsidR="00C31FF5" w:rsidRPr="00CC26E3" w:rsidRDefault="00C31FF5" w:rsidP="00C31FF5">
            <w:pPr>
              <w:jc w:val="center"/>
              <w:rPr>
                <w:rFonts w:ascii="Segoe UI Semilight" w:hAnsi="Segoe UI Semilight" w:cs="Segoe UI Semilight"/>
                <w:color w:val="FFFFFF" w:themeColor="background1"/>
                <w:szCs w:val="24"/>
              </w:rPr>
            </w:pPr>
            <w:r w:rsidRPr="00CC26E3">
              <w:rPr>
                <w:rFonts w:ascii="Selawik Light" w:hAnsi="Selawik Light" w:cs="Segoe UI Semilight"/>
                <w:color w:val="FFFFFF" w:themeColor="background1"/>
                <w:szCs w:val="24"/>
              </w:rPr>
              <w:t>‘Bird’ will be used more commonly for a kilo of powdered cocaine whereas ‘Chicken’ will conventionally refer to a kilo of Crack Cocaine. However, these terms are more Americanised so ‘Brick’, ‘Box’ and ‘Key’ will be used more often in the UK.</w:t>
            </w:r>
          </w:p>
        </w:tc>
        <w:tc>
          <w:tcPr>
            <w:tcW w:w="13499" w:type="dxa"/>
            <w:gridSpan w:val="2"/>
          </w:tcPr>
          <w:p w14:paraId="6CE23237" w14:textId="415FD759"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0F301ABF" w14:textId="77777777" w:rsidTr="00B84552">
        <w:trPr>
          <w:trHeight w:val="312"/>
        </w:trPr>
        <w:tc>
          <w:tcPr>
            <w:tcW w:w="3086" w:type="dxa"/>
            <w:gridSpan w:val="2"/>
          </w:tcPr>
          <w:p w14:paraId="2FE160E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4508AF6" w14:textId="77777777" w:rsidR="00C31FF5" w:rsidRPr="00420A6D" w:rsidRDefault="00C31FF5" w:rsidP="00C31FF5">
            <w:pPr>
              <w:rPr>
                <w:rFonts w:ascii="Selawik Semibold" w:hAnsi="Selawik Semibold" w:cs="LilyUPC"/>
                <w:color w:val="FFFFFF" w:themeColor="background1"/>
                <w:szCs w:val="24"/>
              </w:rPr>
            </w:pPr>
          </w:p>
        </w:tc>
        <w:tc>
          <w:tcPr>
            <w:tcW w:w="5103" w:type="dxa"/>
          </w:tcPr>
          <w:p w14:paraId="50EFECE9"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1F609611"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5769C179" w14:textId="77777777" w:rsidR="00C31FF5" w:rsidRPr="003F7E6C" w:rsidRDefault="00C31FF5" w:rsidP="00C31FF5">
            <w:pPr>
              <w:jc w:val="center"/>
              <w:rPr>
                <w:rFonts w:ascii="Segoe UI Semilight" w:hAnsi="Segoe UI Semilight" w:cs="Segoe UI Semilight"/>
                <w:color w:val="FFFFFF" w:themeColor="background1"/>
                <w:sz w:val="40"/>
                <w:szCs w:val="40"/>
              </w:rPr>
            </w:pPr>
          </w:p>
        </w:tc>
      </w:tr>
      <w:tr w:rsidR="00B81A42" w:rsidRPr="005E59BC" w14:paraId="10FFC700" w14:textId="77777777" w:rsidTr="00B81A42">
        <w:trPr>
          <w:trHeight w:val="312"/>
        </w:trPr>
        <w:tc>
          <w:tcPr>
            <w:tcW w:w="3086" w:type="dxa"/>
            <w:gridSpan w:val="2"/>
          </w:tcPr>
          <w:p w14:paraId="53FC1D6E" w14:textId="77777777" w:rsidR="00B81A42" w:rsidRPr="00CC26E3" w:rsidRDefault="00B81A42" w:rsidP="00C31FF5">
            <w:pPr>
              <w:jc w:val="center"/>
              <w:rPr>
                <w:rFonts w:ascii="Selawik Semibold" w:hAnsi="Selawik Semibold" w:cs="LilyUPC"/>
                <w:b/>
                <w:bCs/>
                <w:color w:val="FFC000"/>
                <w:sz w:val="36"/>
                <w:szCs w:val="36"/>
              </w:rPr>
            </w:pPr>
          </w:p>
        </w:tc>
        <w:tc>
          <w:tcPr>
            <w:tcW w:w="3118" w:type="dxa"/>
          </w:tcPr>
          <w:p w14:paraId="0A01D643" w14:textId="77777777" w:rsidR="00B81A42" w:rsidRPr="00420A6D" w:rsidRDefault="00B81A42" w:rsidP="00C31FF5">
            <w:pPr>
              <w:rPr>
                <w:rFonts w:ascii="Selawik Semibold" w:hAnsi="Selawik Semibold" w:cs="LilyUPC"/>
                <w:color w:val="FFFFFF" w:themeColor="background1"/>
                <w:szCs w:val="24"/>
              </w:rPr>
            </w:pPr>
          </w:p>
        </w:tc>
        <w:tc>
          <w:tcPr>
            <w:tcW w:w="5103" w:type="dxa"/>
          </w:tcPr>
          <w:p w14:paraId="03857EE4" w14:textId="77777777" w:rsidR="00B81A42" w:rsidRPr="00CC26E3" w:rsidRDefault="00B81A42" w:rsidP="00C31FF5">
            <w:pPr>
              <w:jc w:val="center"/>
              <w:rPr>
                <w:rFonts w:ascii="Selawik Light" w:hAnsi="Selawik Light" w:cs="Segoe UI Semilight"/>
                <w:i/>
                <w:iCs/>
                <w:color w:val="F6C112" w:themeColor="text2"/>
                <w:szCs w:val="24"/>
              </w:rPr>
            </w:pPr>
          </w:p>
        </w:tc>
        <w:tc>
          <w:tcPr>
            <w:tcW w:w="5812" w:type="dxa"/>
            <w:gridSpan w:val="2"/>
          </w:tcPr>
          <w:p w14:paraId="3361AD4C" w14:textId="77777777" w:rsidR="00B81A42" w:rsidRPr="00CC26E3" w:rsidRDefault="00B81A42" w:rsidP="00C31FF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4542067D" w14:textId="77777777" w:rsidR="00B81A42" w:rsidRPr="003F7E6C" w:rsidRDefault="00B81A42" w:rsidP="00C31FF5">
            <w:pPr>
              <w:jc w:val="center"/>
              <w:rPr>
                <w:rFonts w:ascii="Segoe UI Semilight" w:hAnsi="Segoe UI Semilight" w:cs="Segoe UI Semilight"/>
                <w:color w:val="FFFFFF" w:themeColor="background1"/>
                <w:sz w:val="40"/>
                <w:szCs w:val="40"/>
              </w:rPr>
            </w:pPr>
          </w:p>
        </w:tc>
      </w:tr>
      <w:tr w:rsidR="00B81A42" w:rsidRPr="005E59BC" w14:paraId="6FA18762" w14:textId="77777777" w:rsidTr="00B81A42">
        <w:trPr>
          <w:trHeight w:val="312"/>
        </w:trPr>
        <w:tc>
          <w:tcPr>
            <w:tcW w:w="3086" w:type="dxa"/>
            <w:gridSpan w:val="2"/>
          </w:tcPr>
          <w:p w14:paraId="7A4B74FF" w14:textId="77777777" w:rsidR="00B81A42" w:rsidRPr="006D258F" w:rsidRDefault="00B81A42" w:rsidP="006D258F">
            <w:pPr>
              <w:jc w:val="center"/>
              <w:rPr>
                <w:rFonts w:ascii="Selawik Semibold" w:hAnsi="Selawik Semibold"/>
                <w:color w:val="F6C112" w:themeColor="text2"/>
                <w:sz w:val="36"/>
                <w:szCs w:val="36"/>
              </w:rPr>
            </w:pPr>
          </w:p>
        </w:tc>
        <w:tc>
          <w:tcPr>
            <w:tcW w:w="3118" w:type="dxa"/>
          </w:tcPr>
          <w:p w14:paraId="3BD45838" w14:textId="77777777" w:rsidR="00B81A42" w:rsidRPr="00420A6D" w:rsidRDefault="00B81A42" w:rsidP="00C31FF5">
            <w:pPr>
              <w:rPr>
                <w:rFonts w:ascii="Selawik Semibold" w:hAnsi="Selawik Semibold" w:cs="LilyUPC"/>
                <w:color w:val="FFFFFF" w:themeColor="background1"/>
                <w:szCs w:val="24"/>
              </w:rPr>
            </w:pPr>
          </w:p>
        </w:tc>
        <w:tc>
          <w:tcPr>
            <w:tcW w:w="5103" w:type="dxa"/>
          </w:tcPr>
          <w:p w14:paraId="5C49204D" w14:textId="77777777" w:rsidR="00B81A42" w:rsidRPr="00CC26E3" w:rsidRDefault="00B81A42" w:rsidP="00C31FF5">
            <w:pPr>
              <w:jc w:val="center"/>
              <w:rPr>
                <w:rFonts w:ascii="Selawik Light" w:hAnsi="Selawik Light" w:cs="Segoe UI Semilight"/>
                <w:i/>
                <w:iCs/>
                <w:color w:val="F6C112" w:themeColor="text2"/>
                <w:szCs w:val="24"/>
              </w:rPr>
            </w:pPr>
          </w:p>
        </w:tc>
        <w:tc>
          <w:tcPr>
            <w:tcW w:w="5812" w:type="dxa"/>
            <w:gridSpan w:val="2"/>
          </w:tcPr>
          <w:p w14:paraId="7C692081" w14:textId="77777777" w:rsidR="00B81A42" w:rsidRPr="00CC26E3" w:rsidRDefault="00B81A42" w:rsidP="00C31FF5">
            <w:pPr>
              <w:jc w:val="center"/>
              <w:rPr>
                <w:rFonts w:ascii="Selawik Light" w:hAnsi="Selawik Light" w:cs="Segoe UI Semilight"/>
                <w:b/>
                <w:bCs/>
                <w:color w:val="FFFFFF" w:themeColor="background1"/>
                <w:szCs w:val="24"/>
              </w:rPr>
            </w:pPr>
          </w:p>
        </w:tc>
        <w:tc>
          <w:tcPr>
            <w:tcW w:w="13499" w:type="dxa"/>
            <w:gridSpan w:val="2"/>
            <w:tcBorders>
              <w:top w:val="single" w:sz="4" w:space="0" w:color="F6C112" w:themeColor="accent4"/>
            </w:tcBorders>
          </w:tcPr>
          <w:p w14:paraId="681102B3" w14:textId="77777777" w:rsidR="00B81A42" w:rsidRPr="003F7E6C" w:rsidRDefault="00B81A42" w:rsidP="00C31FF5">
            <w:pPr>
              <w:jc w:val="center"/>
              <w:rPr>
                <w:rFonts w:ascii="Segoe UI Semilight" w:hAnsi="Segoe UI Semilight" w:cs="Segoe UI Semilight"/>
                <w:color w:val="FFFFFF" w:themeColor="background1"/>
                <w:sz w:val="40"/>
                <w:szCs w:val="40"/>
              </w:rPr>
            </w:pPr>
          </w:p>
        </w:tc>
      </w:tr>
      <w:tr w:rsidR="00C31FF5" w:rsidRPr="005E59BC" w14:paraId="39B5C3F6" w14:textId="3CAD47BD" w:rsidTr="00B81A42">
        <w:trPr>
          <w:trHeight w:val="312"/>
        </w:trPr>
        <w:tc>
          <w:tcPr>
            <w:tcW w:w="3086" w:type="dxa"/>
            <w:gridSpan w:val="2"/>
          </w:tcPr>
          <w:p w14:paraId="351F68D3" w14:textId="10EC3DD9"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Half a</w:t>
            </w:r>
          </w:p>
        </w:tc>
        <w:tc>
          <w:tcPr>
            <w:tcW w:w="3118" w:type="dxa"/>
          </w:tcPr>
          <w:p w14:paraId="11054896" w14:textId="37FCE22F"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Half a Key</w:t>
            </w:r>
          </w:p>
        </w:tc>
        <w:tc>
          <w:tcPr>
            <w:tcW w:w="5103" w:type="dxa"/>
          </w:tcPr>
          <w:p w14:paraId="2D47E1FF" w14:textId="2ED6DCBD"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just hit a lick for half a key”</w:t>
            </w:r>
          </w:p>
        </w:tc>
        <w:tc>
          <w:tcPr>
            <w:tcW w:w="5812" w:type="dxa"/>
            <w:gridSpan w:val="2"/>
          </w:tcPr>
          <w:p w14:paraId="2B53A35C" w14:textId="77777777" w:rsidR="00C31FF5" w:rsidRPr="00CC26E3" w:rsidRDefault="00C31FF5" w:rsidP="00C31FF5">
            <w:pPr>
              <w:jc w:val="center"/>
              <w:rPr>
                <w:rFonts w:ascii="Selawik Light" w:hAnsi="Selawik Light" w:cs="Segoe UI Semilight"/>
                <w:b/>
                <w:bCs/>
                <w:color w:val="FFFFFF" w:themeColor="background1"/>
                <w:szCs w:val="24"/>
              </w:rPr>
            </w:pPr>
          </w:p>
        </w:tc>
        <w:tc>
          <w:tcPr>
            <w:tcW w:w="13499" w:type="dxa"/>
            <w:gridSpan w:val="2"/>
            <w:tcBorders>
              <w:top w:val="single" w:sz="4" w:space="0" w:color="F6C112" w:themeColor="accent4"/>
            </w:tcBorders>
          </w:tcPr>
          <w:p w14:paraId="5EA5FCE4" w14:textId="56022509"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31BA041D" w14:textId="20E3B1DD" w:rsidTr="00F226B4">
        <w:trPr>
          <w:trHeight w:val="312"/>
        </w:trPr>
        <w:tc>
          <w:tcPr>
            <w:tcW w:w="3086" w:type="dxa"/>
            <w:gridSpan w:val="2"/>
          </w:tcPr>
          <w:p w14:paraId="5120567A" w14:textId="5DEDEFE8"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Kilo</w:t>
            </w:r>
          </w:p>
        </w:tc>
        <w:tc>
          <w:tcPr>
            <w:tcW w:w="3118" w:type="dxa"/>
          </w:tcPr>
          <w:p w14:paraId="694272DC" w14:textId="77777777" w:rsidR="00C31FF5" w:rsidRPr="00420A6D" w:rsidRDefault="00C31FF5" w:rsidP="00C31FF5">
            <w:pPr>
              <w:rPr>
                <w:rFonts w:ascii="Selawik Semibold" w:hAnsi="Selawik Semibold" w:cs="LilyUPC"/>
                <w:color w:val="FFFFFF" w:themeColor="background1"/>
                <w:szCs w:val="24"/>
              </w:rPr>
            </w:pPr>
          </w:p>
          <w:p w14:paraId="60A25D63" w14:textId="34BA46FF"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Brick</w:t>
            </w:r>
          </w:p>
        </w:tc>
        <w:tc>
          <w:tcPr>
            <w:tcW w:w="5103" w:type="dxa"/>
          </w:tcPr>
          <w:p w14:paraId="4FE57B5A" w14:textId="77777777" w:rsidR="00C31FF5" w:rsidRPr="00CC26E3" w:rsidRDefault="00C31FF5" w:rsidP="00C31FF5">
            <w:pPr>
              <w:jc w:val="center"/>
              <w:rPr>
                <w:rFonts w:ascii="Segoe UI Semilight" w:hAnsi="Segoe UI Semilight" w:cs="Segoe UI Semilight"/>
                <w:i/>
                <w:iCs/>
                <w:color w:val="F6C112" w:themeColor="text2"/>
                <w:szCs w:val="24"/>
              </w:rPr>
            </w:pPr>
          </w:p>
        </w:tc>
        <w:tc>
          <w:tcPr>
            <w:tcW w:w="5812" w:type="dxa"/>
            <w:gridSpan w:val="2"/>
          </w:tcPr>
          <w:p w14:paraId="48CCEFF4" w14:textId="3C99D1C6" w:rsidR="00C31FF5" w:rsidRPr="00CC26E3" w:rsidRDefault="00C31FF5" w:rsidP="00C31FF5">
            <w:pPr>
              <w:rPr>
                <w:rFonts w:ascii="Segoe UI Semilight" w:hAnsi="Segoe UI Semilight" w:cs="Segoe UI Semilight"/>
                <w:color w:val="FFFFFF" w:themeColor="background1"/>
                <w:szCs w:val="24"/>
              </w:rPr>
            </w:pPr>
          </w:p>
        </w:tc>
        <w:tc>
          <w:tcPr>
            <w:tcW w:w="13499" w:type="dxa"/>
            <w:gridSpan w:val="2"/>
          </w:tcPr>
          <w:p w14:paraId="5A2B2880" w14:textId="42AED923"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67D1BB36" w14:textId="44BD9FB3" w:rsidTr="00F226B4">
        <w:trPr>
          <w:trHeight w:val="312"/>
        </w:trPr>
        <w:tc>
          <w:tcPr>
            <w:tcW w:w="3086" w:type="dxa"/>
            <w:gridSpan w:val="2"/>
          </w:tcPr>
          <w:p w14:paraId="7B1EF62B" w14:textId="77777777" w:rsidR="00C31FF5" w:rsidRPr="006D258F" w:rsidRDefault="00C31FF5" w:rsidP="006D258F">
            <w:pPr>
              <w:jc w:val="center"/>
              <w:rPr>
                <w:rFonts w:ascii="Selawik Semibold" w:hAnsi="Selawik Semibold"/>
                <w:color w:val="F6C112" w:themeColor="text2"/>
                <w:sz w:val="36"/>
                <w:szCs w:val="36"/>
              </w:rPr>
            </w:pPr>
          </w:p>
        </w:tc>
        <w:tc>
          <w:tcPr>
            <w:tcW w:w="3118" w:type="dxa"/>
          </w:tcPr>
          <w:p w14:paraId="6DD6DBA9" w14:textId="3CACDFD5"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Box</w:t>
            </w:r>
          </w:p>
        </w:tc>
        <w:tc>
          <w:tcPr>
            <w:tcW w:w="5103" w:type="dxa"/>
          </w:tcPr>
          <w:p w14:paraId="66B5CEF7"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15DC23DF" w14:textId="77777777" w:rsidR="00C31FF5" w:rsidRPr="00CC26E3" w:rsidRDefault="00C31FF5" w:rsidP="00C31FF5">
            <w:pPr>
              <w:rPr>
                <w:rFonts w:ascii="Selawik Light" w:hAnsi="Selawik Light" w:cs="Segoe UI Semilight"/>
                <w:color w:val="FFFFFF" w:themeColor="background1"/>
                <w:szCs w:val="24"/>
              </w:rPr>
            </w:pPr>
          </w:p>
        </w:tc>
        <w:tc>
          <w:tcPr>
            <w:tcW w:w="13499" w:type="dxa"/>
            <w:gridSpan w:val="2"/>
          </w:tcPr>
          <w:p w14:paraId="39A470C4" w14:textId="791E2E1E"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793E131A" w14:textId="7486E7C4" w:rsidTr="00F226B4">
        <w:trPr>
          <w:trHeight w:val="312"/>
        </w:trPr>
        <w:tc>
          <w:tcPr>
            <w:tcW w:w="3086" w:type="dxa"/>
            <w:gridSpan w:val="2"/>
            <w:tcBorders>
              <w:bottom w:val="single" w:sz="4" w:space="0" w:color="F6C112" w:themeColor="accent4"/>
            </w:tcBorders>
          </w:tcPr>
          <w:p w14:paraId="611CF688"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bottom w:val="single" w:sz="4" w:space="0" w:color="F6C112" w:themeColor="accent4"/>
            </w:tcBorders>
          </w:tcPr>
          <w:p w14:paraId="22CA3031" w14:textId="77777777"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Bird</w:t>
            </w:r>
          </w:p>
          <w:p w14:paraId="2F2AB99E" w14:textId="2E1FCAF5" w:rsidR="00C31FF5" w:rsidRPr="00420A6D" w:rsidRDefault="00C31FF5" w:rsidP="00C31FF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151F9FB1"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Borders>
              <w:bottom w:val="single" w:sz="4" w:space="0" w:color="F6C112" w:themeColor="accent4"/>
            </w:tcBorders>
          </w:tcPr>
          <w:p w14:paraId="20142D4F" w14:textId="7793485F" w:rsidR="00C31FF5" w:rsidRPr="00CC26E3" w:rsidRDefault="00C31FF5" w:rsidP="00C31FF5">
            <w:pP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76763EDD" w14:textId="3958D5F0"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4E535367" w14:textId="77777777" w:rsidTr="00F226B4">
        <w:trPr>
          <w:trHeight w:val="312"/>
        </w:trPr>
        <w:tc>
          <w:tcPr>
            <w:tcW w:w="3086" w:type="dxa"/>
            <w:gridSpan w:val="2"/>
          </w:tcPr>
          <w:p w14:paraId="6A51588C" w14:textId="4EA2748E" w:rsidR="00C31FF5" w:rsidRPr="006D258F" w:rsidRDefault="00C31FF5" w:rsidP="006D258F">
            <w:pPr>
              <w:jc w:val="center"/>
              <w:rPr>
                <w:rFonts w:ascii="Selawik Semibold" w:hAnsi="Selawik Semibold"/>
                <w:color w:val="F6C112" w:themeColor="text2"/>
                <w:sz w:val="36"/>
                <w:szCs w:val="36"/>
              </w:rPr>
            </w:pPr>
          </w:p>
        </w:tc>
        <w:tc>
          <w:tcPr>
            <w:tcW w:w="3118" w:type="dxa"/>
          </w:tcPr>
          <w:p w14:paraId="4DBEF469" w14:textId="77777777" w:rsidR="00C31FF5" w:rsidRPr="00420A6D" w:rsidRDefault="00C31FF5" w:rsidP="00C31FF5">
            <w:pPr>
              <w:jc w:val="center"/>
              <w:rPr>
                <w:rFonts w:ascii="Selawik Light" w:hAnsi="Selawik Light" w:cs="LilyUPC"/>
                <w:color w:val="FFFFFF" w:themeColor="background1"/>
                <w:szCs w:val="24"/>
              </w:rPr>
            </w:pPr>
          </w:p>
        </w:tc>
        <w:tc>
          <w:tcPr>
            <w:tcW w:w="5103" w:type="dxa"/>
          </w:tcPr>
          <w:p w14:paraId="31B33C28" w14:textId="77777777" w:rsidR="00C31FF5" w:rsidRPr="00CC26E3" w:rsidRDefault="00C31FF5" w:rsidP="00C31FF5">
            <w:pPr>
              <w:jc w:val="center"/>
              <w:rPr>
                <w:rFonts w:ascii="Segoe UI Semilight" w:hAnsi="Segoe UI Semilight" w:cs="Segoe UI Semilight"/>
                <w:i/>
                <w:iCs/>
                <w:color w:val="F6C112" w:themeColor="text2"/>
                <w:szCs w:val="24"/>
              </w:rPr>
            </w:pPr>
          </w:p>
        </w:tc>
        <w:tc>
          <w:tcPr>
            <w:tcW w:w="5812" w:type="dxa"/>
            <w:gridSpan w:val="2"/>
          </w:tcPr>
          <w:p w14:paraId="4417A678" w14:textId="77777777" w:rsidR="00C31FF5" w:rsidRPr="00CC26E3" w:rsidRDefault="00C31FF5" w:rsidP="00C31FF5">
            <w:pPr>
              <w:jc w:val="center"/>
              <w:rPr>
                <w:rFonts w:ascii="Segoe UI Semilight" w:hAnsi="Segoe UI Semilight" w:cs="Segoe UI Semilight"/>
                <w:color w:val="FFFFFF" w:themeColor="background1"/>
                <w:szCs w:val="24"/>
              </w:rPr>
            </w:pPr>
          </w:p>
        </w:tc>
        <w:tc>
          <w:tcPr>
            <w:tcW w:w="13499" w:type="dxa"/>
            <w:gridSpan w:val="2"/>
          </w:tcPr>
          <w:p w14:paraId="5A5A1E90" w14:textId="77777777"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567B33D9" w14:textId="77777777" w:rsidTr="00F226B4">
        <w:trPr>
          <w:trHeight w:val="312"/>
        </w:trPr>
        <w:tc>
          <w:tcPr>
            <w:tcW w:w="3086" w:type="dxa"/>
            <w:gridSpan w:val="2"/>
          </w:tcPr>
          <w:p w14:paraId="4456E8A4" w14:textId="37ED6687"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Quarter</w:t>
            </w:r>
          </w:p>
        </w:tc>
        <w:tc>
          <w:tcPr>
            <w:tcW w:w="3118" w:type="dxa"/>
          </w:tcPr>
          <w:p w14:paraId="5527BD82" w14:textId="4F8100CB"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9 bar</w:t>
            </w:r>
          </w:p>
        </w:tc>
        <w:tc>
          <w:tcPr>
            <w:tcW w:w="5103" w:type="dxa"/>
          </w:tcPr>
          <w:p w14:paraId="709E0D93" w14:textId="77777777" w:rsidR="00C31FF5" w:rsidRPr="00CC26E3" w:rsidRDefault="00C31FF5" w:rsidP="00C31FF5">
            <w:pPr>
              <w:rPr>
                <w:rFonts w:ascii="Segoe UI Semilight" w:hAnsi="Segoe UI Semilight" w:cs="Segoe UI Semilight"/>
                <w:i/>
                <w:iCs/>
                <w:color w:val="F6C112" w:themeColor="text2"/>
                <w:szCs w:val="24"/>
              </w:rPr>
            </w:pPr>
          </w:p>
        </w:tc>
        <w:tc>
          <w:tcPr>
            <w:tcW w:w="5812" w:type="dxa"/>
            <w:gridSpan w:val="2"/>
          </w:tcPr>
          <w:p w14:paraId="7A7BA913"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751234A9" w14:textId="77777777"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5E59BC" w14:paraId="561C2FB8" w14:textId="36B6FA2B" w:rsidTr="00F226B4">
        <w:trPr>
          <w:trHeight w:val="312"/>
        </w:trPr>
        <w:tc>
          <w:tcPr>
            <w:tcW w:w="3086" w:type="dxa"/>
            <w:gridSpan w:val="2"/>
          </w:tcPr>
          <w:p w14:paraId="188FF262" w14:textId="5D051787"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of a</w:t>
            </w:r>
          </w:p>
        </w:tc>
        <w:tc>
          <w:tcPr>
            <w:tcW w:w="3118" w:type="dxa"/>
          </w:tcPr>
          <w:p w14:paraId="65526BA5" w14:textId="6709E5D8"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Nine</w:t>
            </w:r>
          </w:p>
        </w:tc>
        <w:tc>
          <w:tcPr>
            <w:tcW w:w="5103" w:type="dxa"/>
          </w:tcPr>
          <w:p w14:paraId="4C7F98F8"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3BBCF72B"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4A810E0" w14:textId="7DA4F0F6"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1C5CBA" w14:paraId="779A2366" w14:textId="5E9C1F44" w:rsidTr="00F226B4">
        <w:trPr>
          <w:trHeight w:val="312"/>
        </w:trPr>
        <w:tc>
          <w:tcPr>
            <w:tcW w:w="3086" w:type="dxa"/>
            <w:gridSpan w:val="2"/>
            <w:shd w:val="clear" w:color="auto" w:fill="auto"/>
          </w:tcPr>
          <w:p w14:paraId="733FF3E0" w14:textId="06F82313" w:rsidR="00C31FF5" w:rsidRPr="006D258F" w:rsidRDefault="00D1699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K</w:t>
            </w:r>
            <w:r w:rsidR="00C31FF5" w:rsidRPr="006D258F">
              <w:rPr>
                <w:rFonts w:ascii="Selawik Semibold" w:hAnsi="Selawik Semibold"/>
                <w:color w:val="F6C112" w:themeColor="text2"/>
                <w:sz w:val="36"/>
                <w:szCs w:val="36"/>
              </w:rPr>
              <w:t>ilo</w:t>
            </w:r>
          </w:p>
        </w:tc>
        <w:tc>
          <w:tcPr>
            <w:tcW w:w="3118" w:type="dxa"/>
            <w:shd w:val="clear" w:color="auto" w:fill="auto"/>
          </w:tcPr>
          <w:p w14:paraId="777BDF2B" w14:textId="065E42A3" w:rsidR="00C31FF5" w:rsidRPr="00420A6D" w:rsidRDefault="00C31FF5" w:rsidP="00C31FF5">
            <w:pPr>
              <w:rPr>
                <w:rFonts w:ascii="Selawik Semibold" w:hAnsi="Selawik Semibold" w:cs="LilyUPC"/>
                <w:color w:val="FFFFFF" w:themeColor="background2"/>
                <w:szCs w:val="24"/>
              </w:rPr>
            </w:pPr>
            <w:r w:rsidRPr="00420A6D">
              <w:rPr>
                <w:rFonts w:ascii="Selawik Semibold" w:hAnsi="Selawik Semibold" w:cs="LilyUPC"/>
                <w:color w:val="FFFFFF" w:themeColor="background2"/>
                <w:szCs w:val="24"/>
              </w:rPr>
              <w:t>Nina</w:t>
            </w:r>
          </w:p>
        </w:tc>
        <w:tc>
          <w:tcPr>
            <w:tcW w:w="5103" w:type="dxa"/>
            <w:shd w:val="clear" w:color="auto" w:fill="auto"/>
          </w:tcPr>
          <w:p w14:paraId="662D6C21" w14:textId="6796B9AE"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“What is the best price you can do on a </w:t>
            </w:r>
            <w:proofErr w:type="spellStart"/>
            <w:r w:rsidRPr="00CC26E3">
              <w:rPr>
                <w:rFonts w:ascii="Selawik Light" w:hAnsi="Selawik Light" w:cs="Segoe UI Semilight"/>
                <w:i/>
                <w:iCs/>
                <w:color w:val="F6C112" w:themeColor="text2"/>
                <w:szCs w:val="24"/>
              </w:rPr>
              <w:t>nina</w:t>
            </w:r>
            <w:proofErr w:type="spellEnd"/>
            <w:r w:rsidRPr="00CC26E3">
              <w:rPr>
                <w:rFonts w:ascii="Selawik Light" w:hAnsi="Selawik Light" w:cs="Segoe UI Semilight"/>
                <w:i/>
                <w:iCs/>
                <w:color w:val="F6C112" w:themeColor="text2"/>
                <w:szCs w:val="24"/>
              </w:rPr>
              <w:t>?”</w:t>
            </w:r>
          </w:p>
        </w:tc>
        <w:tc>
          <w:tcPr>
            <w:tcW w:w="5812" w:type="dxa"/>
            <w:gridSpan w:val="2"/>
          </w:tcPr>
          <w:p w14:paraId="7DF95132"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6684EE5" w14:textId="5B62F261" w:rsidR="00C31FF5" w:rsidRPr="003F7E6C" w:rsidRDefault="00C31FF5" w:rsidP="00C31FF5">
            <w:pPr>
              <w:jc w:val="center"/>
              <w:rPr>
                <w:rFonts w:ascii="Segoe UI Semilight" w:hAnsi="Segoe UI Semilight" w:cs="Segoe UI Semilight"/>
                <w:color w:val="FFFFFF" w:themeColor="background1"/>
                <w:sz w:val="40"/>
                <w:szCs w:val="40"/>
              </w:rPr>
            </w:pPr>
          </w:p>
        </w:tc>
      </w:tr>
      <w:tr w:rsidR="00C31FF5" w:rsidRPr="001C5CBA" w14:paraId="113F7EE3" w14:textId="0AA75CD8" w:rsidTr="00B84552">
        <w:trPr>
          <w:trHeight w:val="1035"/>
        </w:trPr>
        <w:tc>
          <w:tcPr>
            <w:tcW w:w="3086" w:type="dxa"/>
            <w:gridSpan w:val="2"/>
            <w:tcBorders>
              <w:bottom w:val="single" w:sz="12" w:space="0" w:color="F6C112" w:themeColor="accent4"/>
            </w:tcBorders>
            <w:shd w:val="clear" w:color="auto" w:fill="auto"/>
          </w:tcPr>
          <w:p w14:paraId="66804A4B" w14:textId="3C6C56AD" w:rsidR="00C31FF5" w:rsidRPr="006D258F" w:rsidRDefault="00C31FF5" w:rsidP="006D258F">
            <w:pPr>
              <w:jc w:val="center"/>
              <w:rPr>
                <w:rFonts w:ascii="Selawik Semibold" w:hAnsi="Selawik Semibold"/>
                <w:color w:val="F6C112" w:themeColor="text2"/>
                <w:sz w:val="36"/>
                <w:szCs w:val="36"/>
              </w:rPr>
            </w:pPr>
          </w:p>
        </w:tc>
        <w:tc>
          <w:tcPr>
            <w:tcW w:w="3118" w:type="dxa"/>
            <w:tcBorders>
              <w:bottom w:val="single" w:sz="12" w:space="0" w:color="F6C112" w:themeColor="accent4"/>
            </w:tcBorders>
            <w:shd w:val="clear" w:color="auto" w:fill="auto"/>
          </w:tcPr>
          <w:p w14:paraId="62AEFC01" w14:textId="352D8F40" w:rsidR="00C31FF5" w:rsidRPr="00420A6D" w:rsidRDefault="00C31FF5" w:rsidP="00C31FF5">
            <w:pPr>
              <w:rPr>
                <w:rFonts w:ascii="Selawik Semibold" w:hAnsi="Selawik Semibold" w:cs="LilyUPC"/>
                <w:color w:val="FFFFFF" w:themeColor="background2"/>
                <w:szCs w:val="24"/>
              </w:rPr>
            </w:pPr>
            <w:r w:rsidRPr="00420A6D">
              <w:rPr>
                <w:rFonts w:ascii="Selawik Semibold" w:hAnsi="Selawik Semibold" w:cs="LilyUPC"/>
                <w:color w:val="FFFFFF" w:themeColor="background2"/>
                <w:szCs w:val="24"/>
              </w:rPr>
              <w:t>Corner</w:t>
            </w:r>
          </w:p>
        </w:tc>
        <w:tc>
          <w:tcPr>
            <w:tcW w:w="5103" w:type="dxa"/>
            <w:tcBorders>
              <w:bottom w:val="single" w:sz="12" w:space="0" w:color="F6C112" w:themeColor="accent4"/>
            </w:tcBorders>
            <w:shd w:val="clear" w:color="auto" w:fill="auto"/>
          </w:tcPr>
          <w:p w14:paraId="6E06AD9E" w14:textId="1F8BFD55"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b/>
                <w:bCs/>
                <w:i/>
                <w:iCs/>
                <w:color w:val="F6C112" w:themeColor="text2"/>
                <w:szCs w:val="24"/>
              </w:rPr>
              <w:t xml:space="preserve">“Lets break this corner down into </w:t>
            </w:r>
            <w:proofErr w:type="spellStart"/>
            <w:r w:rsidRPr="00CC26E3">
              <w:rPr>
                <w:rFonts w:ascii="Selawik Light" w:hAnsi="Selawik Light" w:cs="Segoe UI Semilight"/>
                <w:b/>
                <w:bCs/>
                <w:i/>
                <w:iCs/>
                <w:color w:val="F6C112" w:themeColor="text2"/>
                <w:szCs w:val="24"/>
              </w:rPr>
              <w:t>pebbz</w:t>
            </w:r>
            <w:proofErr w:type="spellEnd"/>
            <w:r w:rsidRPr="00CC26E3">
              <w:rPr>
                <w:rFonts w:ascii="Selawik Light" w:hAnsi="Selawik Light" w:cs="Segoe UI Semilight"/>
                <w:b/>
                <w:bCs/>
                <w:i/>
                <w:iCs/>
                <w:color w:val="F6C112" w:themeColor="text2"/>
                <w:szCs w:val="24"/>
              </w:rPr>
              <w:t>”</w:t>
            </w:r>
          </w:p>
        </w:tc>
        <w:tc>
          <w:tcPr>
            <w:tcW w:w="5812" w:type="dxa"/>
            <w:gridSpan w:val="2"/>
            <w:tcBorders>
              <w:bottom w:val="single" w:sz="12" w:space="0" w:color="F6C112" w:themeColor="accent4"/>
            </w:tcBorders>
          </w:tcPr>
          <w:p w14:paraId="638695A3" w14:textId="63B558BC" w:rsidR="00C31FF5" w:rsidRPr="00CC26E3" w:rsidRDefault="00C31FF5" w:rsidP="00C31FF5">
            <w:pPr>
              <w:jc w:val="center"/>
              <w:rPr>
                <w:rFonts w:ascii="Selawik Light" w:hAnsi="Selawik Light" w:cs="Segoe UI Semilight"/>
                <w:b/>
                <w:bCs/>
                <w:color w:val="FFFFFF" w:themeColor="background1"/>
                <w:szCs w:val="24"/>
              </w:rPr>
            </w:pPr>
            <w:r w:rsidRPr="00CC26E3">
              <w:rPr>
                <w:rFonts w:ascii="Selawik Light" w:hAnsi="Selawik Light" w:cs="LilyUPC"/>
                <w:b/>
                <w:bCs/>
                <w:color w:val="FFFFFF" w:themeColor="background1"/>
                <w:szCs w:val="24"/>
              </w:rPr>
              <w:t>A corner makes up ¼ of a square(kilo)</w:t>
            </w:r>
          </w:p>
        </w:tc>
        <w:tc>
          <w:tcPr>
            <w:tcW w:w="13499" w:type="dxa"/>
            <w:gridSpan w:val="2"/>
          </w:tcPr>
          <w:p w14:paraId="51A1800B" w14:textId="60ACE2D3" w:rsidR="00C31FF5" w:rsidRPr="003F7E6C" w:rsidRDefault="00C31FF5" w:rsidP="00C31FF5">
            <w:pPr>
              <w:jc w:val="center"/>
              <w:rPr>
                <w:rFonts w:ascii="Segoe UI Semilight" w:hAnsi="Segoe UI Semilight" w:cs="Segoe UI Semilight"/>
                <w:b/>
                <w:bCs/>
                <w:color w:val="FFFFFF" w:themeColor="background2"/>
                <w:sz w:val="40"/>
                <w:szCs w:val="40"/>
              </w:rPr>
            </w:pPr>
          </w:p>
        </w:tc>
      </w:tr>
      <w:tr w:rsidR="00C31FF5" w:rsidRPr="001C5CBA" w14:paraId="091B6771" w14:textId="0006976E" w:rsidTr="00F226B4">
        <w:trPr>
          <w:trHeight w:val="312"/>
        </w:trPr>
        <w:tc>
          <w:tcPr>
            <w:tcW w:w="3086" w:type="dxa"/>
            <w:gridSpan w:val="2"/>
            <w:tcBorders>
              <w:top w:val="single" w:sz="12" w:space="0" w:color="F6C112" w:themeColor="accent4"/>
            </w:tcBorders>
            <w:shd w:val="clear" w:color="auto" w:fill="auto"/>
          </w:tcPr>
          <w:p w14:paraId="31BE440F"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12" w:space="0" w:color="F6C112" w:themeColor="accent4"/>
            </w:tcBorders>
            <w:shd w:val="clear" w:color="auto" w:fill="auto"/>
          </w:tcPr>
          <w:p w14:paraId="6B45CC63" w14:textId="77777777" w:rsidR="00C31FF5" w:rsidRPr="00420A6D" w:rsidRDefault="00C31FF5" w:rsidP="00C31FF5">
            <w:pPr>
              <w:rPr>
                <w:rFonts w:ascii="Selawik Semibold" w:hAnsi="Selawik Semibold" w:cs="LilyUPC"/>
                <w:color w:val="FFFFFF" w:themeColor="background2"/>
                <w:szCs w:val="24"/>
              </w:rPr>
            </w:pPr>
          </w:p>
        </w:tc>
        <w:tc>
          <w:tcPr>
            <w:tcW w:w="5103" w:type="dxa"/>
            <w:tcBorders>
              <w:top w:val="single" w:sz="12" w:space="0" w:color="F6C112" w:themeColor="accent4"/>
            </w:tcBorders>
            <w:shd w:val="clear" w:color="auto" w:fill="auto"/>
          </w:tcPr>
          <w:p w14:paraId="6FBEE31B"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6FDB3D09"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7EBF935" w14:textId="44F115B9" w:rsidR="00C31FF5" w:rsidRPr="001C5CBA" w:rsidRDefault="00C31FF5" w:rsidP="00C31FF5">
            <w:pPr>
              <w:jc w:val="center"/>
              <w:rPr>
                <w:rFonts w:ascii="Selawik Semibold" w:hAnsi="Selawik Semibold" w:cs="LilyUPC"/>
                <w:color w:val="002060"/>
                <w:sz w:val="48"/>
                <w:szCs w:val="40"/>
              </w:rPr>
            </w:pPr>
          </w:p>
        </w:tc>
      </w:tr>
      <w:tr w:rsidR="00C31FF5" w:rsidRPr="001C5CBA" w14:paraId="6FA0A643" w14:textId="52C41A1B" w:rsidTr="00F226B4">
        <w:trPr>
          <w:trHeight w:val="312"/>
        </w:trPr>
        <w:tc>
          <w:tcPr>
            <w:tcW w:w="3086" w:type="dxa"/>
            <w:gridSpan w:val="2"/>
            <w:shd w:val="clear" w:color="auto" w:fill="auto"/>
          </w:tcPr>
          <w:p w14:paraId="18C0E048" w14:textId="520D6487"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4 ½</w:t>
            </w:r>
          </w:p>
        </w:tc>
        <w:tc>
          <w:tcPr>
            <w:tcW w:w="3118" w:type="dxa"/>
            <w:shd w:val="clear" w:color="auto" w:fill="auto"/>
          </w:tcPr>
          <w:p w14:paraId="3A68D799" w14:textId="42355318" w:rsidR="00C31FF5" w:rsidRPr="00420A6D" w:rsidRDefault="00C31FF5" w:rsidP="00C31FF5">
            <w:pPr>
              <w:rPr>
                <w:rFonts w:ascii="Selawik Semibold" w:hAnsi="Selawik Semibold" w:cs="LilyUPC"/>
                <w:color w:val="FFFFFF" w:themeColor="background2"/>
                <w:szCs w:val="24"/>
              </w:rPr>
            </w:pPr>
            <w:r w:rsidRPr="00420A6D">
              <w:rPr>
                <w:rFonts w:ascii="Selawik Semibold" w:hAnsi="Selawik Semibold" w:cs="LilyUPC"/>
                <w:color w:val="FFFFFF" w:themeColor="background2"/>
                <w:szCs w:val="24"/>
              </w:rPr>
              <w:t>4 and a baby</w:t>
            </w:r>
          </w:p>
        </w:tc>
        <w:tc>
          <w:tcPr>
            <w:tcW w:w="5103" w:type="dxa"/>
            <w:shd w:val="clear" w:color="auto" w:fill="auto"/>
          </w:tcPr>
          <w:p w14:paraId="6323CDF2"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4052E953"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482A599D" w14:textId="48C17283" w:rsidR="00C31FF5" w:rsidRPr="001C5CBA" w:rsidRDefault="00C31FF5" w:rsidP="00C31FF5">
            <w:pPr>
              <w:jc w:val="center"/>
              <w:rPr>
                <w:rFonts w:ascii="Selawik Semibold" w:hAnsi="Selawik Semibold" w:cs="LilyUPC"/>
                <w:color w:val="002060"/>
                <w:sz w:val="48"/>
                <w:szCs w:val="40"/>
              </w:rPr>
            </w:pPr>
          </w:p>
        </w:tc>
      </w:tr>
      <w:tr w:rsidR="00C31FF5" w:rsidRPr="001C5CBA" w14:paraId="2BA70632" w14:textId="1BBCC191" w:rsidTr="00F226B4">
        <w:trPr>
          <w:trHeight w:val="312"/>
        </w:trPr>
        <w:tc>
          <w:tcPr>
            <w:tcW w:w="3086" w:type="dxa"/>
            <w:gridSpan w:val="2"/>
            <w:shd w:val="clear" w:color="auto" w:fill="auto"/>
          </w:tcPr>
          <w:p w14:paraId="78B4570F" w14:textId="5BA721B7"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ounces</w:t>
            </w:r>
          </w:p>
        </w:tc>
        <w:tc>
          <w:tcPr>
            <w:tcW w:w="3118" w:type="dxa"/>
            <w:shd w:val="clear" w:color="auto" w:fill="auto"/>
          </w:tcPr>
          <w:p w14:paraId="397CD03D" w14:textId="5A6612E2"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4 and a midge/midget</w:t>
            </w:r>
          </w:p>
        </w:tc>
        <w:tc>
          <w:tcPr>
            <w:tcW w:w="5103" w:type="dxa"/>
            <w:shd w:val="clear" w:color="auto" w:fill="auto"/>
          </w:tcPr>
          <w:p w14:paraId="044D7C52"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43AC688E"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335A8FE0" w14:textId="47CDF7E8" w:rsidR="00C31FF5" w:rsidRPr="001C5CBA" w:rsidRDefault="00C31FF5" w:rsidP="00C31FF5">
            <w:pPr>
              <w:jc w:val="center"/>
              <w:rPr>
                <w:rFonts w:ascii="Selawik Semibold" w:hAnsi="Selawik Semibold" w:cs="LilyUPC"/>
                <w:color w:val="002060"/>
                <w:sz w:val="48"/>
                <w:szCs w:val="40"/>
              </w:rPr>
            </w:pPr>
          </w:p>
        </w:tc>
      </w:tr>
      <w:tr w:rsidR="00C31FF5" w:rsidRPr="001C5CBA" w14:paraId="2D95EDAD" w14:textId="77777777" w:rsidTr="00B84552">
        <w:trPr>
          <w:trHeight w:val="312"/>
        </w:trPr>
        <w:tc>
          <w:tcPr>
            <w:tcW w:w="3086" w:type="dxa"/>
            <w:gridSpan w:val="2"/>
            <w:shd w:val="clear" w:color="auto" w:fill="auto"/>
          </w:tcPr>
          <w:p w14:paraId="72FC1605"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4BE5BDCB" w14:textId="4CE0CA29"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 xml:space="preserve">4 and a half </w:t>
            </w:r>
          </w:p>
        </w:tc>
        <w:tc>
          <w:tcPr>
            <w:tcW w:w="5103" w:type="dxa"/>
            <w:shd w:val="clear" w:color="auto" w:fill="auto"/>
          </w:tcPr>
          <w:p w14:paraId="47AEF7E0" w14:textId="0994EA0A"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“I’m going to get a 4 and half”</w:t>
            </w:r>
          </w:p>
        </w:tc>
        <w:tc>
          <w:tcPr>
            <w:tcW w:w="5812" w:type="dxa"/>
            <w:gridSpan w:val="2"/>
          </w:tcPr>
          <w:p w14:paraId="1E683221"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1E57E918" w14:textId="77777777" w:rsidR="00C31FF5" w:rsidRPr="001C5CBA" w:rsidRDefault="00C31FF5" w:rsidP="00C31FF5">
            <w:pPr>
              <w:jc w:val="center"/>
              <w:rPr>
                <w:rFonts w:ascii="Selawik Semibold" w:hAnsi="Selawik Semibold" w:cs="LilyUPC"/>
                <w:color w:val="002060"/>
                <w:sz w:val="48"/>
                <w:szCs w:val="40"/>
              </w:rPr>
            </w:pPr>
          </w:p>
        </w:tc>
      </w:tr>
      <w:tr w:rsidR="00C31FF5" w:rsidRPr="001C5CBA" w14:paraId="72CDBBE7" w14:textId="344E40B1" w:rsidTr="00B84552">
        <w:trPr>
          <w:trHeight w:val="312"/>
        </w:trPr>
        <w:tc>
          <w:tcPr>
            <w:tcW w:w="3086" w:type="dxa"/>
            <w:gridSpan w:val="2"/>
            <w:shd w:val="clear" w:color="auto" w:fill="auto"/>
          </w:tcPr>
          <w:p w14:paraId="27AC806D"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1FC79297" w14:textId="77777777" w:rsidR="00C31FF5" w:rsidRPr="00420A6D" w:rsidRDefault="00C31FF5" w:rsidP="00C31FF5">
            <w:pPr>
              <w:jc w:val="center"/>
              <w:rPr>
                <w:rFonts w:ascii="Selawik Light" w:hAnsi="Selawik Light" w:cs="LilyUPC"/>
                <w:color w:val="FFFFFF" w:themeColor="background1"/>
                <w:szCs w:val="24"/>
              </w:rPr>
            </w:pPr>
          </w:p>
        </w:tc>
        <w:tc>
          <w:tcPr>
            <w:tcW w:w="5103" w:type="dxa"/>
            <w:shd w:val="clear" w:color="auto" w:fill="auto"/>
          </w:tcPr>
          <w:p w14:paraId="464F7F26"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0BBC9EB2"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914A89C" w14:textId="4833F14B" w:rsidR="00C31FF5" w:rsidRPr="001C5CBA" w:rsidRDefault="00C31FF5" w:rsidP="00C31FF5">
            <w:pPr>
              <w:jc w:val="center"/>
              <w:rPr>
                <w:rFonts w:ascii="Selawik Semibold" w:hAnsi="Selawik Semibold" w:cs="LilyUPC"/>
                <w:color w:val="002060"/>
                <w:sz w:val="48"/>
                <w:szCs w:val="40"/>
              </w:rPr>
            </w:pPr>
          </w:p>
        </w:tc>
      </w:tr>
      <w:tr w:rsidR="00C31FF5" w:rsidRPr="001C5CBA" w14:paraId="539DEE50" w14:textId="68952822" w:rsidTr="00B84552">
        <w:trPr>
          <w:trHeight w:val="312"/>
        </w:trPr>
        <w:tc>
          <w:tcPr>
            <w:tcW w:w="3086" w:type="dxa"/>
            <w:gridSpan w:val="2"/>
            <w:shd w:val="clear" w:color="auto" w:fill="auto"/>
          </w:tcPr>
          <w:p w14:paraId="021B8105" w14:textId="1D124C6E"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2 ¼ ounces</w:t>
            </w:r>
          </w:p>
        </w:tc>
        <w:tc>
          <w:tcPr>
            <w:tcW w:w="3118" w:type="dxa"/>
            <w:shd w:val="clear" w:color="auto" w:fill="auto"/>
          </w:tcPr>
          <w:p w14:paraId="74315981" w14:textId="4F77CCA6" w:rsidR="00C31FF5" w:rsidRPr="00420A6D" w:rsidRDefault="00C31FF5" w:rsidP="00C31FF5">
            <w:pPr>
              <w:rPr>
                <w:rFonts w:ascii="Selawik Semibold" w:hAnsi="Selawik Semibold" w:cs="LilyUPC"/>
                <w:color w:val="FFFFFF" w:themeColor="background1"/>
                <w:szCs w:val="24"/>
              </w:rPr>
            </w:pPr>
            <w:r w:rsidRPr="00420A6D">
              <w:rPr>
                <w:rFonts w:ascii="Selawik Semibold" w:hAnsi="Selawik Semibold" w:cs="LilyUPC"/>
                <w:color w:val="FFFFFF" w:themeColor="background1"/>
                <w:szCs w:val="24"/>
              </w:rPr>
              <w:t>2 and a Q/shoe/  blue/</w:t>
            </w:r>
          </w:p>
        </w:tc>
        <w:tc>
          <w:tcPr>
            <w:tcW w:w="5103" w:type="dxa"/>
            <w:shd w:val="clear" w:color="auto" w:fill="auto"/>
          </w:tcPr>
          <w:p w14:paraId="2443AF04" w14:textId="3A4B032A"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FFFFF" w:themeColor="background2"/>
                <w:szCs w:val="24"/>
              </w:rPr>
              <w:t xml:space="preserve">   </w:t>
            </w:r>
            <w:r w:rsidRPr="00CC26E3">
              <w:rPr>
                <w:rFonts w:ascii="Selawik Light" w:hAnsi="Selawik Light" w:cs="LilyUPC"/>
                <w:i/>
                <w:iCs/>
                <w:color w:val="F6C112" w:themeColor="text2"/>
                <w:szCs w:val="24"/>
              </w:rPr>
              <w:t xml:space="preserve">   “How much is a 2 and a q?”</w:t>
            </w:r>
          </w:p>
        </w:tc>
        <w:tc>
          <w:tcPr>
            <w:tcW w:w="5812" w:type="dxa"/>
            <w:gridSpan w:val="2"/>
          </w:tcPr>
          <w:p w14:paraId="28B1D805"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3D319AC9" w14:textId="5E20BAF9" w:rsidR="00C31FF5" w:rsidRPr="001C5CBA" w:rsidRDefault="00C31FF5" w:rsidP="00C31FF5">
            <w:pPr>
              <w:jc w:val="center"/>
              <w:rPr>
                <w:rFonts w:ascii="Selawik Semibold" w:hAnsi="Selawik Semibold" w:cs="LilyUPC"/>
                <w:color w:val="002060"/>
                <w:sz w:val="48"/>
                <w:szCs w:val="40"/>
              </w:rPr>
            </w:pPr>
          </w:p>
        </w:tc>
      </w:tr>
      <w:tr w:rsidR="00C31FF5" w:rsidRPr="001C5CBA" w14:paraId="4E327F92" w14:textId="330BE338" w:rsidTr="00F226B4">
        <w:trPr>
          <w:trHeight w:val="312"/>
        </w:trPr>
        <w:tc>
          <w:tcPr>
            <w:tcW w:w="3086" w:type="dxa"/>
            <w:gridSpan w:val="2"/>
            <w:tcBorders>
              <w:bottom w:val="single" w:sz="4" w:space="0" w:color="F6C112" w:themeColor="accent4"/>
            </w:tcBorders>
            <w:shd w:val="clear" w:color="auto" w:fill="auto"/>
          </w:tcPr>
          <w:p w14:paraId="7F0D74C5"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bottom w:val="single" w:sz="4" w:space="0" w:color="F6C112" w:themeColor="accent4"/>
            </w:tcBorders>
            <w:shd w:val="clear" w:color="auto" w:fill="auto"/>
          </w:tcPr>
          <w:p w14:paraId="42459D55" w14:textId="2ED8262C"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quarter/ daughter</w:t>
            </w:r>
          </w:p>
        </w:tc>
        <w:tc>
          <w:tcPr>
            <w:tcW w:w="5103" w:type="dxa"/>
            <w:tcBorders>
              <w:bottom w:val="single" w:sz="4" w:space="0" w:color="F6C112" w:themeColor="accent4"/>
            </w:tcBorders>
            <w:shd w:val="clear" w:color="auto" w:fill="auto"/>
          </w:tcPr>
          <w:p w14:paraId="03B191C9"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5BDE8C17"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6A1898C8" w14:textId="49B9116E" w:rsidR="00C31FF5" w:rsidRPr="001C5CBA" w:rsidRDefault="00C31FF5" w:rsidP="00C31FF5">
            <w:pPr>
              <w:jc w:val="center"/>
              <w:rPr>
                <w:rFonts w:ascii="Selawik Semibold" w:hAnsi="Selawik Semibold" w:cs="LilyUPC"/>
                <w:color w:val="002060"/>
                <w:sz w:val="48"/>
                <w:szCs w:val="40"/>
              </w:rPr>
            </w:pPr>
          </w:p>
        </w:tc>
      </w:tr>
      <w:tr w:rsidR="00C31FF5" w:rsidRPr="001C5CBA" w14:paraId="6E298B3B" w14:textId="4CAA2EC3" w:rsidTr="00F226B4">
        <w:trPr>
          <w:trHeight w:val="312"/>
        </w:trPr>
        <w:tc>
          <w:tcPr>
            <w:tcW w:w="3086" w:type="dxa"/>
            <w:gridSpan w:val="2"/>
            <w:shd w:val="clear" w:color="auto" w:fill="auto"/>
          </w:tcPr>
          <w:p w14:paraId="3203F662" w14:textId="66D67FCF"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Ounce</w:t>
            </w:r>
          </w:p>
        </w:tc>
        <w:tc>
          <w:tcPr>
            <w:tcW w:w="3118" w:type="dxa"/>
            <w:shd w:val="clear" w:color="auto" w:fill="auto"/>
          </w:tcPr>
          <w:p w14:paraId="5D0FDCB9" w14:textId="24CE49DE"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O</w:t>
            </w:r>
          </w:p>
        </w:tc>
        <w:tc>
          <w:tcPr>
            <w:tcW w:w="5103" w:type="dxa"/>
            <w:shd w:val="clear" w:color="auto" w:fill="auto"/>
          </w:tcPr>
          <w:p w14:paraId="44939E37"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4028E34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37D0BD37" w14:textId="03B1341D" w:rsidR="00C31FF5" w:rsidRPr="001C5CBA" w:rsidRDefault="00C31FF5" w:rsidP="00C31FF5">
            <w:pPr>
              <w:jc w:val="center"/>
              <w:rPr>
                <w:rFonts w:ascii="Selawik Semibold" w:hAnsi="Selawik Semibold" w:cs="LilyUPC"/>
                <w:color w:val="002060"/>
                <w:sz w:val="48"/>
                <w:szCs w:val="40"/>
              </w:rPr>
            </w:pPr>
          </w:p>
        </w:tc>
      </w:tr>
      <w:tr w:rsidR="00C31FF5" w:rsidRPr="001C5CBA" w14:paraId="1F94A9E8" w14:textId="5DF7C0AB" w:rsidTr="00F226B4">
        <w:trPr>
          <w:trHeight w:val="312"/>
        </w:trPr>
        <w:tc>
          <w:tcPr>
            <w:tcW w:w="3086" w:type="dxa"/>
            <w:gridSpan w:val="2"/>
            <w:shd w:val="clear" w:color="auto" w:fill="auto"/>
          </w:tcPr>
          <w:p w14:paraId="12F80E8F" w14:textId="7D587300"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(28g)</w:t>
            </w:r>
          </w:p>
        </w:tc>
        <w:tc>
          <w:tcPr>
            <w:tcW w:w="3118" w:type="dxa"/>
            <w:shd w:val="clear" w:color="auto" w:fill="auto"/>
          </w:tcPr>
          <w:p w14:paraId="51532E35" w14:textId="453D4F4C"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Oz</w:t>
            </w:r>
          </w:p>
        </w:tc>
        <w:tc>
          <w:tcPr>
            <w:tcW w:w="5103" w:type="dxa"/>
            <w:shd w:val="clear" w:color="auto" w:fill="auto"/>
          </w:tcPr>
          <w:p w14:paraId="7F20922C"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55A5E4D1"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4A74A39" w14:textId="7BA3CABE" w:rsidR="00C31FF5" w:rsidRPr="001C5CBA" w:rsidRDefault="00C31FF5" w:rsidP="00C31FF5">
            <w:pPr>
              <w:jc w:val="center"/>
              <w:rPr>
                <w:rFonts w:ascii="Selawik Semibold" w:hAnsi="Selawik Semibold" w:cs="LilyUPC"/>
                <w:color w:val="002060"/>
                <w:sz w:val="48"/>
                <w:szCs w:val="40"/>
              </w:rPr>
            </w:pPr>
          </w:p>
        </w:tc>
      </w:tr>
      <w:tr w:rsidR="00C31FF5" w:rsidRPr="001C5CBA" w14:paraId="5EC8FDFA" w14:textId="20D727FA" w:rsidTr="00F226B4">
        <w:trPr>
          <w:trHeight w:val="312"/>
        </w:trPr>
        <w:tc>
          <w:tcPr>
            <w:tcW w:w="3086" w:type="dxa"/>
            <w:gridSpan w:val="2"/>
            <w:shd w:val="clear" w:color="auto" w:fill="auto"/>
          </w:tcPr>
          <w:p w14:paraId="498D13A2"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443716AD" w14:textId="4392868C"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O-zee</w:t>
            </w:r>
          </w:p>
        </w:tc>
        <w:tc>
          <w:tcPr>
            <w:tcW w:w="5103" w:type="dxa"/>
            <w:shd w:val="clear" w:color="auto" w:fill="auto"/>
          </w:tcPr>
          <w:p w14:paraId="106DC91C"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5D655149"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79256F4B" w14:textId="58480143" w:rsidR="00C31FF5" w:rsidRPr="001C5CBA" w:rsidRDefault="00C31FF5" w:rsidP="00C31FF5">
            <w:pPr>
              <w:jc w:val="center"/>
              <w:rPr>
                <w:rFonts w:ascii="Selawik Semibold" w:hAnsi="Selawik Semibold" w:cs="LilyUPC"/>
                <w:color w:val="002060"/>
                <w:sz w:val="48"/>
                <w:szCs w:val="40"/>
              </w:rPr>
            </w:pPr>
          </w:p>
        </w:tc>
      </w:tr>
      <w:tr w:rsidR="00C31FF5" w:rsidRPr="001C5CBA" w14:paraId="5D3F0A5F" w14:textId="2C2B8968" w:rsidTr="00F226B4">
        <w:trPr>
          <w:trHeight w:val="312"/>
        </w:trPr>
        <w:tc>
          <w:tcPr>
            <w:tcW w:w="3086" w:type="dxa"/>
            <w:gridSpan w:val="2"/>
            <w:shd w:val="clear" w:color="auto" w:fill="auto"/>
          </w:tcPr>
          <w:p w14:paraId="6CB18A62"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7216CE81" w14:textId="23CFA172"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Z (zed)</w:t>
            </w:r>
          </w:p>
        </w:tc>
        <w:tc>
          <w:tcPr>
            <w:tcW w:w="5103" w:type="dxa"/>
            <w:shd w:val="clear" w:color="auto" w:fill="auto"/>
          </w:tcPr>
          <w:p w14:paraId="6FFD2345" w14:textId="5F35D29D"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 only have a z left”</w:t>
            </w:r>
          </w:p>
        </w:tc>
        <w:tc>
          <w:tcPr>
            <w:tcW w:w="5812" w:type="dxa"/>
            <w:gridSpan w:val="2"/>
          </w:tcPr>
          <w:p w14:paraId="0FE89E7D"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D4329AF" w14:textId="12EC5795" w:rsidR="00C31FF5" w:rsidRPr="001C5CBA" w:rsidRDefault="00C31FF5" w:rsidP="00C31FF5">
            <w:pPr>
              <w:jc w:val="center"/>
              <w:rPr>
                <w:rFonts w:ascii="Selawik Semibold" w:hAnsi="Selawik Semibold" w:cs="LilyUPC"/>
                <w:color w:val="002060"/>
                <w:sz w:val="48"/>
                <w:szCs w:val="40"/>
              </w:rPr>
            </w:pPr>
          </w:p>
        </w:tc>
      </w:tr>
      <w:tr w:rsidR="00C31FF5" w:rsidRPr="001C5CBA" w14:paraId="62FF48CA" w14:textId="34A2DC51" w:rsidTr="00F226B4">
        <w:trPr>
          <w:trHeight w:val="312"/>
        </w:trPr>
        <w:tc>
          <w:tcPr>
            <w:tcW w:w="3086" w:type="dxa"/>
            <w:gridSpan w:val="2"/>
            <w:tcBorders>
              <w:bottom w:val="single" w:sz="4" w:space="0" w:color="F6C112" w:themeColor="accent4"/>
            </w:tcBorders>
            <w:shd w:val="clear" w:color="auto" w:fill="auto"/>
          </w:tcPr>
          <w:p w14:paraId="2A5D75B3"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bottom w:val="single" w:sz="4" w:space="0" w:color="F6C112" w:themeColor="accent4"/>
            </w:tcBorders>
            <w:shd w:val="clear" w:color="auto" w:fill="auto"/>
          </w:tcPr>
          <w:p w14:paraId="5E793030" w14:textId="7ECBE774" w:rsidR="00C31FF5" w:rsidRPr="00420A6D" w:rsidRDefault="00C31FF5" w:rsidP="00C31FF5">
            <w:pPr>
              <w:rPr>
                <w:rFonts w:ascii="Selawik Semibold" w:hAnsi="Selawik Semibold" w:cs="LilyUPC"/>
                <w:b/>
                <w:bCs/>
                <w:color w:val="FFFFFF" w:themeColor="background1"/>
                <w:szCs w:val="24"/>
              </w:rPr>
            </w:pPr>
            <w:proofErr w:type="spellStart"/>
            <w:r w:rsidRPr="00420A6D">
              <w:rPr>
                <w:rFonts w:ascii="Selawik Semibold" w:hAnsi="Selawik Semibold" w:cs="LilyUPC"/>
                <w:b/>
                <w:bCs/>
                <w:color w:val="FFFFFF" w:themeColor="background1"/>
                <w:szCs w:val="24"/>
              </w:rPr>
              <w:t>Zino</w:t>
            </w:r>
            <w:proofErr w:type="spellEnd"/>
          </w:p>
        </w:tc>
        <w:tc>
          <w:tcPr>
            <w:tcW w:w="5103" w:type="dxa"/>
            <w:tcBorders>
              <w:bottom w:val="single" w:sz="4" w:space="0" w:color="F6C112" w:themeColor="accent4"/>
            </w:tcBorders>
            <w:shd w:val="clear" w:color="auto" w:fill="auto"/>
          </w:tcPr>
          <w:p w14:paraId="6A3A8B4F"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B0CE79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66EADCAD" w14:textId="6A14CD17" w:rsidR="00C31FF5" w:rsidRPr="001C5CBA" w:rsidRDefault="00C31FF5" w:rsidP="00C31FF5">
            <w:pPr>
              <w:jc w:val="center"/>
              <w:rPr>
                <w:rFonts w:ascii="Selawik Semibold" w:hAnsi="Selawik Semibold" w:cs="LilyUPC"/>
                <w:color w:val="002060"/>
                <w:sz w:val="48"/>
                <w:szCs w:val="40"/>
              </w:rPr>
            </w:pPr>
          </w:p>
        </w:tc>
      </w:tr>
      <w:tr w:rsidR="00C31FF5" w:rsidRPr="001C5CBA" w14:paraId="336F3FF1" w14:textId="5B20BD1A" w:rsidTr="00F226B4">
        <w:trPr>
          <w:trHeight w:val="312"/>
        </w:trPr>
        <w:tc>
          <w:tcPr>
            <w:tcW w:w="3086" w:type="dxa"/>
            <w:gridSpan w:val="2"/>
            <w:shd w:val="clear" w:color="auto" w:fill="auto"/>
          </w:tcPr>
          <w:p w14:paraId="43AA7B3D" w14:textId="0789AB3C" w:rsidR="00C31FF5" w:rsidRPr="006D258F" w:rsidRDefault="00C31FF5" w:rsidP="006D258F">
            <w:pPr>
              <w:jc w:val="center"/>
              <w:rPr>
                <w:rFonts w:ascii="Selawik Semibold" w:hAnsi="Selawik Semibold"/>
                <w:color w:val="F6C112" w:themeColor="text2"/>
                <w:sz w:val="36"/>
                <w:szCs w:val="36"/>
              </w:rPr>
            </w:pPr>
          </w:p>
          <w:p w14:paraId="477ACC3A" w14:textId="77777777" w:rsidR="00C31FF5" w:rsidRPr="006D258F" w:rsidRDefault="00C31FF5" w:rsidP="006D258F">
            <w:pPr>
              <w:jc w:val="center"/>
              <w:rPr>
                <w:rFonts w:ascii="Selawik Semibold" w:hAnsi="Selawik Semibold"/>
                <w:color w:val="F6C112" w:themeColor="text2"/>
                <w:sz w:val="36"/>
                <w:szCs w:val="36"/>
              </w:rPr>
            </w:pPr>
          </w:p>
          <w:p w14:paraId="0F53A260" w14:textId="5A6452DC"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½ Ounce</w:t>
            </w:r>
          </w:p>
        </w:tc>
        <w:tc>
          <w:tcPr>
            <w:tcW w:w="3118" w:type="dxa"/>
            <w:shd w:val="clear" w:color="auto" w:fill="auto"/>
          </w:tcPr>
          <w:p w14:paraId="23BAE590" w14:textId="77777777" w:rsidR="00C31FF5" w:rsidRPr="00420A6D" w:rsidRDefault="00C31FF5" w:rsidP="00C31FF5">
            <w:pPr>
              <w:rPr>
                <w:rFonts w:ascii="Selawik Semibold" w:hAnsi="Selawik Semibold" w:cs="LilyUPC"/>
                <w:b/>
                <w:bCs/>
                <w:color w:val="FFFFFF" w:themeColor="background1"/>
                <w:szCs w:val="24"/>
              </w:rPr>
            </w:pPr>
          </w:p>
          <w:p w14:paraId="7292BC8F" w14:textId="77777777" w:rsidR="00C31FF5" w:rsidRPr="00420A6D" w:rsidRDefault="00C31FF5" w:rsidP="00C31FF5">
            <w:pPr>
              <w:rPr>
                <w:rFonts w:ascii="Selawik Semibold" w:hAnsi="Selawik Semibold" w:cs="LilyUPC"/>
                <w:b/>
                <w:bCs/>
                <w:color w:val="FFFFFF" w:themeColor="background1"/>
                <w:szCs w:val="24"/>
              </w:rPr>
            </w:pPr>
          </w:p>
          <w:p w14:paraId="671D1003" w14:textId="77777777" w:rsidR="00C31FF5" w:rsidRPr="00420A6D" w:rsidRDefault="00C31FF5" w:rsidP="00C31FF5">
            <w:pPr>
              <w:rPr>
                <w:rFonts w:ascii="Selawik Semibold" w:hAnsi="Selawik Semibold" w:cs="LilyUPC"/>
                <w:b/>
                <w:bCs/>
                <w:color w:val="FFFFFF" w:themeColor="background1"/>
                <w:szCs w:val="24"/>
              </w:rPr>
            </w:pPr>
          </w:p>
          <w:p w14:paraId="16890602" w14:textId="34882C6D"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Half</w:t>
            </w:r>
          </w:p>
        </w:tc>
        <w:tc>
          <w:tcPr>
            <w:tcW w:w="5103" w:type="dxa"/>
            <w:shd w:val="clear" w:color="auto" w:fill="auto"/>
          </w:tcPr>
          <w:p w14:paraId="44B1F3D4" w14:textId="77777777" w:rsidR="00C31FF5" w:rsidRPr="00CC26E3" w:rsidRDefault="00C31FF5" w:rsidP="00C31FF5">
            <w:pPr>
              <w:jc w:val="center"/>
              <w:rPr>
                <w:rFonts w:ascii="Selawik Light" w:hAnsi="Selawik Light" w:cs="LilyUPC"/>
                <w:i/>
                <w:iCs/>
                <w:color w:val="F6C112" w:themeColor="text2"/>
                <w:szCs w:val="24"/>
                <w:lang w:val="it-IT"/>
              </w:rPr>
            </w:pPr>
          </w:p>
          <w:p w14:paraId="37AAEC15" w14:textId="77777777" w:rsidR="00C31FF5" w:rsidRPr="00CC26E3" w:rsidRDefault="00C31FF5" w:rsidP="00C31FF5">
            <w:pPr>
              <w:jc w:val="center"/>
              <w:rPr>
                <w:rFonts w:ascii="Selawik Light" w:hAnsi="Selawik Light" w:cs="LilyUPC"/>
                <w:i/>
                <w:iCs/>
                <w:color w:val="F6C112" w:themeColor="text2"/>
                <w:szCs w:val="24"/>
                <w:lang w:val="it-IT"/>
              </w:rPr>
            </w:pPr>
          </w:p>
          <w:p w14:paraId="4A7F6D86" w14:textId="77777777" w:rsidR="00C31FF5" w:rsidRPr="00CC26E3" w:rsidRDefault="00C31FF5" w:rsidP="00C31FF5">
            <w:pPr>
              <w:jc w:val="center"/>
              <w:rPr>
                <w:rFonts w:ascii="Selawik Light" w:hAnsi="Selawik Light" w:cs="LilyUPC"/>
                <w:i/>
                <w:iCs/>
                <w:color w:val="F6C112" w:themeColor="text2"/>
                <w:szCs w:val="24"/>
                <w:lang w:val="it-IT"/>
              </w:rPr>
            </w:pPr>
          </w:p>
          <w:p w14:paraId="3C755C0F" w14:textId="77777777" w:rsidR="00C31FF5" w:rsidRPr="00CC26E3" w:rsidRDefault="00C31FF5" w:rsidP="00C31FF5">
            <w:pPr>
              <w:jc w:val="center"/>
              <w:rPr>
                <w:rFonts w:ascii="Selawik Light" w:hAnsi="Selawik Light" w:cs="LilyUPC"/>
                <w:i/>
                <w:iCs/>
                <w:color w:val="F6C112" w:themeColor="text2"/>
                <w:szCs w:val="24"/>
                <w:lang w:val="it-IT"/>
              </w:rPr>
            </w:pPr>
          </w:p>
          <w:p w14:paraId="21B838FF" w14:textId="15997DA2"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lang w:val="it-IT"/>
              </w:rPr>
              <w:t>“Just copped a half”</w:t>
            </w:r>
          </w:p>
        </w:tc>
        <w:tc>
          <w:tcPr>
            <w:tcW w:w="5812" w:type="dxa"/>
            <w:gridSpan w:val="2"/>
          </w:tcPr>
          <w:p w14:paraId="72FF26F1"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20369A3" w14:textId="791D4579" w:rsidR="00C31FF5" w:rsidRPr="001C5CBA" w:rsidRDefault="00C31FF5" w:rsidP="00C31FF5">
            <w:pPr>
              <w:jc w:val="center"/>
              <w:rPr>
                <w:rFonts w:ascii="Selawik Semibold" w:hAnsi="Selawik Semibold" w:cs="LilyUPC"/>
                <w:color w:val="002060"/>
                <w:sz w:val="48"/>
                <w:szCs w:val="40"/>
              </w:rPr>
            </w:pPr>
          </w:p>
        </w:tc>
      </w:tr>
      <w:tr w:rsidR="00C31FF5" w:rsidRPr="00CC26E3" w14:paraId="60493E63" w14:textId="27F847DE" w:rsidTr="00F226B4">
        <w:trPr>
          <w:trHeight w:val="312"/>
        </w:trPr>
        <w:tc>
          <w:tcPr>
            <w:tcW w:w="3086" w:type="dxa"/>
            <w:gridSpan w:val="2"/>
            <w:shd w:val="clear" w:color="auto" w:fill="auto"/>
          </w:tcPr>
          <w:p w14:paraId="52F56B15" w14:textId="55CBB60F"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(14g)</w:t>
            </w:r>
          </w:p>
        </w:tc>
        <w:tc>
          <w:tcPr>
            <w:tcW w:w="3118" w:type="dxa"/>
            <w:shd w:val="clear" w:color="auto" w:fill="auto"/>
          </w:tcPr>
          <w:p w14:paraId="2C19F8FE" w14:textId="5124A13E"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Half a O/Oz/O-zee</w:t>
            </w:r>
          </w:p>
        </w:tc>
        <w:tc>
          <w:tcPr>
            <w:tcW w:w="5103" w:type="dxa"/>
            <w:shd w:val="clear" w:color="auto" w:fill="auto"/>
          </w:tcPr>
          <w:p w14:paraId="7B72057B"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4ABA90F6"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7AE9C538" w14:textId="4185F2A6"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13036CFA" w14:textId="753FF0AC" w:rsidTr="00420A6D">
        <w:trPr>
          <w:trHeight w:val="312"/>
        </w:trPr>
        <w:tc>
          <w:tcPr>
            <w:tcW w:w="3086" w:type="dxa"/>
            <w:gridSpan w:val="2"/>
            <w:tcBorders>
              <w:bottom w:val="single" w:sz="4" w:space="0" w:color="F6C112" w:themeColor="accent4"/>
            </w:tcBorders>
            <w:shd w:val="clear" w:color="auto" w:fill="auto"/>
          </w:tcPr>
          <w:p w14:paraId="57DD886E" w14:textId="77777777" w:rsidR="00C31FF5" w:rsidRPr="00420A6D" w:rsidRDefault="00C31FF5" w:rsidP="006D258F">
            <w:pPr>
              <w:jc w:val="center"/>
              <w:rPr>
                <w:rFonts w:ascii="Selawik Semibold" w:hAnsi="Selawik Semibold"/>
                <w:color w:val="F6C112" w:themeColor="text2"/>
                <w:sz w:val="36"/>
                <w:szCs w:val="36"/>
                <w:lang w:val="it-IT"/>
              </w:rPr>
            </w:pPr>
          </w:p>
        </w:tc>
        <w:tc>
          <w:tcPr>
            <w:tcW w:w="3118" w:type="dxa"/>
            <w:tcBorders>
              <w:bottom w:val="single" w:sz="4" w:space="0" w:color="F6C112" w:themeColor="accent4"/>
            </w:tcBorders>
            <w:shd w:val="clear" w:color="auto" w:fill="auto"/>
          </w:tcPr>
          <w:p w14:paraId="68C7C3DE" w14:textId="1E24FE5F"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/Z zed)/Zino</w:t>
            </w:r>
          </w:p>
        </w:tc>
        <w:tc>
          <w:tcPr>
            <w:tcW w:w="5103" w:type="dxa"/>
            <w:tcBorders>
              <w:bottom w:val="single" w:sz="4" w:space="0" w:color="F6C112" w:themeColor="accent4"/>
            </w:tcBorders>
            <w:shd w:val="clear" w:color="auto" w:fill="auto"/>
          </w:tcPr>
          <w:p w14:paraId="52B208AB" w14:textId="0C922F86"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7BFDAEA"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3100F617" w14:textId="72581238" w:rsidR="00C31FF5" w:rsidRPr="00A2350F" w:rsidRDefault="00C31FF5" w:rsidP="00C31FF5">
            <w:pPr>
              <w:jc w:val="center"/>
              <w:rPr>
                <w:rFonts w:ascii="Selawik Semibold" w:hAnsi="Selawik Semibold" w:cs="LilyUPC"/>
                <w:color w:val="002060"/>
                <w:sz w:val="48"/>
                <w:szCs w:val="40"/>
              </w:rPr>
            </w:pPr>
          </w:p>
        </w:tc>
      </w:tr>
      <w:tr w:rsidR="00C31FF5" w:rsidRPr="00045697" w14:paraId="491B6A26" w14:textId="0CED90B9" w:rsidTr="00420A6D">
        <w:trPr>
          <w:trHeight w:val="312"/>
        </w:trPr>
        <w:tc>
          <w:tcPr>
            <w:tcW w:w="3086" w:type="dxa"/>
            <w:gridSpan w:val="2"/>
            <w:tcBorders>
              <w:top w:val="single" w:sz="4" w:space="0" w:color="F6C112" w:themeColor="accent4"/>
            </w:tcBorders>
            <w:shd w:val="clear" w:color="auto" w:fill="auto"/>
          </w:tcPr>
          <w:p w14:paraId="3B130CC7"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shd w:val="clear" w:color="auto" w:fill="auto"/>
          </w:tcPr>
          <w:p w14:paraId="64DE091B" w14:textId="77777777" w:rsidR="00C31FF5" w:rsidRPr="00420A6D" w:rsidRDefault="00C31FF5" w:rsidP="00C31FF5">
            <w:pPr>
              <w:rPr>
                <w:rFonts w:ascii="Selawik Semibold" w:hAnsi="Selawik Semibold" w:cs="LilyUPC"/>
                <w:b/>
                <w:bCs/>
                <w:color w:val="FFFFFF" w:themeColor="background1"/>
                <w:szCs w:val="24"/>
              </w:rPr>
            </w:pPr>
          </w:p>
        </w:tc>
        <w:tc>
          <w:tcPr>
            <w:tcW w:w="5103" w:type="dxa"/>
            <w:tcBorders>
              <w:top w:val="single" w:sz="4" w:space="0" w:color="F6C112" w:themeColor="accent4"/>
            </w:tcBorders>
            <w:shd w:val="clear" w:color="auto" w:fill="auto"/>
          </w:tcPr>
          <w:p w14:paraId="35103058"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290AB55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0D5BDCF" w14:textId="563E247D" w:rsidR="00C31FF5" w:rsidRPr="00A2350F" w:rsidRDefault="00C31FF5" w:rsidP="00C31FF5">
            <w:pPr>
              <w:jc w:val="center"/>
              <w:rPr>
                <w:rFonts w:ascii="Selawik Semibold" w:hAnsi="Selawik Semibold" w:cs="LilyUPC"/>
                <w:color w:val="002060"/>
                <w:sz w:val="48"/>
                <w:szCs w:val="40"/>
              </w:rPr>
            </w:pPr>
          </w:p>
        </w:tc>
      </w:tr>
      <w:tr w:rsidR="00C31FF5" w:rsidRPr="00045697" w14:paraId="1A7EBF68" w14:textId="72DF754E" w:rsidTr="00F226B4">
        <w:trPr>
          <w:trHeight w:val="312"/>
        </w:trPr>
        <w:tc>
          <w:tcPr>
            <w:tcW w:w="3086" w:type="dxa"/>
            <w:gridSpan w:val="2"/>
            <w:shd w:val="clear" w:color="auto" w:fill="auto"/>
          </w:tcPr>
          <w:p w14:paraId="7DD53592" w14:textId="4B30AE14"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¼ Ounce</w:t>
            </w:r>
          </w:p>
        </w:tc>
        <w:tc>
          <w:tcPr>
            <w:tcW w:w="3118" w:type="dxa"/>
            <w:shd w:val="clear" w:color="auto" w:fill="auto"/>
          </w:tcPr>
          <w:p w14:paraId="77751E31" w14:textId="425564A1"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Q</w:t>
            </w:r>
          </w:p>
        </w:tc>
        <w:tc>
          <w:tcPr>
            <w:tcW w:w="5103" w:type="dxa"/>
            <w:shd w:val="clear" w:color="auto" w:fill="auto"/>
          </w:tcPr>
          <w:p w14:paraId="63143D41" w14:textId="15EE7B3B"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“How much is a q”</w:t>
            </w:r>
          </w:p>
        </w:tc>
        <w:tc>
          <w:tcPr>
            <w:tcW w:w="5812" w:type="dxa"/>
            <w:gridSpan w:val="2"/>
          </w:tcPr>
          <w:p w14:paraId="4F304885"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1A419A4" w14:textId="1ADA991A" w:rsidR="00C31FF5" w:rsidRPr="00A2350F" w:rsidRDefault="00C31FF5" w:rsidP="00C31FF5">
            <w:pPr>
              <w:jc w:val="center"/>
              <w:rPr>
                <w:rFonts w:ascii="Selawik Semibold" w:hAnsi="Selawik Semibold" w:cs="LilyUPC"/>
                <w:color w:val="002060"/>
                <w:sz w:val="48"/>
                <w:szCs w:val="40"/>
              </w:rPr>
            </w:pPr>
          </w:p>
        </w:tc>
      </w:tr>
      <w:tr w:rsidR="00C31FF5" w:rsidRPr="00045697" w14:paraId="453F794B" w14:textId="0F785610" w:rsidTr="00F226B4">
        <w:trPr>
          <w:trHeight w:val="312"/>
        </w:trPr>
        <w:tc>
          <w:tcPr>
            <w:tcW w:w="3086" w:type="dxa"/>
            <w:gridSpan w:val="2"/>
            <w:shd w:val="clear" w:color="auto" w:fill="auto"/>
          </w:tcPr>
          <w:p w14:paraId="796AD308" w14:textId="1E126264"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(7g)</w:t>
            </w:r>
          </w:p>
        </w:tc>
        <w:tc>
          <w:tcPr>
            <w:tcW w:w="3118" w:type="dxa"/>
            <w:shd w:val="clear" w:color="auto" w:fill="auto"/>
          </w:tcPr>
          <w:p w14:paraId="122EDF35" w14:textId="79A19FC6"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Quarter</w:t>
            </w:r>
          </w:p>
        </w:tc>
        <w:tc>
          <w:tcPr>
            <w:tcW w:w="5103" w:type="dxa"/>
            <w:shd w:val="clear" w:color="auto" w:fill="auto"/>
          </w:tcPr>
          <w:p w14:paraId="2B35AD20"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5F48AE5B"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168A611C" w14:textId="0A5AFA80"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594D850A" w14:textId="55BC1E1D" w:rsidTr="00420A6D">
        <w:trPr>
          <w:trHeight w:val="312"/>
        </w:trPr>
        <w:tc>
          <w:tcPr>
            <w:tcW w:w="3086" w:type="dxa"/>
            <w:gridSpan w:val="2"/>
            <w:shd w:val="clear" w:color="auto" w:fill="auto"/>
          </w:tcPr>
          <w:p w14:paraId="47078999"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073684A2" w14:textId="40913EA5"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Daughter</w:t>
            </w:r>
          </w:p>
        </w:tc>
        <w:tc>
          <w:tcPr>
            <w:tcW w:w="5103" w:type="dxa"/>
            <w:shd w:val="clear" w:color="auto" w:fill="auto"/>
          </w:tcPr>
          <w:p w14:paraId="518AEA5B"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2DAE685D"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Borders>
              <w:bottom w:val="single" w:sz="4" w:space="0" w:color="F6C112" w:themeColor="accent4"/>
            </w:tcBorders>
          </w:tcPr>
          <w:p w14:paraId="2CDC23CD" w14:textId="0255B932" w:rsidR="00C31FF5" w:rsidRPr="00045697" w:rsidRDefault="00C31FF5" w:rsidP="00C31FF5">
            <w:pPr>
              <w:jc w:val="center"/>
              <w:rPr>
                <w:rFonts w:ascii="Selawik Semibold" w:hAnsi="Selawik Semibold" w:cs="LilyUPC"/>
                <w:color w:val="002060"/>
                <w:sz w:val="48"/>
                <w:szCs w:val="40"/>
                <w:lang w:val="it-IT"/>
              </w:rPr>
            </w:pPr>
          </w:p>
        </w:tc>
      </w:tr>
      <w:tr w:rsidR="00420A6D" w:rsidRPr="00045697" w14:paraId="44CCEA41" w14:textId="77777777" w:rsidTr="00420A6D">
        <w:trPr>
          <w:trHeight w:val="312"/>
        </w:trPr>
        <w:tc>
          <w:tcPr>
            <w:tcW w:w="3086" w:type="dxa"/>
            <w:gridSpan w:val="2"/>
            <w:shd w:val="clear" w:color="auto" w:fill="auto"/>
          </w:tcPr>
          <w:p w14:paraId="60ECA972" w14:textId="77777777" w:rsidR="00420A6D" w:rsidRPr="006D258F" w:rsidRDefault="00420A6D" w:rsidP="006D258F">
            <w:pPr>
              <w:jc w:val="center"/>
              <w:rPr>
                <w:rFonts w:ascii="Selawik Semibold" w:hAnsi="Selawik Semibold"/>
                <w:color w:val="F6C112" w:themeColor="text2"/>
                <w:sz w:val="36"/>
                <w:szCs w:val="36"/>
              </w:rPr>
            </w:pPr>
          </w:p>
        </w:tc>
        <w:tc>
          <w:tcPr>
            <w:tcW w:w="3118" w:type="dxa"/>
            <w:shd w:val="clear" w:color="auto" w:fill="auto"/>
          </w:tcPr>
          <w:p w14:paraId="722D63FC" w14:textId="77777777" w:rsidR="00420A6D" w:rsidRPr="00420A6D" w:rsidRDefault="00420A6D" w:rsidP="00C31FF5">
            <w:pPr>
              <w:rPr>
                <w:rFonts w:ascii="Selawik Semibold" w:hAnsi="Selawik Semibold" w:cs="LilyUPC"/>
                <w:b/>
                <w:bCs/>
                <w:color w:val="FFFFFF" w:themeColor="background1"/>
                <w:szCs w:val="24"/>
                <w:lang w:val="it-IT"/>
              </w:rPr>
            </w:pPr>
          </w:p>
        </w:tc>
        <w:tc>
          <w:tcPr>
            <w:tcW w:w="5103" w:type="dxa"/>
            <w:shd w:val="clear" w:color="auto" w:fill="auto"/>
          </w:tcPr>
          <w:p w14:paraId="5261B820" w14:textId="77777777" w:rsidR="00420A6D" w:rsidRPr="00CC26E3" w:rsidRDefault="00420A6D" w:rsidP="00C31FF5">
            <w:pPr>
              <w:jc w:val="center"/>
              <w:rPr>
                <w:rFonts w:ascii="Selawik Light" w:hAnsi="Selawik Light" w:cs="LilyUPC"/>
                <w:i/>
                <w:iCs/>
                <w:color w:val="F6C112" w:themeColor="text2"/>
                <w:szCs w:val="24"/>
                <w:lang w:val="it-IT"/>
              </w:rPr>
            </w:pPr>
          </w:p>
        </w:tc>
        <w:tc>
          <w:tcPr>
            <w:tcW w:w="5812" w:type="dxa"/>
            <w:gridSpan w:val="2"/>
          </w:tcPr>
          <w:p w14:paraId="09E18DF4" w14:textId="77777777" w:rsidR="00420A6D" w:rsidRPr="00CC26E3" w:rsidRDefault="00420A6D" w:rsidP="00C31FF5">
            <w:pPr>
              <w:jc w:val="center"/>
              <w:rPr>
                <w:rFonts w:ascii="Selawik Light" w:hAnsi="Selawik Light" w:cs="LilyUPC"/>
                <w:color w:val="FFFFFF" w:themeColor="background1"/>
                <w:szCs w:val="24"/>
                <w:lang w:val="it-IT"/>
              </w:rPr>
            </w:pPr>
          </w:p>
        </w:tc>
        <w:tc>
          <w:tcPr>
            <w:tcW w:w="13499" w:type="dxa"/>
            <w:gridSpan w:val="2"/>
            <w:tcBorders>
              <w:bottom w:val="single" w:sz="4" w:space="0" w:color="F6C112" w:themeColor="accent4"/>
            </w:tcBorders>
          </w:tcPr>
          <w:p w14:paraId="2D0F7374" w14:textId="77777777" w:rsidR="00420A6D" w:rsidRPr="00045697" w:rsidRDefault="00420A6D" w:rsidP="00C31FF5">
            <w:pPr>
              <w:jc w:val="center"/>
              <w:rPr>
                <w:rFonts w:ascii="Selawik Semibold" w:hAnsi="Selawik Semibold" w:cs="LilyUPC"/>
                <w:color w:val="002060"/>
                <w:sz w:val="48"/>
                <w:szCs w:val="40"/>
                <w:lang w:val="it-IT"/>
              </w:rPr>
            </w:pPr>
          </w:p>
        </w:tc>
      </w:tr>
      <w:tr w:rsidR="00C31FF5" w:rsidRPr="00045697" w14:paraId="42EB914E" w14:textId="77777777" w:rsidTr="00420A6D">
        <w:trPr>
          <w:trHeight w:val="409"/>
        </w:trPr>
        <w:tc>
          <w:tcPr>
            <w:tcW w:w="3086" w:type="dxa"/>
            <w:gridSpan w:val="2"/>
            <w:shd w:val="clear" w:color="auto" w:fill="auto"/>
          </w:tcPr>
          <w:p w14:paraId="56043036" w14:textId="77777777" w:rsidR="00C31FF5" w:rsidRPr="006D258F" w:rsidRDefault="00C31FF5" w:rsidP="006D258F">
            <w:pPr>
              <w:jc w:val="center"/>
              <w:rPr>
                <w:rFonts w:ascii="Selawik Semibold" w:hAnsi="Selawik Semibold"/>
                <w:color w:val="F6C112" w:themeColor="text2"/>
                <w:sz w:val="36"/>
                <w:szCs w:val="36"/>
              </w:rPr>
            </w:pPr>
          </w:p>
        </w:tc>
        <w:tc>
          <w:tcPr>
            <w:tcW w:w="3118" w:type="dxa"/>
            <w:shd w:val="clear" w:color="auto" w:fill="auto"/>
          </w:tcPr>
          <w:p w14:paraId="79BA5FE1" w14:textId="77777777" w:rsidR="00C31FF5" w:rsidRPr="00420A6D" w:rsidRDefault="00C31FF5" w:rsidP="00C31FF5">
            <w:pPr>
              <w:rPr>
                <w:rFonts w:ascii="Selawik Semibold" w:hAnsi="Selawik Semibold" w:cs="LilyUPC"/>
                <w:b/>
                <w:bCs/>
                <w:color w:val="FFFFFF" w:themeColor="background1"/>
                <w:szCs w:val="24"/>
                <w:lang w:val="it-IT"/>
              </w:rPr>
            </w:pPr>
          </w:p>
        </w:tc>
        <w:tc>
          <w:tcPr>
            <w:tcW w:w="5103" w:type="dxa"/>
            <w:shd w:val="clear" w:color="auto" w:fill="auto"/>
          </w:tcPr>
          <w:p w14:paraId="7DFD39E3"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76A2C31B"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5D23D692" w14:textId="77777777"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066028AE" w14:textId="145648CA" w:rsidTr="00F226B4">
        <w:trPr>
          <w:trHeight w:val="409"/>
        </w:trPr>
        <w:tc>
          <w:tcPr>
            <w:tcW w:w="3086" w:type="dxa"/>
            <w:gridSpan w:val="2"/>
            <w:shd w:val="clear" w:color="auto" w:fill="auto"/>
          </w:tcPr>
          <w:p w14:paraId="05CBB5DF" w14:textId="63ED78F4"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1/8 Ounce</w:t>
            </w:r>
          </w:p>
        </w:tc>
        <w:tc>
          <w:tcPr>
            <w:tcW w:w="3118" w:type="dxa"/>
            <w:shd w:val="clear" w:color="auto" w:fill="auto"/>
          </w:tcPr>
          <w:p w14:paraId="730CE541" w14:textId="55EF5213"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 xml:space="preserve">Eighth </w:t>
            </w:r>
          </w:p>
        </w:tc>
        <w:tc>
          <w:tcPr>
            <w:tcW w:w="5103" w:type="dxa"/>
            <w:shd w:val="clear" w:color="auto" w:fill="auto"/>
          </w:tcPr>
          <w:p w14:paraId="50C3E620"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2639D221"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4D3334A4" w14:textId="16E69048"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508701C8" w14:textId="40774774" w:rsidTr="00F226B4">
        <w:trPr>
          <w:trHeight w:val="312"/>
        </w:trPr>
        <w:tc>
          <w:tcPr>
            <w:tcW w:w="3086" w:type="dxa"/>
            <w:gridSpan w:val="2"/>
            <w:tcBorders>
              <w:bottom w:val="single" w:sz="4" w:space="0" w:color="F6C112" w:themeColor="accent4"/>
            </w:tcBorders>
            <w:shd w:val="clear" w:color="auto" w:fill="auto"/>
          </w:tcPr>
          <w:p w14:paraId="6DDAEFD0" w14:textId="7440D4F7"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(3.5g)</w:t>
            </w:r>
          </w:p>
        </w:tc>
        <w:tc>
          <w:tcPr>
            <w:tcW w:w="3118" w:type="dxa"/>
            <w:tcBorders>
              <w:bottom w:val="single" w:sz="4" w:space="0" w:color="F6C112" w:themeColor="accent4"/>
            </w:tcBorders>
            <w:shd w:val="clear" w:color="auto" w:fill="auto"/>
          </w:tcPr>
          <w:p w14:paraId="032EFF71" w14:textId="56F62F2A"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3.5 (three-five)</w:t>
            </w:r>
          </w:p>
        </w:tc>
        <w:tc>
          <w:tcPr>
            <w:tcW w:w="5103" w:type="dxa"/>
            <w:tcBorders>
              <w:bottom w:val="single" w:sz="4" w:space="0" w:color="F6C112" w:themeColor="accent4"/>
            </w:tcBorders>
            <w:shd w:val="clear" w:color="auto" w:fill="auto"/>
          </w:tcPr>
          <w:p w14:paraId="3D0A55B6" w14:textId="31A53A8B"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“I need a three five”</w:t>
            </w:r>
          </w:p>
        </w:tc>
        <w:tc>
          <w:tcPr>
            <w:tcW w:w="5812" w:type="dxa"/>
            <w:gridSpan w:val="2"/>
            <w:tcBorders>
              <w:bottom w:val="single" w:sz="4" w:space="0" w:color="F6C112" w:themeColor="accent4"/>
            </w:tcBorders>
          </w:tcPr>
          <w:p w14:paraId="74666C82"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3AFCF8BE" w14:textId="133F09C4" w:rsidR="00C31FF5" w:rsidRPr="00A2350F" w:rsidRDefault="00C31FF5" w:rsidP="00C31FF5">
            <w:pPr>
              <w:jc w:val="center"/>
              <w:rPr>
                <w:rFonts w:ascii="Selawik Semibold" w:hAnsi="Selawik Semibold" w:cs="LilyUPC"/>
                <w:color w:val="002060"/>
                <w:sz w:val="48"/>
                <w:szCs w:val="40"/>
              </w:rPr>
            </w:pPr>
          </w:p>
        </w:tc>
      </w:tr>
      <w:tr w:rsidR="00C31FF5" w:rsidRPr="00045697" w14:paraId="4582F9BA" w14:textId="15DF756E" w:rsidTr="00F226B4">
        <w:trPr>
          <w:trHeight w:val="87"/>
        </w:trPr>
        <w:tc>
          <w:tcPr>
            <w:tcW w:w="3086" w:type="dxa"/>
            <w:gridSpan w:val="2"/>
            <w:tcBorders>
              <w:top w:val="single" w:sz="4" w:space="0" w:color="F6C112" w:themeColor="accent4"/>
            </w:tcBorders>
            <w:shd w:val="clear" w:color="auto" w:fill="auto"/>
          </w:tcPr>
          <w:p w14:paraId="71E7C49A" w14:textId="3FB8AA98"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shd w:val="clear" w:color="auto" w:fill="auto"/>
          </w:tcPr>
          <w:p w14:paraId="636E48D2" w14:textId="77777777" w:rsidR="00C31FF5" w:rsidRPr="00420A6D" w:rsidRDefault="00C31FF5" w:rsidP="00C31FF5">
            <w:pPr>
              <w:rPr>
                <w:rFonts w:ascii="Selawik Semibold" w:hAnsi="Selawik Semibold" w:cs="LilyUPC"/>
                <w:b/>
                <w:bCs/>
                <w:color w:val="FFFFFF" w:themeColor="background1"/>
                <w:szCs w:val="24"/>
              </w:rPr>
            </w:pPr>
          </w:p>
        </w:tc>
        <w:tc>
          <w:tcPr>
            <w:tcW w:w="5103" w:type="dxa"/>
            <w:tcBorders>
              <w:top w:val="single" w:sz="4" w:space="0" w:color="F6C112" w:themeColor="accent4"/>
            </w:tcBorders>
            <w:shd w:val="clear" w:color="auto" w:fill="auto"/>
          </w:tcPr>
          <w:p w14:paraId="18EC8A51"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5A33D818"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8A8BFB9" w14:textId="185D9BEF" w:rsidR="00C31FF5" w:rsidRPr="00A2350F" w:rsidRDefault="00C31FF5" w:rsidP="00C31FF5">
            <w:pPr>
              <w:jc w:val="center"/>
              <w:rPr>
                <w:rFonts w:ascii="Selawik Semibold" w:hAnsi="Selawik Semibold" w:cs="LilyUPC"/>
                <w:color w:val="002060"/>
                <w:sz w:val="48"/>
                <w:szCs w:val="40"/>
              </w:rPr>
            </w:pPr>
          </w:p>
        </w:tc>
      </w:tr>
      <w:tr w:rsidR="00C31FF5" w:rsidRPr="00045697" w14:paraId="74C9FD8D" w14:textId="3CCFEFFA" w:rsidTr="00F226B4">
        <w:trPr>
          <w:trHeight w:val="312"/>
        </w:trPr>
        <w:tc>
          <w:tcPr>
            <w:tcW w:w="3086" w:type="dxa"/>
            <w:gridSpan w:val="2"/>
            <w:tcBorders>
              <w:bottom w:val="single" w:sz="4" w:space="0" w:color="F6C112" w:themeColor="accent4"/>
            </w:tcBorders>
            <w:shd w:val="clear" w:color="auto" w:fill="auto"/>
          </w:tcPr>
          <w:p w14:paraId="2C76C03B" w14:textId="07C15BA1"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1 gram</w:t>
            </w:r>
          </w:p>
        </w:tc>
        <w:tc>
          <w:tcPr>
            <w:tcW w:w="3118" w:type="dxa"/>
            <w:tcBorders>
              <w:bottom w:val="single" w:sz="4" w:space="0" w:color="F6C112" w:themeColor="accent4"/>
            </w:tcBorders>
            <w:shd w:val="clear" w:color="auto" w:fill="auto"/>
          </w:tcPr>
          <w:p w14:paraId="62B952A0" w14:textId="1FE4D867"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G</w:t>
            </w:r>
          </w:p>
        </w:tc>
        <w:tc>
          <w:tcPr>
            <w:tcW w:w="5103" w:type="dxa"/>
            <w:tcBorders>
              <w:bottom w:val="single" w:sz="4" w:space="0" w:color="F6C112" w:themeColor="accent4"/>
            </w:tcBorders>
            <w:shd w:val="clear" w:color="auto" w:fill="auto"/>
          </w:tcPr>
          <w:p w14:paraId="7AA3B0FE" w14:textId="1CB830A7" w:rsidR="00C31FF5" w:rsidRPr="00CC26E3" w:rsidRDefault="00C31FF5" w:rsidP="00C31FF5">
            <w:pPr>
              <w:jc w:val="center"/>
              <w:rPr>
                <w:rFonts w:ascii="Selawik Light" w:hAnsi="Selawik Light" w:cs="LilyUPC"/>
                <w:i/>
                <w:iCs/>
                <w:color w:val="F6C112" w:themeColor="text2"/>
                <w:szCs w:val="24"/>
                <w:lang w:val="it-IT"/>
              </w:rPr>
            </w:pPr>
            <w:r w:rsidRPr="00CC26E3">
              <w:rPr>
                <w:rFonts w:ascii="Selawik Light" w:hAnsi="Selawik Light" w:cs="LilyUPC"/>
                <w:i/>
                <w:iCs/>
                <w:color w:val="F6C112" w:themeColor="text2"/>
                <w:szCs w:val="24"/>
                <w:lang w:val="it-IT"/>
              </w:rPr>
              <w:t>“Tickets are a G”</w:t>
            </w:r>
          </w:p>
        </w:tc>
        <w:tc>
          <w:tcPr>
            <w:tcW w:w="5812" w:type="dxa"/>
            <w:gridSpan w:val="2"/>
            <w:tcBorders>
              <w:bottom w:val="single" w:sz="4" w:space="0" w:color="F6C112" w:themeColor="accent4"/>
            </w:tcBorders>
          </w:tcPr>
          <w:p w14:paraId="2492C656"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Borders>
              <w:bottom w:val="single" w:sz="4" w:space="0" w:color="F6C112" w:themeColor="accent4"/>
            </w:tcBorders>
          </w:tcPr>
          <w:p w14:paraId="10362683" w14:textId="11F5FA5F"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4C9EC682" w14:textId="08701728" w:rsidTr="00F226B4">
        <w:trPr>
          <w:trHeight w:val="312"/>
        </w:trPr>
        <w:tc>
          <w:tcPr>
            <w:tcW w:w="3086" w:type="dxa"/>
            <w:gridSpan w:val="2"/>
            <w:tcBorders>
              <w:top w:val="single" w:sz="4" w:space="0" w:color="F6C112" w:themeColor="accent4"/>
            </w:tcBorders>
            <w:shd w:val="clear" w:color="auto" w:fill="auto"/>
          </w:tcPr>
          <w:p w14:paraId="1D4C5C53"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shd w:val="clear" w:color="auto" w:fill="auto"/>
          </w:tcPr>
          <w:p w14:paraId="157E9DDE" w14:textId="77777777" w:rsidR="00C31FF5" w:rsidRPr="00420A6D" w:rsidRDefault="00C31FF5" w:rsidP="00C31FF5">
            <w:pPr>
              <w:rPr>
                <w:rFonts w:ascii="Selawik Semibold" w:hAnsi="Selawik Semibold" w:cs="LilyUPC"/>
                <w:b/>
                <w:bCs/>
                <w:color w:val="FFFFFF" w:themeColor="background1"/>
                <w:szCs w:val="24"/>
                <w:lang w:val="it-IT"/>
              </w:rPr>
            </w:pPr>
          </w:p>
        </w:tc>
        <w:tc>
          <w:tcPr>
            <w:tcW w:w="5103" w:type="dxa"/>
            <w:tcBorders>
              <w:top w:val="single" w:sz="4" w:space="0" w:color="F6C112" w:themeColor="accent4"/>
            </w:tcBorders>
            <w:shd w:val="clear" w:color="auto" w:fill="auto"/>
          </w:tcPr>
          <w:p w14:paraId="357B0C97"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Borders>
              <w:top w:val="single" w:sz="4" w:space="0" w:color="F6C112" w:themeColor="accent4"/>
            </w:tcBorders>
          </w:tcPr>
          <w:p w14:paraId="0EFDA32E"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Borders>
              <w:top w:val="single" w:sz="4" w:space="0" w:color="F6C112" w:themeColor="accent4"/>
            </w:tcBorders>
          </w:tcPr>
          <w:p w14:paraId="4F350969" w14:textId="2DCF9115"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24AA4F83" w14:textId="40B6DD9B" w:rsidTr="00F226B4">
        <w:trPr>
          <w:trHeight w:val="312"/>
        </w:trPr>
        <w:tc>
          <w:tcPr>
            <w:tcW w:w="3086" w:type="dxa"/>
            <w:gridSpan w:val="2"/>
            <w:tcBorders>
              <w:bottom w:val="single" w:sz="4" w:space="0" w:color="F6C112" w:themeColor="accent4"/>
            </w:tcBorders>
            <w:shd w:val="clear" w:color="auto" w:fill="auto"/>
          </w:tcPr>
          <w:p w14:paraId="13AFB55A" w14:textId="0F73F986"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½ gram</w:t>
            </w:r>
          </w:p>
        </w:tc>
        <w:tc>
          <w:tcPr>
            <w:tcW w:w="3118" w:type="dxa"/>
            <w:tcBorders>
              <w:bottom w:val="single" w:sz="4" w:space="0" w:color="F6C112" w:themeColor="accent4"/>
            </w:tcBorders>
            <w:shd w:val="clear" w:color="auto" w:fill="auto"/>
          </w:tcPr>
          <w:p w14:paraId="56CCE6D4" w14:textId="4016BC8B"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Half a G</w:t>
            </w:r>
          </w:p>
        </w:tc>
        <w:tc>
          <w:tcPr>
            <w:tcW w:w="5103" w:type="dxa"/>
            <w:tcBorders>
              <w:bottom w:val="single" w:sz="4" w:space="0" w:color="F6C112" w:themeColor="accent4"/>
            </w:tcBorders>
            <w:shd w:val="clear" w:color="auto" w:fill="auto"/>
          </w:tcPr>
          <w:p w14:paraId="0DC04882" w14:textId="4CE18BEF"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“Tickets are half a G”</w:t>
            </w:r>
          </w:p>
        </w:tc>
        <w:tc>
          <w:tcPr>
            <w:tcW w:w="5812" w:type="dxa"/>
            <w:gridSpan w:val="2"/>
            <w:tcBorders>
              <w:bottom w:val="single" w:sz="4" w:space="0" w:color="F6C112" w:themeColor="accent4"/>
            </w:tcBorders>
          </w:tcPr>
          <w:p w14:paraId="7EC244A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426062B1" w14:textId="3369D94E" w:rsidR="00C31FF5" w:rsidRPr="00B84552" w:rsidRDefault="00C31FF5" w:rsidP="00C31FF5">
            <w:pPr>
              <w:jc w:val="center"/>
              <w:rPr>
                <w:rFonts w:ascii="Selawik Semibold" w:hAnsi="Selawik Semibold" w:cs="LilyUPC"/>
                <w:color w:val="002060"/>
                <w:sz w:val="48"/>
                <w:szCs w:val="40"/>
              </w:rPr>
            </w:pPr>
          </w:p>
        </w:tc>
      </w:tr>
      <w:tr w:rsidR="00C31FF5" w:rsidRPr="00045697" w14:paraId="1F40E5ED" w14:textId="06B702E9" w:rsidTr="00F226B4">
        <w:trPr>
          <w:trHeight w:val="312"/>
        </w:trPr>
        <w:tc>
          <w:tcPr>
            <w:tcW w:w="3086" w:type="dxa"/>
            <w:gridSpan w:val="2"/>
            <w:tcBorders>
              <w:top w:val="single" w:sz="4" w:space="0" w:color="F6C112" w:themeColor="accent4"/>
            </w:tcBorders>
            <w:shd w:val="clear" w:color="auto" w:fill="auto"/>
          </w:tcPr>
          <w:p w14:paraId="24D023B0"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shd w:val="clear" w:color="auto" w:fill="auto"/>
          </w:tcPr>
          <w:p w14:paraId="5FF5DF18" w14:textId="77777777" w:rsidR="00C31FF5" w:rsidRPr="00420A6D" w:rsidRDefault="00C31FF5" w:rsidP="00C31FF5">
            <w:pPr>
              <w:rPr>
                <w:rFonts w:ascii="Selawik Semibold" w:hAnsi="Selawik Semibold" w:cs="LilyUPC"/>
                <w:b/>
                <w:bCs/>
                <w:color w:val="FFFFFF" w:themeColor="background1"/>
                <w:szCs w:val="24"/>
              </w:rPr>
            </w:pPr>
          </w:p>
        </w:tc>
        <w:tc>
          <w:tcPr>
            <w:tcW w:w="5103" w:type="dxa"/>
            <w:tcBorders>
              <w:top w:val="single" w:sz="4" w:space="0" w:color="F6C112" w:themeColor="accent4"/>
            </w:tcBorders>
            <w:shd w:val="clear" w:color="auto" w:fill="auto"/>
          </w:tcPr>
          <w:p w14:paraId="767C727C"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42EA12E9"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5F7599F" w14:textId="7DD080CC" w:rsidR="00C31FF5" w:rsidRPr="00B84552" w:rsidRDefault="00C31FF5" w:rsidP="00C31FF5">
            <w:pPr>
              <w:jc w:val="center"/>
              <w:rPr>
                <w:rFonts w:ascii="Selawik Semibold" w:hAnsi="Selawik Semibold" w:cs="LilyUPC"/>
                <w:color w:val="002060"/>
                <w:sz w:val="48"/>
                <w:szCs w:val="40"/>
              </w:rPr>
            </w:pPr>
          </w:p>
        </w:tc>
      </w:tr>
      <w:tr w:rsidR="00C31FF5" w:rsidRPr="00045697" w14:paraId="3CB89E01" w14:textId="6D35EC58" w:rsidTr="00F226B4">
        <w:trPr>
          <w:trHeight w:val="312"/>
        </w:trPr>
        <w:tc>
          <w:tcPr>
            <w:tcW w:w="3086" w:type="dxa"/>
            <w:gridSpan w:val="2"/>
            <w:tcBorders>
              <w:bottom w:val="single" w:sz="4" w:space="0" w:color="F6C112" w:themeColor="accent4"/>
            </w:tcBorders>
            <w:shd w:val="clear" w:color="auto" w:fill="auto"/>
          </w:tcPr>
          <w:p w14:paraId="16076782" w14:textId="3A8F7961"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0.2 gram</w:t>
            </w:r>
          </w:p>
        </w:tc>
        <w:tc>
          <w:tcPr>
            <w:tcW w:w="3118" w:type="dxa"/>
            <w:tcBorders>
              <w:bottom w:val="single" w:sz="4" w:space="0" w:color="F6C112" w:themeColor="accent4"/>
            </w:tcBorders>
            <w:shd w:val="clear" w:color="auto" w:fill="auto"/>
          </w:tcPr>
          <w:p w14:paraId="351AA41E" w14:textId="004702C1"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Point-two</w:t>
            </w:r>
          </w:p>
        </w:tc>
        <w:tc>
          <w:tcPr>
            <w:tcW w:w="5103" w:type="dxa"/>
            <w:tcBorders>
              <w:bottom w:val="single" w:sz="4" w:space="0" w:color="F6C112" w:themeColor="accent4"/>
            </w:tcBorders>
            <w:shd w:val="clear" w:color="auto" w:fill="auto"/>
          </w:tcPr>
          <w:p w14:paraId="5A16EE16" w14:textId="2B57C0E2"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“Let me get a point-two”</w:t>
            </w:r>
          </w:p>
        </w:tc>
        <w:tc>
          <w:tcPr>
            <w:tcW w:w="5812" w:type="dxa"/>
            <w:gridSpan w:val="2"/>
            <w:tcBorders>
              <w:bottom w:val="single" w:sz="4" w:space="0" w:color="F6C112" w:themeColor="accent4"/>
            </w:tcBorders>
          </w:tcPr>
          <w:p w14:paraId="5B082CAE"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48B8E607" w14:textId="28E457C7" w:rsidR="00C31FF5" w:rsidRPr="00B84552" w:rsidRDefault="00C31FF5" w:rsidP="00C31FF5">
            <w:pPr>
              <w:jc w:val="center"/>
              <w:rPr>
                <w:rFonts w:ascii="Selawik Semibold" w:hAnsi="Selawik Semibold" w:cs="LilyUPC"/>
                <w:color w:val="002060"/>
                <w:sz w:val="48"/>
                <w:szCs w:val="40"/>
              </w:rPr>
            </w:pPr>
          </w:p>
        </w:tc>
      </w:tr>
      <w:tr w:rsidR="00C31FF5" w:rsidRPr="00045697" w14:paraId="03B93EB0" w14:textId="785D7055" w:rsidTr="00F226B4">
        <w:trPr>
          <w:trHeight w:val="312"/>
        </w:trPr>
        <w:tc>
          <w:tcPr>
            <w:tcW w:w="3086" w:type="dxa"/>
            <w:gridSpan w:val="2"/>
            <w:tcBorders>
              <w:top w:val="single" w:sz="4" w:space="0" w:color="F6C112" w:themeColor="accent4"/>
            </w:tcBorders>
            <w:shd w:val="clear" w:color="auto" w:fill="auto"/>
          </w:tcPr>
          <w:p w14:paraId="1C21AD19" w14:textId="77777777" w:rsidR="00C31FF5" w:rsidRPr="006D258F" w:rsidRDefault="00C31FF5" w:rsidP="006D258F">
            <w:pPr>
              <w:jc w:val="center"/>
              <w:rPr>
                <w:rFonts w:ascii="Selawik Semibold" w:hAnsi="Selawik Semibold"/>
                <w:color w:val="F6C112" w:themeColor="text2"/>
                <w:sz w:val="36"/>
                <w:szCs w:val="36"/>
              </w:rPr>
            </w:pPr>
          </w:p>
        </w:tc>
        <w:tc>
          <w:tcPr>
            <w:tcW w:w="3118" w:type="dxa"/>
            <w:tcBorders>
              <w:top w:val="single" w:sz="4" w:space="0" w:color="F6C112" w:themeColor="accent4"/>
            </w:tcBorders>
            <w:shd w:val="clear" w:color="auto" w:fill="auto"/>
          </w:tcPr>
          <w:p w14:paraId="52FA6B67" w14:textId="77777777" w:rsidR="00C31FF5" w:rsidRPr="00420A6D" w:rsidRDefault="00C31FF5" w:rsidP="00C31FF5">
            <w:pPr>
              <w:rPr>
                <w:rFonts w:ascii="Selawik Semibold" w:hAnsi="Selawik Semibold" w:cs="LilyUPC"/>
                <w:b/>
                <w:bCs/>
                <w:color w:val="FFFFFF" w:themeColor="background1"/>
                <w:szCs w:val="24"/>
              </w:rPr>
            </w:pPr>
          </w:p>
        </w:tc>
        <w:tc>
          <w:tcPr>
            <w:tcW w:w="5103" w:type="dxa"/>
            <w:tcBorders>
              <w:top w:val="single" w:sz="4" w:space="0" w:color="F6C112" w:themeColor="accent4"/>
            </w:tcBorders>
            <w:shd w:val="clear" w:color="auto" w:fill="auto"/>
          </w:tcPr>
          <w:p w14:paraId="6BF727A8"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191E7D2B"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3AB6C42" w14:textId="63A702AC" w:rsidR="00C31FF5" w:rsidRPr="00B84552" w:rsidRDefault="00C31FF5" w:rsidP="00C31FF5">
            <w:pPr>
              <w:jc w:val="center"/>
              <w:rPr>
                <w:rFonts w:ascii="Selawik Semibold" w:hAnsi="Selawik Semibold" w:cs="LilyUPC"/>
                <w:color w:val="002060"/>
                <w:sz w:val="48"/>
                <w:szCs w:val="40"/>
              </w:rPr>
            </w:pPr>
          </w:p>
        </w:tc>
      </w:tr>
      <w:tr w:rsidR="00C31FF5" w:rsidRPr="00045697" w14:paraId="24F5D8A5" w14:textId="740C7D79" w:rsidTr="00F226B4">
        <w:trPr>
          <w:trHeight w:val="312"/>
        </w:trPr>
        <w:tc>
          <w:tcPr>
            <w:tcW w:w="3086" w:type="dxa"/>
            <w:gridSpan w:val="2"/>
            <w:shd w:val="clear" w:color="auto" w:fill="auto"/>
          </w:tcPr>
          <w:p w14:paraId="568DCE0B" w14:textId="572E7836"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Sales</w:t>
            </w:r>
          </w:p>
        </w:tc>
        <w:tc>
          <w:tcPr>
            <w:tcW w:w="3118" w:type="dxa"/>
            <w:shd w:val="clear" w:color="auto" w:fill="auto"/>
          </w:tcPr>
          <w:p w14:paraId="19264FD8" w14:textId="0633F100"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Three for twenty</w:t>
            </w:r>
          </w:p>
        </w:tc>
        <w:tc>
          <w:tcPr>
            <w:tcW w:w="5103" w:type="dxa"/>
            <w:shd w:val="clear" w:color="auto" w:fill="auto"/>
          </w:tcPr>
          <w:p w14:paraId="6DD1CEC2"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6AFD522C" w14:textId="1DA760AC"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This is usually done in a conversation with </w:t>
            </w:r>
          </w:p>
        </w:tc>
        <w:tc>
          <w:tcPr>
            <w:tcW w:w="13499" w:type="dxa"/>
            <w:gridSpan w:val="2"/>
          </w:tcPr>
          <w:p w14:paraId="1E367D9A" w14:textId="61F40F56" w:rsidR="00C31FF5" w:rsidRPr="00B84552" w:rsidRDefault="00C31FF5" w:rsidP="00C31FF5">
            <w:pPr>
              <w:jc w:val="center"/>
              <w:rPr>
                <w:rFonts w:ascii="Selawik Semibold" w:hAnsi="Selawik Semibold" w:cs="LilyUPC"/>
                <w:color w:val="002060"/>
                <w:sz w:val="48"/>
                <w:szCs w:val="40"/>
              </w:rPr>
            </w:pPr>
          </w:p>
        </w:tc>
      </w:tr>
      <w:tr w:rsidR="00C31FF5" w:rsidRPr="00045697" w14:paraId="690965FE" w14:textId="2B7D2D20" w:rsidTr="00F226B4">
        <w:trPr>
          <w:trHeight w:val="312"/>
        </w:trPr>
        <w:tc>
          <w:tcPr>
            <w:tcW w:w="3086" w:type="dxa"/>
            <w:gridSpan w:val="2"/>
            <w:shd w:val="clear" w:color="auto" w:fill="auto"/>
          </w:tcPr>
          <w:p w14:paraId="464F84A5" w14:textId="5868D59B" w:rsidR="00C31FF5" w:rsidRPr="006D258F" w:rsidRDefault="00C31FF5" w:rsidP="006D258F">
            <w:pPr>
              <w:jc w:val="center"/>
              <w:rPr>
                <w:rFonts w:ascii="Selawik Semibold" w:hAnsi="Selawik Semibold"/>
                <w:color w:val="F6C112" w:themeColor="text2"/>
                <w:sz w:val="36"/>
                <w:szCs w:val="36"/>
              </w:rPr>
            </w:pPr>
            <w:r w:rsidRPr="006D258F">
              <w:rPr>
                <w:rFonts w:ascii="Selawik Semibold" w:hAnsi="Selawik Semibold"/>
                <w:color w:val="F6C112" w:themeColor="text2"/>
                <w:sz w:val="36"/>
                <w:szCs w:val="36"/>
              </w:rPr>
              <w:t>(Bundles)</w:t>
            </w:r>
          </w:p>
        </w:tc>
        <w:tc>
          <w:tcPr>
            <w:tcW w:w="3118" w:type="dxa"/>
            <w:shd w:val="clear" w:color="auto" w:fill="auto"/>
          </w:tcPr>
          <w:p w14:paraId="73A089E0" w14:textId="6642E080"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Six for fifty</w:t>
            </w:r>
          </w:p>
        </w:tc>
        <w:tc>
          <w:tcPr>
            <w:tcW w:w="5103" w:type="dxa"/>
            <w:shd w:val="clear" w:color="auto" w:fill="auto"/>
          </w:tcPr>
          <w:p w14:paraId="70D651B4"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0AF002B1" w14:textId="0E7F5C7D"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a drug user on the phone when telling </w:t>
            </w:r>
          </w:p>
        </w:tc>
        <w:tc>
          <w:tcPr>
            <w:tcW w:w="13499" w:type="dxa"/>
            <w:gridSpan w:val="2"/>
          </w:tcPr>
          <w:p w14:paraId="7C38F698" w14:textId="13464C76" w:rsidR="00C31FF5" w:rsidRPr="00B84552" w:rsidRDefault="00C31FF5" w:rsidP="00C31FF5">
            <w:pPr>
              <w:jc w:val="center"/>
              <w:rPr>
                <w:rFonts w:ascii="Selawik Semibold" w:hAnsi="Selawik Semibold" w:cs="LilyUPC"/>
                <w:color w:val="002060"/>
                <w:sz w:val="48"/>
                <w:szCs w:val="40"/>
              </w:rPr>
            </w:pPr>
          </w:p>
        </w:tc>
      </w:tr>
      <w:tr w:rsidR="00C31FF5" w:rsidRPr="00045697" w14:paraId="53E0141F" w14:textId="30591A7C" w:rsidTr="00F226B4">
        <w:trPr>
          <w:trHeight w:val="312"/>
        </w:trPr>
        <w:tc>
          <w:tcPr>
            <w:tcW w:w="3086" w:type="dxa"/>
            <w:gridSpan w:val="2"/>
            <w:shd w:val="clear" w:color="auto" w:fill="auto"/>
          </w:tcPr>
          <w:p w14:paraId="2BD321AD" w14:textId="77777777" w:rsidR="00C31FF5" w:rsidRPr="00CC26E3" w:rsidRDefault="00C31FF5" w:rsidP="00C31FF5">
            <w:pPr>
              <w:jc w:val="center"/>
              <w:rPr>
                <w:rFonts w:ascii="Selawik Semibold" w:hAnsi="Selawik Semibold" w:cs="LilyUPC"/>
                <w:b/>
                <w:bCs/>
                <w:color w:val="F6C112" w:themeColor="text2"/>
                <w:sz w:val="36"/>
                <w:szCs w:val="36"/>
              </w:rPr>
            </w:pPr>
          </w:p>
        </w:tc>
        <w:tc>
          <w:tcPr>
            <w:tcW w:w="3118" w:type="dxa"/>
            <w:shd w:val="clear" w:color="auto" w:fill="auto"/>
          </w:tcPr>
          <w:p w14:paraId="39940A09" w14:textId="77777777" w:rsidR="00C31FF5" w:rsidRPr="00420A6D" w:rsidRDefault="00C31FF5" w:rsidP="00C31FF5">
            <w:pPr>
              <w:rPr>
                <w:rFonts w:ascii="Selawik Semibold" w:hAnsi="Selawik Semibold" w:cs="LilyUPC"/>
                <w:b/>
                <w:bCs/>
                <w:color w:val="FFFFFF" w:themeColor="background1"/>
                <w:szCs w:val="24"/>
                <w:lang w:val="it-IT"/>
              </w:rPr>
            </w:pPr>
            <w:r w:rsidRPr="00420A6D">
              <w:rPr>
                <w:rFonts w:ascii="Selawik Semibold" w:hAnsi="Selawik Semibold" w:cs="LilyUPC"/>
                <w:b/>
                <w:bCs/>
                <w:color w:val="FFFFFF" w:themeColor="background1"/>
                <w:szCs w:val="24"/>
                <w:lang w:val="it-IT"/>
              </w:rPr>
              <w:t>Three for twenty-five</w:t>
            </w:r>
          </w:p>
          <w:p w14:paraId="5DBFBCCB" w14:textId="4A0B965B" w:rsidR="00C31FF5" w:rsidRPr="00420A6D" w:rsidRDefault="00C31FF5" w:rsidP="00C31FF5">
            <w:pPr>
              <w:rPr>
                <w:rFonts w:ascii="Selawik Semibold" w:hAnsi="Selawik Semibold" w:cs="LilyUPC"/>
                <w:b/>
                <w:bCs/>
                <w:color w:val="FFFFFF" w:themeColor="background1"/>
                <w:szCs w:val="24"/>
                <w:lang w:val="it-IT"/>
              </w:rPr>
            </w:pPr>
          </w:p>
        </w:tc>
        <w:tc>
          <w:tcPr>
            <w:tcW w:w="5103" w:type="dxa"/>
            <w:shd w:val="clear" w:color="auto" w:fill="auto"/>
          </w:tcPr>
          <w:p w14:paraId="1FBA9482" w14:textId="2B17F5F6"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12A635A1" w14:textId="470BD471" w:rsidR="00C31FF5" w:rsidRPr="00CC26E3" w:rsidRDefault="00C31FF5" w:rsidP="00C31FF5">
            <w:pPr>
              <w:jc w:val="center"/>
              <w:rPr>
                <w:rFonts w:ascii="Selawik Light" w:hAnsi="Selawik Light" w:cs="LilyUPC"/>
                <w:color w:val="FFFFFF" w:themeColor="background1"/>
                <w:szCs w:val="24"/>
                <w:lang w:val="it-IT"/>
              </w:rPr>
            </w:pPr>
            <w:r w:rsidRPr="00CC26E3">
              <w:rPr>
                <w:rFonts w:ascii="Selawik Light" w:hAnsi="Selawik Light" w:cs="LilyUPC"/>
                <w:color w:val="FFFFFF" w:themeColor="background1"/>
                <w:szCs w:val="24"/>
              </w:rPr>
              <w:t>them the price</w:t>
            </w:r>
          </w:p>
        </w:tc>
        <w:tc>
          <w:tcPr>
            <w:tcW w:w="13499" w:type="dxa"/>
            <w:gridSpan w:val="2"/>
          </w:tcPr>
          <w:p w14:paraId="6559C4DC" w14:textId="34A40024"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27F58CDD" w14:textId="3FE22681" w:rsidTr="00F226B4">
        <w:trPr>
          <w:trHeight w:val="312"/>
        </w:trPr>
        <w:tc>
          <w:tcPr>
            <w:tcW w:w="3086" w:type="dxa"/>
            <w:gridSpan w:val="2"/>
            <w:shd w:val="clear" w:color="auto" w:fill="auto"/>
          </w:tcPr>
          <w:p w14:paraId="2813EBC2" w14:textId="4AF6EE2F" w:rsidR="00C31FF5" w:rsidRPr="00CC26E3" w:rsidRDefault="00C31FF5" w:rsidP="00C31FF5">
            <w:pPr>
              <w:jc w:val="center"/>
              <w:rPr>
                <w:rFonts w:ascii="Selawik Semibold" w:hAnsi="Selawik Semibold" w:cs="LilyUPC"/>
                <w:b/>
                <w:bCs/>
                <w:color w:val="F6C112" w:themeColor="text2"/>
                <w:sz w:val="36"/>
                <w:szCs w:val="36"/>
                <w:lang w:val="it-IT"/>
              </w:rPr>
            </w:pPr>
          </w:p>
        </w:tc>
        <w:tc>
          <w:tcPr>
            <w:tcW w:w="3118" w:type="dxa"/>
            <w:shd w:val="clear" w:color="auto" w:fill="auto"/>
          </w:tcPr>
          <w:p w14:paraId="1F482CE6" w14:textId="46C37EF4" w:rsidR="00C31FF5" w:rsidRPr="00420A6D" w:rsidRDefault="00C31FF5" w:rsidP="00C31FF5">
            <w:pPr>
              <w:rPr>
                <w:rFonts w:ascii="Selawik Semibold" w:hAnsi="Selawik Semibold" w:cs="LilyUPC"/>
                <w:b/>
                <w:bCs/>
                <w:color w:val="FFFFFF" w:themeColor="background1"/>
                <w:szCs w:val="24"/>
              </w:rPr>
            </w:pPr>
            <w:r w:rsidRPr="00420A6D">
              <w:rPr>
                <w:rFonts w:ascii="Selawik Semibold" w:hAnsi="Selawik Semibold" w:cs="LilyUPC"/>
                <w:b/>
                <w:bCs/>
                <w:color w:val="FFFFFF" w:themeColor="background1"/>
                <w:szCs w:val="24"/>
              </w:rPr>
              <w:t>Two/Three for a tonne</w:t>
            </w:r>
          </w:p>
        </w:tc>
        <w:tc>
          <w:tcPr>
            <w:tcW w:w="5103" w:type="dxa"/>
            <w:shd w:val="clear" w:color="auto" w:fill="auto"/>
          </w:tcPr>
          <w:p w14:paraId="2EEF289B" w14:textId="498B2CBB"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550927F1" w14:textId="1F4653B3" w:rsidR="00C31FF5" w:rsidRPr="00CC26E3" w:rsidRDefault="00C31FF5" w:rsidP="00C31FF5">
            <w:pPr>
              <w:jc w:val="center"/>
              <w:rPr>
                <w:rFonts w:ascii="Selawik Light" w:hAnsi="Selawik Light" w:cs="LilyUPC"/>
                <w:color w:val="FFFFFF" w:themeColor="background1"/>
                <w:szCs w:val="24"/>
                <w:lang w:val="it-IT"/>
              </w:rPr>
            </w:pPr>
            <w:r w:rsidRPr="00CC26E3">
              <w:rPr>
                <w:rFonts w:ascii="Selawik Light" w:hAnsi="Selawik Light" w:cs="LilyUPC"/>
                <w:color w:val="FFFFFF" w:themeColor="background1"/>
                <w:szCs w:val="24"/>
                <w:lang w:val="it-IT"/>
              </w:rPr>
              <w:t>Two/Three grams for £100</w:t>
            </w:r>
          </w:p>
        </w:tc>
        <w:tc>
          <w:tcPr>
            <w:tcW w:w="13499" w:type="dxa"/>
            <w:gridSpan w:val="2"/>
          </w:tcPr>
          <w:p w14:paraId="61EC02FF" w14:textId="0D641F15"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1A695C0C" w14:textId="363BCC33" w:rsidTr="00F226B4">
        <w:trPr>
          <w:trHeight w:val="312"/>
        </w:trPr>
        <w:tc>
          <w:tcPr>
            <w:tcW w:w="3086" w:type="dxa"/>
            <w:gridSpan w:val="2"/>
            <w:shd w:val="clear" w:color="auto" w:fill="auto"/>
          </w:tcPr>
          <w:p w14:paraId="2E307966" w14:textId="77777777" w:rsidR="00C31FF5" w:rsidRPr="00CC26E3" w:rsidRDefault="00C31FF5" w:rsidP="00C31FF5">
            <w:pPr>
              <w:jc w:val="center"/>
              <w:rPr>
                <w:rFonts w:ascii="Selawik Semibold" w:hAnsi="Selawik Semibold" w:cs="LilyUPC"/>
                <w:b/>
                <w:bCs/>
                <w:color w:val="F6C112" w:themeColor="text2"/>
                <w:sz w:val="36"/>
                <w:szCs w:val="36"/>
                <w:lang w:val="it-IT"/>
              </w:rPr>
            </w:pPr>
          </w:p>
        </w:tc>
        <w:tc>
          <w:tcPr>
            <w:tcW w:w="3118" w:type="dxa"/>
            <w:shd w:val="clear" w:color="auto" w:fill="auto"/>
          </w:tcPr>
          <w:p w14:paraId="14AE101B" w14:textId="77777777" w:rsidR="00C31FF5" w:rsidRPr="00420A6D" w:rsidRDefault="00C31FF5" w:rsidP="00C31FF5">
            <w:pPr>
              <w:rPr>
                <w:rFonts w:ascii="Selawik Semibold" w:hAnsi="Selawik Semibold" w:cs="LilyUPC"/>
                <w:color w:val="FFFFFF" w:themeColor="background1"/>
                <w:szCs w:val="24"/>
                <w:lang w:val="it-IT"/>
              </w:rPr>
            </w:pPr>
          </w:p>
        </w:tc>
        <w:tc>
          <w:tcPr>
            <w:tcW w:w="5103" w:type="dxa"/>
            <w:shd w:val="clear" w:color="auto" w:fill="auto"/>
          </w:tcPr>
          <w:p w14:paraId="74AC8B4F" w14:textId="77777777"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6255E7CC"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2F159905" w14:textId="5B4E350C"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377A0F40" w14:textId="3A410243" w:rsidTr="00F226B4">
        <w:trPr>
          <w:trHeight w:val="312"/>
        </w:trPr>
        <w:tc>
          <w:tcPr>
            <w:tcW w:w="3086" w:type="dxa"/>
            <w:gridSpan w:val="2"/>
            <w:shd w:val="clear" w:color="auto" w:fill="auto"/>
          </w:tcPr>
          <w:p w14:paraId="22784E5F" w14:textId="1AA332FC" w:rsidR="00C31FF5" w:rsidRPr="00CC26E3" w:rsidRDefault="00C31FF5" w:rsidP="00C31FF5">
            <w:pPr>
              <w:jc w:val="center"/>
              <w:rPr>
                <w:rFonts w:ascii="Selawik Semibold" w:hAnsi="Selawik Semibold" w:cs="LilyUPC"/>
                <w:b/>
                <w:bCs/>
                <w:color w:val="F6C112" w:themeColor="text2"/>
                <w:sz w:val="36"/>
                <w:szCs w:val="36"/>
                <w:lang w:val="it-IT"/>
              </w:rPr>
            </w:pPr>
          </w:p>
        </w:tc>
        <w:tc>
          <w:tcPr>
            <w:tcW w:w="3118" w:type="dxa"/>
            <w:shd w:val="clear" w:color="auto" w:fill="auto"/>
          </w:tcPr>
          <w:p w14:paraId="7C636036" w14:textId="77777777" w:rsidR="00C31FF5" w:rsidRPr="00CC26E3" w:rsidRDefault="00C31FF5" w:rsidP="00C31FF5">
            <w:pPr>
              <w:rPr>
                <w:rFonts w:ascii="Selawik Semibold" w:hAnsi="Selawik Semibold" w:cs="LilyUPC"/>
                <w:color w:val="FFFFFF" w:themeColor="background1"/>
                <w:szCs w:val="24"/>
                <w:lang w:val="it-IT"/>
              </w:rPr>
            </w:pPr>
          </w:p>
        </w:tc>
        <w:tc>
          <w:tcPr>
            <w:tcW w:w="5103" w:type="dxa"/>
            <w:shd w:val="clear" w:color="auto" w:fill="auto"/>
          </w:tcPr>
          <w:p w14:paraId="0B6EDF52" w14:textId="628B5799" w:rsidR="00C31FF5" w:rsidRPr="00CC26E3" w:rsidRDefault="00C31FF5" w:rsidP="00C31FF5">
            <w:pPr>
              <w:jc w:val="center"/>
              <w:rPr>
                <w:rFonts w:ascii="Selawik Light" w:hAnsi="Selawik Light"/>
                <w:i/>
                <w:iCs/>
                <w:noProof/>
                <w:color w:val="F6C112" w:themeColor="text2"/>
                <w:szCs w:val="24"/>
              </w:rPr>
            </w:pPr>
          </w:p>
        </w:tc>
        <w:tc>
          <w:tcPr>
            <w:tcW w:w="5812" w:type="dxa"/>
            <w:gridSpan w:val="2"/>
          </w:tcPr>
          <w:p w14:paraId="02830BAE" w14:textId="77777777" w:rsidR="00C31FF5" w:rsidRPr="00CC26E3" w:rsidRDefault="00C31FF5" w:rsidP="00C31FF5">
            <w:pPr>
              <w:jc w:val="center"/>
              <w:rPr>
                <w:rFonts w:ascii="Selawik Light" w:hAnsi="Selawik Light"/>
                <w:noProof/>
                <w:color w:val="FFFFFF" w:themeColor="background1"/>
                <w:szCs w:val="24"/>
              </w:rPr>
            </w:pPr>
          </w:p>
        </w:tc>
        <w:tc>
          <w:tcPr>
            <w:tcW w:w="13499" w:type="dxa"/>
            <w:gridSpan w:val="2"/>
          </w:tcPr>
          <w:p w14:paraId="6B00A080" w14:textId="7B979D86" w:rsidR="00C31FF5" w:rsidRDefault="00C31FF5" w:rsidP="00C31FF5">
            <w:pPr>
              <w:jc w:val="center"/>
              <w:rPr>
                <w:noProof/>
              </w:rPr>
            </w:pPr>
          </w:p>
        </w:tc>
      </w:tr>
      <w:tr w:rsidR="00B81A42" w:rsidRPr="00045697" w14:paraId="1BC2E832" w14:textId="77777777" w:rsidTr="00F226B4">
        <w:trPr>
          <w:trHeight w:val="312"/>
        </w:trPr>
        <w:tc>
          <w:tcPr>
            <w:tcW w:w="3086" w:type="dxa"/>
            <w:gridSpan w:val="2"/>
            <w:shd w:val="clear" w:color="auto" w:fill="auto"/>
          </w:tcPr>
          <w:p w14:paraId="75CADF8E" w14:textId="77777777" w:rsidR="00B81A42" w:rsidRPr="00CC26E3" w:rsidRDefault="00B81A42" w:rsidP="00C31FF5">
            <w:pPr>
              <w:jc w:val="center"/>
              <w:rPr>
                <w:rFonts w:ascii="Selawik Light" w:hAnsi="Selawik Light"/>
                <w:noProof/>
                <w:color w:val="F6C112" w:themeColor="text2"/>
                <w:sz w:val="36"/>
                <w:szCs w:val="36"/>
              </w:rPr>
            </w:pPr>
          </w:p>
        </w:tc>
        <w:tc>
          <w:tcPr>
            <w:tcW w:w="3118" w:type="dxa"/>
            <w:shd w:val="clear" w:color="auto" w:fill="auto"/>
          </w:tcPr>
          <w:p w14:paraId="02EF3B22" w14:textId="77777777" w:rsidR="00B81A42" w:rsidRPr="00CC26E3" w:rsidRDefault="00B81A42" w:rsidP="00C31FF5">
            <w:pPr>
              <w:rPr>
                <w:rFonts w:ascii="Selawik Semibold" w:hAnsi="Selawik Semibold" w:cs="LilyUPC"/>
                <w:color w:val="FFFFFF" w:themeColor="background1"/>
                <w:szCs w:val="24"/>
                <w:lang w:val="it-IT"/>
              </w:rPr>
            </w:pPr>
          </w:p>
        </w:tc>
        <w:tc>
          <w:tcPr>
            <w:tcW w:w="5103" w:type="dxa"/>
            <w:shd w:val="clear" w:color="auto" w:fill="auto"/>
          </w:tcPr>
          <w:p w14:paraId="2EBC343C" w14:textId="1BC211C7" w:rsidR="00B81A42" w:rsidRPr="00CC26E3" w:rsidRDefault="00B81A42" w:rsidP="00C31FF5">
            <w:pPr>
              <w:jc w:val="center"/>
              <w:rPr>
                <w:rFonts w:ascii="Selawik Light" w:hAnsi="Selawik Light"/>
                <w:i/>
                <w:iCs/>
                <w:noProof/>
                <w:color w:val="F6C112" w:themeColor="text2"/>
                <w:szCs w:val="24"/>
              </w:rPr>
            </w:pPr>
          </w:p>
        </w:tc>
        <w:tc>
          <w:tcPr>
            <w:tcW w:w="5812" w:type="dxa"/>
            <w:gridSpan w:val="2"/>
          </w:tcPr>
          <w:p w14:paraId="052CB413" w14:textId="77777777" w:rsidR="00B81A42" w:rsidRPr="00CC26E3" w:rsidRDefault="00B81A42" w:rsidP="00C31FF5">
            <w:pPr>
              <w:jc w:val="center"/>
              <w:rPr>
                <w:rFonts w:ascii="Selawik Light" w:hAnsi="Selawik Light"/>
                <w:noProof/>
                <w:color w:val="FFFFFF" w:themeColor="background1"/>
                <w:szCs w:val="24"/>
              </w:rPr>
            </w:pPr>
          </w:p>
        </w:tc>
        <w:tc>
          <w:tcPr>
            <w:tcW w:w="13499" w:type="dxa"/>
            <w:gridSpan w:val="2"/>
          </w:tcPr>
          <w:p w14:paraId="1F04F1F4" w14:textId="77777777" w:rsidR="00B81A42" w:rsidRDefault="00B81A42" w:rsidP="00C31FF5">
            <w:pPr>
              <w:jc w:val="center"/>
              <w:rPr>
                <w:noProof/>
              </w:rPr>
            </w:pPr>
          </w:p>
        </w:tc>
      </w:tr>
      <w:tr w:rsidR="00C31FF5" w:rsidRPr="00045697" w14:paraId="03CFAC28" w14:textId="121A3860" w:rsidTr="00F226B4">
        <w:trPr>
          <w:trHeight w:val="312"/>
        </w:trPr>
        <w:tc>
          <w:tcPr>
            <w:tcW w:w="3086" w:type="dxa"/>
            <w:gridSpan w:val="2"/>
            <w:shd w:val="clear" w:color="auto" w:fill="auto"/>
          </w:tcPr>
          <w:p w14:paraId="714434E3" w14:textId="6C3BCF66" w:rsidR="00C31FF5" w:rsidRPr="00CC26E3" w:rsidRDefault="00C31FF5" w:rsidP="00C31FF5">
            <w:pPr>
              <w:jc w:val="center"/>
              <w:rPr>
                <w:rFonts w:ascii="Selawik Semibold" w:hAnsi="Selawik Semibold" w:cs="LilyUPC"/>
                <w:b/>
                <w:bCs/>
                <w:color w:val="F6C112" w:themeColor="text2"/>
                <w:sz w:val="36"/>
                <w:szCs w:val="36"/>
                <w:lang w:val="it-IT"/>
              </w:rPr>
            </w:pPr>
          </w:p>
        </w:tc>
        <w:tc>
          <w:tcPr>
            <w:tcW w:w="3118" w:type="dxa"/>
            <w:shd w:val="clear" w:color="auto" w:fill="auto"/>
          </w:tcPr>
          <w:p w14:paraId="60ADEE23" w14:textId="138ADEBC" w:rsidR="00C31FF5" w:rsidRPr="00CC26E3" w:rsidRDefault="00C31FF5" w:rsidP="00C31FF5">
            <w:pPr>
              <w:rPr>
                <w:rFonts w:ascii="Selawik Semibold" w:hAnsi="Selawik Semibold" w:cs="LilyUPC"/>
                <w:color w:val="FFFFFF" w:themeColor="background1"/>
                <w:szCs w:val="24"/>
                <w:lang w:val="it-IT"/>
              </w:rPr>
            </w:pPr>
          </w:p>
        </w:tc>
        <w:tc>
          <w:tcPr>
            <w:tcW w:w="5103" w:type="dxa"/>
            <w:shd w:val="clear" w:color="auto" w:fill="auto"/>
          </w:tcPr>
          <w:p w14:paraId="0B95905B" w14:textId="72940565"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249E59E4" w14:textId="4D906D45" w:rsidR="00C31FF5" w:rsidRPr="00CC26E3" w:rsidRDefault="00420A6D" w:rsidP="00C31FF5">
            <w:pPr>
              <w:jc w:val="center"/>
              <w:rPr>
                <w:rFonts w:ascii="Selawik Light" w:hAnsi="Selawik Light" w:cs="LilyUPC"/>
                <w:color w:val="FFFFFF" w:themeColor="background1"/>
                <w:szCs w:val="24"/>
                <w:lang w:val="it-IT"/>
              </w:rPr>
            </w:pPr>
            <w:r w:rsidRPr="00CC26E3">
              <w:rPr>
                <w:rFonts w:ascii="Selawik Light" w:hAnsi="Selawik Light"/>
                <w:noProof/>
                <w:color w:val="F6C112" w:themeColor="text2"/>
                <w:sz w:val="36"/>
                <w:szCs w:val="36"/>
                <w:lang w:eastAsia="en-GB"/>
              </w:rPr>
              <mc:AlternateContent>
                <mc:Choice Requires="wps">
                  <w:drawing>
                    <wp:anchor distT="0" distB="0" distL="114300" distR="114300" simplePos="0" relativeHeight="251997184" behindDoc="0" locked="0" layoutInCell="1" allowOverlap="1" wp14:anchorId="3080A586" wp14:editId="57DDEF57">
                      <wp:simplePos x="0" y="0"/>
                      <wp:positionH relativeFrom="page">
                        <wp:posOffset>-7170565</wp:posOffset>
                      </wp:positionH>
                      <wp:positionV relativeFrom="paragraph">
                        <wp:posOffset>68756</wp:posOffset>
                      </wp:positionV>
                      <wp:extent cx="11880215" cy="777240"/>
                      <wp:effectExtent l="19050" t="19050" r="26035" b="22860"/>
                      <wp:wrapNone/>
                      <wp:docPr id="42" name="Rectangle 4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215" cy="777240"/>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68974250" w14:textId="77777777" w:rsidR="00B81A42" w:rsidRPr="006D258F" w:rsidRDefault="00B81A42" w:rsidP="00B81A42">
                                  <w:pPr>
                                    <w:pStyle w:val="Heading1"/>
                                    <w:rPr>
                                      <w:color w:val="1D0D40" w:themeColor="accent1" w:themeShade="BF"/>
                                    </w:rPr>
                                  </w:pPr>
                                  <w:bookmarkStart w:id="7" w:name="_Toc88567432"/>
                                  <w:r w:rsidRPr="006D258F">
                                    <w:rPr>
                                      <w:color w:val="1D0D40" w:themeColor="accent1" w:themeShade="BF"/>
                                    </w:rPr>
                                    <w:t>Violence</w:t>
                                  </w:r>
                                  <w:bookmarkEnd w:id="7"/>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3080A586" id="Rectangle 42" o:spid="_x0000_s1030" style="position:absolute;left:0;text-align:left;margin-left:-564.6pt;margin-top:5.4pt;width:935.45pt;height:61.2pt;z-index:25199718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" fillcolor="#f6c112 [3215]" strokecolor="#f6c112 [3215]" strokeweight="5pt">
                      <v:path arrowok="t"/>
                      <v:textbox>
                        <w:txbxContent>
                          <w:p w14:paraId="68974250" w14:textId="77777777" w:rsidR="00B81A42" w:rsidRPr="006D258F" w:rsidRDefault="00B81A42" w:rsidP="00B81A42">
                            <w:pPr>
                              <w:pStyle w:val="Heading1"/>
                              <w:rPr>
                                <w:color w:val="1D0D40" w:themeColor="accent1" w:themeShade="BF"/>
                              </w:rPr>
                            </w:pPr>
                            <w:bookmarkStart w:id="9" w:name="_Toc88567432"/>
                            <w:r w:rsidRPr="006D258F">
                              <w:rPr>
                                <w:color w:val="1D0D40" w:themeColor="accent1" w:themeShade="BF"/>
                              </w:rPr>
                              <w:t>Violence</w:t>
                            </w:r>
                            <w:bookmarkEnd w:id="9"/>
                          </w:p>
                        </w:txbxContent>
                      </v:textbox>
                      <w10:wrap anchorx="page"/>
                    </v:rect>
                  </w:pict>
                </mc:Fallback>
              </mc:AlternateContent>
            </w:r>
          </w:p>
        </w:tc>
        <w:tc>
          <w:tcPr>
            <w:tcW w:w="13499" w:type="dxa"/>
            <w:gridSpan w:val="2"/>
          </w:tcPr>
          <w:p w14:paraId="12F187AE" w14:textId="7863B832" w:rsidR="00C31FF5" w:rsidRPr="00045697" w:rsidRDefault="00C31FF5" w:rsidP="00C31FF5">
            <w:pPr>
              <w:jc w:val="center"/>
              <w:rPr>
                <w:rFonts w:ascii="Selawik Semibold" w:hAnsi="Selawik Semibold" w:cs="LilyUPC"/>
                <w:color w:val="002060"/>
                <w:sz w:val="48"/>
                <w:szCs w:val="40"/>
                <w:lang w:val="it-IT"/>
              </w:rPr>
            </w:pPr>
          </w:p>
        </w:tc>
      </w:tr>
      <w:tr w:rsidR="00C31FF5" w:rsidRPr="00045697" w14:paraId="7FAC4B5B" w14:textId="56EED8A7" w:rsidTr="00F226B4">
        <w:trPr>
          <w:trHeight w:val="312"/>
        </w:trPr>
        <w:tc>
          <w:tcPr>
            <w:tcW w:w="3086" w:type="dxa"/>
            <w:gridSpan w:val="2"/>
            <w:shd w:val="clear" w:color="auto" w:fill="auto"/>
          </w:tcPr>
          <w:p w14:paraId="47D16A37" w14:textId="61B5F1AE" w:rsidR="00C31FF5" w:rsidRPr="00CC26E3" w:rsidRDefault="00C31FF5" w:rsidP="00C31FF5">
            <w:pPr>
              <w:jc w:val="center"/>
              <w:rPr>
                <w:rFonts w:ascii="Selawik Semibold" w:hAnsi="Selawik Semibold" w:cs="LilyUPC"/>
                <w:b/>
                <w:bCs/>
                <w:color w:val="F6C112" w:themeColor="text2"/>
                <w:sz w:val="36"/>
                <w:szCs w:val="36"/>
                <w:lang w:val="it-IT"/>
              </w:rPr>
            </w:pPr>
          </w:p>
        </w:tc>
        <w:tc>
          <w:tcPr>
            <w:tcW w:w="3118" w:type="dxa"/>
            <w:shd w:val="clear" w:color="auto" w:fill="auto"/>
          </w:tcPr>
          <w:p w14:paraId="47E488F6" w14:textId="77777777" w:rsidR="00C31FF5" w:rsidRPr="00CC26E3" w:rsidRDefault="00C31FF5" w:rsidP="00C31FF5">
            <w:pPr>
              <w:rPr>
                <w:rFonts w:ascii="Selawik Semibold" w:hAnsi="Selawik Semibold" w:cs="LilyUPC"/>
                <w:color w:val="FFFFFF" w:themeColor="background1"/>
                <w:szCs w:val="24"/>
                <w:lang w:val="it-IT"/>
              </w:rPr>
            </w:pPr>
          </w:p>
        </w:tc>
        <w:tc>
          <w:tcPr>
            <w:tcW w:w="5103" w:type="dxa"/>
            <w:shd w:val="clear" w:color="auto" w:fill="auto"/>
          </w:tcPr>
          <w:p w14:paraId="25671C10" w14:textId="5E095140" w:rsidR="00C31FF5" w:rsidRPr="00CC26E3" w:rsidRDefault="00C31FF5" w:rsidP="00C31FF5">
            <w:pPr>
              <w:jc w:val="center"/>
              <w:rPr>
                <w:rFonts w:ascii="Selawik Light" w:hAnsi="Selawik Light" w:cs="LilyUPC"/>
                <w:i/>
                <w:iCs/>
                <w:color w:val="F6C112" w:themeColor="text2"/>
                <w:szCs w:val="24"/>
                <w:lang w:val="it-IT"/>
              </w:rPr>
            </w:pPr>
          </w:p>
        </w:tc>
        <w:tc>
          <w:tcPr>
            <w:tcW w:w="5812" w:type="dxa"/>
            <w:gridSpan w:val="2"/>
          </w:tcPr>
          <w:p w14:paraId="046E8BB6" w14:textId="77777777" w:rsidR="00C31FF5" w:rsidRPr="00CC26E3" w:rsidRDefault="00C31FF5" w:rsidP="00C31FF5">
            <w:pPr>
              <w:jc w:val="center"/>
              <w:rPr>
                <w:rFonts w:ascii="Selawik Light" w:hAnsi="Selawik Light" w:cs="LilyUPC"/>
                <w:color w:val="FFFFFF" w:themeColor="background1"/>
                <w:szCs w:val="24"/>
                <w:lang w:val="it-IT"/>
              </w:rPr>
            </w:pPr>
          </w:p>
        </w:tc>
        <w:tc>
          <w:tcPr>
            <w:tcW w:w="13499" w:type="dxa"/>
            <w:gridSpan w:val="2"/>
          </w:tcPr>
          <w:p w14:paraId="23FA7296" w14:textId="69EB56D1" w:rsidR="00C31FF5" w:rsidRPr="00045697" w:rsidRDefault="00C31FF5" w:rsidP="00C31FF5">
            <w:pPr>
              <w:jc w:val="center"/>
              <w:rPr>
                <w:rFonts w:ascii="Selawik Semibold" w:hAnsi="Selawik Semibold" w:cs="LilyUPC"/>
                <w:color w:val="002060"/>
                <w:sz w:val="48"/>
                <w:szCs w:val="40"/>
                <w:lang w:val="it-IT"/>
              </w:rPr>
            </w:pPr>
          </w:p>
        </w:tc>
      </w:tr>
      <w:tr w:rsidR="00C31FF5" w:rsidRPr="001C5CBA" w14:paraId="5150C682" w14:textId="77777777" w:rsidTr="00B84552">
        <w:trPr>
          <w:trHeight w:val="312"/>
        </w:trPr>
        <w:tc>
          <w:tcPr>
            <w:tcW w:w="3086" w:type="dxa"/>
            <w:gridSpan w:val="2"/>
            <w:shd w:val="clear" w:color="auto" w:fill="1D0D40" w:themeFill="accent1" w:themeFillShade="BF"/>
          </w:tcPr>
          <w:p w14:paraId="4FE494E0" w14:textId="77777777" w:rsidR="00C31FF5" w:rsidRPr="00CC26E3" w:rsidRDefault="00C31FF5" w:rsidP="00C31FF5">
            <w:pPr>
              <w:jc w:val="center"/>
              <w:rPr>
                <w:rFonts w:ascii="Selawik Semibold" w:hAnsi="Selawik Semibold" w:cs="LilyUPC"/>
                <w:sz w:val="36"/>
                <w:szCs w:val="36"/>
              </w:rPr>
            </w:pPr>
          </w:p>
        </w:tc>
        <w:tc>
          <w:tcPr>
            <w:tcW w:w="3118" w:type="dxa"/>
            <w:shd w:val="clear" w:color="auto" w:fill="1D0D40" w:themeFill="accent1" w:themeFillShade="BF"/>
          </w:tcPr>
          <w:p w14:paraId="0F302A1F" w14:textId="77777777" w:rsidR="00C31FF5" w:rsidRPr="00CC26E3" w:rsidRDefault="00C31FF5" w:rsidP="00C31FF5">
            <w:pPr>
              <w:rPr>
                <w:rFonts w:ascii="Selawik Semibold" w:hAnsi="Selawik Semibold" w:cs="LilyUPC"/>
                <w:szCs w:val="24"/>
              </w:rPr>
            </w:pPr>
          </w:p>
        </w:tc>
        <w:tc>
          <w:tcPr>
            <w:tcW w:w="5103" w:type="dxa"/>
            <w:shd w:val="clear" w:color="auto" w:fill="1D0D40" w:themeFill="accent1" w:themeFillShade="BF"/>
          </w:tcPr>
          <w:p w14:paraId="45CCAB72" w14:textId="55E45161" w:rsidR="00C31FF5" w:rsidRPr="00CC26E3" w:rsidRDefault="00C31FF5" w:rsidP="00C31FF5">
            <w:pPr>
              <w:jc w:val="center"/>
              <w:rPr>
                <w:rFonts w:ascii="Selawik Semibold" w:hAnsi="Selawik Semibold" w:cs="LilyUPC"/>
                <w:i/>
                <w:iCs/>
                <w:szCs w:val="24"/>
              </w:rPr>
            </w:pPr>
          </w:p>
        </w:tc>
        <w:tc>
          <w:tcPr>
            <w:tcW w:w="5812" w:type="dxa"/>
            <w:gridSpan w:val="2"/>
            <w:shd w:val="clear" w:color="auto" w:fill="1D0D40" w:themeFill="accent1" w:themeFillShade="BF"/>
          </w:tcPr>
          <w:p w14:paraId="57DA197E" w14:textId="77777777" w:rsidR="00C31FF5" w:rsidRPr="00CC26E3" w:rsidRDefault="00C31FF5" w:rsidP="00C31FF5">
            <w:pPr>
              <w:jc w:val="center"/>
              <w:rPr>
                <w:rFonts w:ascii="Selawik Semibold" w:hAnsi="Selawik Semibold" w:cs="LilyUPC"/>
                <w:szCs w:val="24"/>
              </w:rPr>
            </w:pPr>
          </w:p>
        </w:tc>
        <w:tc>
          <w:tcPr>
            <w:tcW w:w="13499" w:type="dxa"/>
            <w:gridSpan w:val="2"/>
            <w:shd w:val="clear" w:color="auto" w:fill="FFC000"/>
          </w:tcPr>
          <w:p w14:paraId="6510D1E2" w14:textId="77777777" w:rsidR="00C31FF5" w:rsidRPr="00734A32" w:rsidRDefault="00C31FF5" w:rsidP="00C31FF5">
            <w:pPr>
              <w:jc w:val="center"/>
              <w:rPr>
                <w:rFonts w:ascii="Selawik Semibold" w:hAnsi="Selawik Semibold" w:cs="LilyUPC"/>
                <w:color w:val="002060"/>
                <w:sz w:val="52"/>
                <w:szCs w:val="52"/>
              </w:rPr>
            </w:pPr>
          </w:p>
        </w:tc>
      </w:tr>
      <w:tr w:rsidR="00C31FF5" w:rsidRPr="001C5CBA" w14:paraId="6A55A250" w14:textId="5A0A97E4" w:rsidTr="00F226B4">
        <w:trPr>
          <w:trHeight w:val="312"/>
        </w:trPr>
        <w:tc>
          <w:tcPr>
            <w:tcW w:w="3086" w:type="dxa"/>
            <w:gridSpan w:val="2"/>
            <w:shd w:val="clear" w:color="auto" w:fill="FFC000"/>
          </w:tcPr>
          <w:p w14:paraId="735C5610" w14:textId="144BABA9" w:rsidR="00C31FF5" w:rsidRPr="00CC26E3" w:rsidRDefault="00C31FF5" w:rsidP="00C31FF5">
            <w:pPr>
              <w:jc w:val="center"/>
              <w:rPr>
                <w:rFonts w:ascii="Selawik Semibold" w:hAnsi="Selawik Semibold" w:cs="LilyUPC"/>
                <w:b/>
                <w:bCs/>
                <w:color w:val="002060"/>
                <w:sz w:val="36"/>
                <w:szCs w:val="36"/>
              </w:rPr>
            </w:pPr>
            <w:r w:rsidRPr="00CC26E3">
              <w:rPr>
                <w:rFonts w:ascii="Selawik Semibold" w:hAnsi="Selawik Semibold" w:cs="LilyUPC"/>
                <w:sz w:val="36"/>
                <w:szCs w:val="36"/>
              </w:rPr>
              <w:t>Term</w:t>
            </w:r>
          </w:p>
        </w:tc>
        <w:tc>
          <w:tcPr>
            <w:tcW w:w="3118" w:type="dxa"/>
            <w:shd w:val="clear" w:color="auto" w:fill="FFC000"/>
          </w:tcPr>
          <w:p w14:paraId="385EA4FD" w14:textId="014AEE01" w:rsidR="00C31FF5" w:rsidRPr="00CC26E3" w:rsidRDefault="00C31FF5" w:rsidP="00C31FF5">
            <w:pPr>
              <w:rPr>
                <w:rFonts w:ascii="Selawik Semibold" w:hAnsi="Selawik Semibold" w:cs="LilyUPC"/>
                <w:color w:val="002060"/>
                <w:szCs w:val="24"/>
              </w:rPr>
            </w:pPr>
            <w:r w:rsidRPr="00CC26E3">
              <w:rPr>
                <w:rFonts w:ascii="Selawik Semibold" w:hAnsi="Selawik Semibold" w:cs="LilyUPC"/>
                <w:szCs w:val="24"/>
              </w:rPr>
              <w:t>Slang</w:t>
            </w:r>
          </w:p>
        </w:tc>
        <w:tc>
          <w:tcPr>
            <w:tcW w:w="5103" w:type="dxa"/>
            <w:shd w:val="clear" w:color="auto" w:fill="FFC000"/>
          </w:tcPr>
          <w:p w14:paraId="03C9A899" w14:textId="3CB2F2A3" w:rsidR="00C31FF5" w:rsidRPr="00CC26E3" w:rsidRDefault="00C31FF5" w:rsidP="00C31FF5">
            <w:pPr>
              <w:jc w:val="center"/>
              <w:rPr>
                <w:rFonts w:ascii="Selawik Light" w:hAnsi="Selawik Light" w:cs="LilyUPC"/>
                <w:i/>
                <w:iCs/>
                <w:color w:val="F6C112" w:themeColor="text2"/>
                <w:szCs w:val="24"/>
              </w:rPr>
            </w:pPr>
            <w:r w:rsidRPr="00CC26E3">
              <w:rPr>
                <w:rFonts w:ascii="Selawik Semibold" w:hAnsi="Selawik Semibold" w:cs="LilyUPC"/>
                <w:i/>
                <w:iCs/>
                <w:szCs w:val="24"/>
              </w:rPr>
              <w:t>Context</w:t>
            </w:r>
          </w:p>
        </w:tc>
        <w:tc>
          <w:tcPr>
            <w:tcW w:w="5812" w:type="dxa"/>
            <w:gridSpan w:val="2"/>
            <w:shd w:val="clear" w:color="auto" w:fill="FFC000"/>
          </w:tcPr>
          <w:p w14:paraId="3470AC3C" w14:textId="38131BAA" w:rsidR="00C31FF5" w:rsidRPr="00CC26E3" w:rsidRDefault="00C31FF5" w:rsidP="00C31FF5">
            <w:pPr>
              <w:jc w:val="center"/>
              <w:rPr>
                <w:rFonts w:ascii="Selawik Light" w:hAnsi="Selawik Light" w:cs="LilyUPC"/>
                <w:color w:val="FFFFFF" w:themeColor="background1"/>
                <w:szCs w:val="24"/>
              </w:rPr>
            </w:pPr>
            <w:r w:rsidRPr="00CC26E3">
              <w:rPr>
                <w:rFonts w:ascii="Selawik Semibold" w:hAnsi="Selawik Semibold" w:cs="LilyUPC"/>
                <w:szCs w:val="24"/>
              </w:rPr>
              <w:t>Notes</w:t>
            </w:r>
          </w:p>
        </w:tc>
        <w:tc>
          <w:tcPr>
            <w:tcW w:w="13499" w:type="dxa"/>
            <w:gridSpan w:val="2"/>
            <w:shd w:val="clear" w:color="auto" w:fill="FFC000"/>
          </w:tcPr>
          <w:p w14:paraId="6371F6E5" w14:textId="1FF27B4B" w:rsidR="00C31FF5" w:rsidRPr="00734A32" w:rsidRDefault="00C31FF5" w:rsidP="00C31FF5">
            <w:pPr>
              <w:jc w:val="center"/>
              <w:rPr>
                <w:rFonts w:ascii="Selawik Semibold" w:hAnsi="Selawik Semibold" w:cs="LilyUPC"/>
                <w:color w:val="002060"/>
                <w:sz w:val="52"/>
                <w:szCs w:val="52"/>
              </w:rPr>
            </w:pPr>
          </w:p>
        </w:tc>
      </w:tr>
      <w:tr w:rsidR="00C31FF5" w:rsidRPr="005E59BC" w14:paraId="250C2C39" w14:textId="26198CB4" w:rsidTr="00B84552">
        <w:trPr>
          <w:trHeight w:val="312"/>
        </w:trPr>
        <w:tc>
          <w:tcPr>
            <w:tcW w:w="3086" w:type="dxa"/>
            <w:gridSpan w:val="2"/>
            <w:shd w:val="clear" w:color="auto" w:fill="1D0D40" w:themeFill="accent1" w:themeFillShade="BF"/>
          </w:tcPr>
          <w:p w14:paraId="2020D93E" w14:textId="77777777" w:rsidR="00C31FF5" w:rsidRPr="00CC26E3" w:rsidRDefault="00C31FF5" w:rsidP="00C31FF5">
            <w:pPr>
              <w:jc w:val="center"/>
              <w:rPr>
                <w:rFonts w:ascii="Selawik Semibold" w:hAnsi="Selawik Semibold" w:cs="LilyUPC"/>
                <w:b/>
                <w:bCs/>
                <w:color w:val="FFC000"/>
                <w:sz w:val="36"/>
                <w:szCs w:val="36"/>
              </w:rPr>
            </w:pPr>
          </w:p>
        </w:tc>
        <w:tc>
          <w:tcPr>
            <w:tcW w:w="3118" w:type="dxa"/>
            <w:shd w:val="clear" w:color="auto" w:fill="1D0D40" w:themeFill="accent1" w:themeFillShade="BF"/>
          </w:tcPr>
          <w:p w14:paraId="273AD83F" w14:textId="65A02057" w:rsidR="00C31FF5" w:rsidRPr="00CC26E3" w:rsidRDefault="00C31FF5" w:rsidP="00C31FF5">
            <w:pPr>
              <w:rPr>
                <w:rFonts w:ascii="Selawik Semibold" w:hAnsi="Selawik Semibold" w:cs="LilyUPC"/>
                <w:color w:val="FFFFFF" w:themeColor="background1"/>
                <w:szCs w:val="24"/>
              </w:rPr>
            </w:pPr>
          </w:p>
        </w:tc>
        <w:tc>
          <w:tcPr>
            <w:tcW w:w="5103" w:type="dxa"/>
            <w:shd w:val="clear" w:color="auto" w:fill="1D0D40" w:themeFill="accent1" w:themeFillShade="BF"/>
          </w:tcPr>
          <w:p w14:paraId="1786AF9F" w14:textId="7B3D0EA9" w:rsidR="00C31FF5" w:rsidRPr="00CC26E3" w:rsidRDefault="00C31FF5" w:rsidP="00C31FF5">
            <w:pPr>
              <w:jc w:val="center"/>
              <w:rPr>
                <w:rFonts w:ascii="Selawik Light" w:hAnsi="Selawik Light"/>
                <w:i/>
                <w:iCs/>
                <w:color w:val="F6C112" w:themeColor="text2"/>
                <w:szCs w:val="24"/>
                <w:lang w:val="en-US"/>
              </w:rPr>
            </w:pPr>
          </w:p>
        </w:tc>
        <w:tc>
          <w:tcPr>
            <w:tcW w:w="5812" w:type="dxa"/>
            <w:gridSpan w:val="2"/>
            <w:shd w:val="clear" w:color="auto" w:fill="1D0D40" w:themeFill="accent1" w:themeFillShade="BF"/>
          </w:tcPr>
          <w:p w14:paraId="60239DDE" w14:textId="77777777" w:rsidR="00C31FF5" w:rsidRPr="00CC26E3" w:rsidRDefault="00C31FF5" w:rsidP="00C31FF5">
            <w:pPr>
              <w:jc w:val="center"/>
              <w:rPr>
                <w:rFonts w:ascii="Selawik Light" w:hAnsi="Selawik Light"/>
                <w:i/>
                <w:iCs/>
                <w:color w:val="FFFFFF" w:themeColor="background1"/>
                <w:szCs w:val="24"/>
                <w:lang w:val="en-US"/>
              </w:rPr>
            </w:pPr>
          </w:p>
        </w:tc>
        <w:tc>
          <w:tcPr>
            <w:tcW w:w="13499" w:type="dxa"/>
            <w:gridSpan w:val="2"/>
          </w:tcPr>
          <w:p w14:paraId="3D37A33E" w14:textId="618C5848" w:rsidR="00C31FF5" w:rsidRPr="002B7D9B" w:rsidRDefault="00C31FF5" w:rsidP="00C31FF5">
            <w:pPr>
              <w:jc w:val="center"/>
              <w:rPr>
                <w:i/>
                <w:iCs/>
                <w:color w:val="FFFFFF" w:themeColor="background2"/>
                <w:sz w:val="40"/>
                <w:szCs w:val="40"/>
                <w:lang w:val="en-US"/>
              </w:rPr>
            </w:pPr>
          </w:p>
        </w:tc>
      </w:tr>
      <w:tr w:rsidR="00C31FF5" w:rsidRPr="005E59BC" w14:paraId="23DB3B64" w14:textId="1A7E50CD" w:rsidTr="00B84552">
        <w:trPr>
          <w:trHeight w:val="312"/>
        </w:trPr>
        <w:tc>
          <w:tcPr>
            <w:tcW w:w="3086" w:type="dxa"/>
            <w:gridSpan w:val="2"/>
            <w:shd w:val="clear" w:color="auto" w:fill="1D0D40" w:themeFill="accent1" w:themeFillShade="BF"/>
          </w:tcPr>
          <w:p w14:paraId="125F8694" w14:textId="3109BD56" w:rsidR="00C31FF5" w:rsidRPr="00CC26E3" w:rsidRDefault="00C31FF5" w:rsidP="00C31FF5">
            <w:pPr>
              <w:jc w:val="center"/>
              <w:rPr>
                <w:rFonts w:ascii="Selawik Semibold" w:hAnsi="Selawik Semibold" w:cs="LilyUPC"/>
                <w:b/>
                <w:bCs/>
                <w:color w:val="FFC000"/>
                <w:sz w:val="36"/>
                <w:szCs w:val="36"/>
              </w:rPr>
            </w:pPr>
            <w:bookmarkStart w:id="8" w:name="_Hlk80377907"/>
            <w:r w:rsidRPr="00CC26E3">
              <w:rPr>
                <w:rFonts w:ascii="Selawik Semibold" w:hAnsi="Selawik Semibold" w:cs="LilyUPC"/>
                <w:b/>
                <w:bCs/>
                <w:color w:val="FFC000"/>
                <w:sz w:val="36"/>
                <w:szCs w:val="36"/>
              </w:rPr>
              <w:t>Knife</w:t>
            </w:r>
          </w:p>
        </w:tc>
        <w:tc>
          <w:tcPr>
            <w:tcW w:w="3118" w:type="dxa"/>
            <w:shd w:val="clear" w:color="auto" w:fill="1D0D40" w:themeFill="accent1" w:themeFillShade="BF"/>
          </w:tcPr>
          <w:p w14:paraId="75BAA258" w14:textId="0B94E2DC"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Nank</w:t>
            </w:r>
            <w:proofErr w:type="spellEnd"/>
          </w:p>
        </w:tc>
        <w:tc>
          <w:tcPr>
            <w:tcW w:w="5103" w:type="dxa"/>
            <w:shd w:val="clear" w:color="auto" w:fill="1D0D40" w:themeFill="accent1" w:themeFillShade="BF"/>
          </w:tcPr>
          <w:p w14:paraId="6E7544BF" w14:textId="3F280F3A"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lang w:val="en-US"/>
              </w:rPr>
              <w:t xml:space="preserve">“I swear I’m </w:t>
            </w:r>
            <w:proofErr w:type="spellStart"/>
            <w:r w:rsidRPr="00CC26E3">
              <w:rPr>
                <w:rFonts w:ascii="Selawik Light" w:hAnsi="Selawik Light" w:cs="Segoe UI Semilight"/>
                <w:i/>
                <w:iCs/>
                <w:color w:val="F6C112" w:themeColor="text2"/>
                <w:szCs w:val="24"/>
                <w:lang w:val="en-US"/>
              </w:rPr>
              <w:t>gonna</w:t>
            </w:r>
            <w:proofErr w:type="spellEnd"/>
            <w:r w:rsidRPr="00CC26E3">
              <w:rPr>
                <w:rFonts w:ascii="Selawik Light" w:hAnsi="Selawik Light" w:cs="Segoe UI Semilight"/>
                <w:i/>
                <w:iCs/>
                <w:color w:val="F6C112" w:themeColor="text2"/>
                <w:szCs w:val="24"/>
                <w:lang w:val="en-US"/>
              </w:rPr>
              <w:t xml:space="preserve"> NANK this </w:t>
            </w:r>
            <w:proofErr w:type="spellStart"/>
            <w:r w:rsidRPr="00CC26E3">
              <w:rPr>
                <w:rFonts w:ascii="Selawik Light" w:hAnsi="Selawik Light" w:cs="Segoe UI Semilight"/>
                <w:i/>
                <w:iCs/>
                <w:color w:val="F6C112" w:themeColor="text2"/>
                <w:szCs w:val="24"/>
                <w:lang w:val="en-US"/>
              </w:rPr>
              <w:t>yout</w:t>
            </w:r>
            <w:proofErr w:type="spellEnd"/>
            <w:r w:rsidRPr="00CC26E3">
              <w:rPr>
                <w:rFonts w:ascii="Selawik Light" w:hAnsi="Selawik Light" w:cs="Segoe UI Semilight"/>
                <w:i/>
                <w:iCs/>
                <w:color w:val="F6C112" w:themeColor="text2"/>
                <w:szCs w:val="24"/>
                <w:lang w:val="en-US"/>
              </w:rPr>
              <w:t>”</w:t>
            </w:r>
          </w:p>
        </w:tc>
        <w:tc>
          <w:tcPr>
            <w:tcW w:w="5812" w:type="dxa"/>
            <w:gridSpan w:val="2"/>
            <w:shd w:val="clear" w:color="auto" w:fill="1D0D40" w:themeFill="accent1" w:themeFillShade="BF"/>
          </w:tcPr>
          <w:p w14:paraId="3F16A25B" w14:textId="3FBD60DA" w:rsidR="00C31FF5" w:rsidRPr="00CC26E3" w:rsidRDefault="00C31FF5" w:rsidP="00C31FF5">
            <w:pPr>
              <w:jc w:val="center"/>
              <w:rPr>
                <w:rFonts w:ascii="Selawik Light" w:hAnsi="Selawik Light" w:cs="Segoe UI Semilight"/>
                <w:i/>
                <w:iCs/>
                <w:color w:val="FFFFFF" w:themeColor="background1"/>
                <w:szCs w:val="24"/>
              </w:rPr>
            </w:pPr>
          </w:p>
        </w:tc>
        <w:tc>
          <w:tcPr>
            <w:tcW w:w="13499" w:type="dxa"/>
            <w:gridSpan w:val="2"/>
          </w:tcPr>
          <w:p w14:paraId="7AEE82B0" w14:textId="516C3413" w:rsidR="00C31FF5" w:rsidRPr="002D689D" w:rsidRDefault="00C31FF5" w:rsidP="00C31FF5">
            <w:pPr>
              <w:jc w:val="center"/>
              <w:rPr>
                <w:rFonts w:ascii="Segoe UI Semilight" w:hAnsi="Segoe UI Semilight" w:cs="Segoe UI Semilight"/>
                <w:i/>
                <w:iCs/>
                <w:color w:val="FFFFFF" w:themeColor="background2"/>
                <w:sz w:val="40"/>
                <w:szCs w:val="40"/>
                <w:lang w:val="en-US"/>
              </w:rPr>
            </w:pPr>
          </w:p>
        </w:tc>
      </w:tr>
      <w:bookmarkEnd w:id="8"/>
      <w:tr w:rsidR="00C31FF5" w:rsidRPr="005E59BC" w14:paraId="5DCDDA57" w14:textId="2B189F50" w:rsidTr="00B84552">
        <w:trPr>
          <w:trHeight w:val="312"/>
        </w:trPr>
        <w:tc>
          <w:tcPr>
            <w:tcW w:w="3086" w:type="dxa"/>
            <w:gridSpan w:val="2"/>
            <w:shd w:val="clear" w:color="auto" w:fill="1D0D40" w:themeFill="accent1" w:themeFillShade="BF"/>
          </w:tcPr>
          <w:p w14:paraId="02A72A34" w14:textId="77777777" w:rsidR="00C31FF5" w:rsidRPr="00CC26E3" w:rsidRDefault="00C31FF5" w:rsidP="00C31FF5">
            <w:pPr>
              <w:jc w:val="center"/>
              <w:rPr>
                <w:rFonts w:ascii="Selawik Semibold" w:hAnsi="Selawik Semibold" w:cs="LilyUPC"/>
                <w:b/>
                <w:bCs/>
                <w:color w:val="FFC000"/>
                <w:sz w:val="36"/>
                <w:szCs w:val="36"/>
              </w:rPr>
            </w:pPr>
          </w:p>
        </w:tc>
        <w:tc>
          <w:tcPr>
            <w:tcW w:w="3118" w:type="dxa"/>
            <w:shd w:val="clear" w:color="auto" w:fill="1D0D40" w:themeFill="accent1" w:themeFillShade="BF"/>
          </w:tcPr>
          <w:p w14:paraId="620AB054" w14:textId="38C89073"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Shank</w:t>
            </w:r>
          </w:p>
        </w:tc>
        <w:tc>
          <w:tcPr>
            <w:tcW w:w="5103" w:type="dxa"/>
            <w:shd w:val="clear" w:color="auto" w:fill="1D0D40" w:themeFill="accent1" w:themeFillShade="BF"/>
          </w:tcPr>
          <w:p w14:paraId="6D908F14" w14:textId="7FBEBA3A"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“Where is my shank?”</w:t>
            </w:r>
          </w:p>
        </w:tc>
        <w:tc>
          <w:tcPr>
            <w:tcW w:w="5812" w:type="dxa"/>
            <w:gridSpan w:val="2"/>
            <w:shd w:val="clear" w:color="auto" w:fill="1D0D40" w:themeFill="accent1" w:themeFillShade="BF"/>
          </w:tcPr>
          <w:p w14:paraId="7E3F4B1A"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6AA47FD3" w14:textId="625F54A6"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EA63D98" w14:textId="43C8B198" w:rsidTr="00B84552">
        <w:trPr>
          <w:trHeight w:val="312"/>
        </w:trPr>
        <w:tc>
          <w:tcPr>
            <w:tcW w:w="3086" w:type="dxa"/>
            <w:gridSpan w:val="2"/>
            <w:shd w:val="clear" w:color="auto" w:fill="1D0D40" w:themeFill="accent1" w:themeFillShade="BF"/>
          </w:tcPr>
          <w:p w14:paraId="3D3E20FC" w14:textId="77777777" w:rsidR="00C31FF5" w:rsidRPr="00CC26E3" w:rsidRDefault="00C31FF5" w:rsidP="00C31FF5">
            <w:pPr>
              <w:jc w:val="center"/>
              <w:rPr>
                <w:rFonts w:ascii="Selawik Semibold" w:hAnsi="Selawik Semibold" w:cs="LilyUPC"/>
                <w:b/>
                <w:bCs/>
                <w:color w:val="FFC000"/>
                <w:sz w:val="36"/>
                <w:szCs w:val="36"/>
              </w:rPr>
            </w:pPr>
          </w:p>
        </w:tc>
        <w:tc>
          <w:tcPr>
            <w:tcW w:w="3118" w:type="dxa"/>
            <w:shd w:val="clear" w:color="auto" w:fill="1D0D40" w:themeFill="accent1" w:themeFillShade="BF"/>
          </w:tcPr>
          <w:p w14:paraId="1384342C" w14:textId="5D2B0763"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Yank</w:t>
            </w:r>
          </w:p>
        </w:tc>
        <w:tc>
          <w:tcPr>
            <w:tcW w:w="5103" w:type="dxa"/>
            <w:shd w:val="clear" w:color="auto" w:fill="1D0D40" w:themeFill="accent1" w:themeFillShade="BF"/>
          </w:tcPr>
          <w:p w14:paraId="0A02F60E"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shd w:val="clear" w:color="auto" w:fill="1D0D40" w:themeFill="accent1" w:themeFillShade="BF"/>
          </w:tcPr>
          <w:p w14:paraId="428E381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551FC4C" w14:textId="5D312CBD"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67C97E8D" w14:textId="3548AE8D" w:rsidTr="00B84552">
        <w:trPr>
          <w:trHeight w:val="312"/>
        </w:trPr>
        <w:tc>
          <w:tcPr>
            <w:tcW w:w="3086" w:type="dxa"/>
            <w:gridSpan w:val="2"/>
            <w:shd w:val="clear" w:color="auto" w:fill="1D0D40" w:themeFill="accent1" w:themeFillShade="BF"/>
          </w:tcPr>
          <w:p w14:paraId="3A95C723" w14:textId="77777777" w:rsidR="00C31FF5" w:rsidRPr="00CC26E3" w:rsidRDefault="00C31FF5" w:rsidP="00C31FF5">
            <w:pPr>
              <w:jc w:val="center"/>
              <w:rPr>
                <w:rFonts w:ascii="Selawik Semibold" w:hAnsi="Selawik Semibold" w:cs="LilyUPC"/>
                <w:b/>
                <w:bCs/>
                <w:color w:val="FFC000"/>
                <w:sz w:val="36"/>
                <w:szCs w:val="36"/>
              </w:rPr>
            </w:pPr>
          </w:p>
        </w:tc>
        <w:tc>
          <w:tcPr>
            <w:tcW w:w="3118" w:type="dxa"/>
            <w:shd w:val="clear" w:color="auto" w:fill="1D0D40" w:themeFill="accent1" w:themeFillShade="BF"/>
          </w:tcPr>
          <w:p w14:paraId="1F05582B" w14:textId="758E335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Borer</w:t>
            </w:r>
          </w:p>
        </w:tc>
        <w:tc>
          <w:tcPr>
            <w:tcW w:w="5103" w:type="dxa"/>
            <w:shd w:val="clear" w:color="auto" w:fill="1D0D40" w:themeFill="accent1" w:themeFillShade="BF"/>
          </w:tcPr>
          <w:p w14:paraId="3EB2ADFC"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shd w:val="clear" w:color="auto" w:fill="1D0D40" w:themeFill="accent1" w:themeFillShade="BF"/>
          </w:tcPr>
          <w:p w14:paraId="5C0EE2A1"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405D20E1" w14:textId="650A6D45"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53A3BF75" w14:textId="4FC3206B" w:rsidTr="00B84552">
        <w:trPr>
          <w:trHeight w:val="312"/>
        </w:trPr>
        <w:tc>
          <w:tcPr>
            <w:tcW w:w="3086" w:type="dxa"/>
            <w:gridSpan w:val="2"/>
            <w:shd w:val="clear" w:color="auto" w:fill="1D0D40" w:themeFill="accent1" w:themeFillShade="BF"/>
          </w:tcPr>
          <w:p w14:paraId="3808D78A" w14:textId="77777777" w:rsidR="00C31FF5" w:rsidRPr="00CC26E3" w:rsidRDefault="00C31FF5" w:rsidP="00C31FF5">
            <w:pPr>
              <w:jc w:val="center"/>
              <w:rPr>
                <w:rFonts w:ascii="Selawik Semibold" w:hAnsi="Selawik Semibold" w:cs="LilyUPC"/>
                <w:b/>
                <w:bCs/>
                <w:color w:val="FFC000"/>
                <w:sz w:val="36"/>
                <w:szCs w:val="36"/>
              </w:rPr>
            </w:pPr>
          </w:p>
        </w:tc>
        <w:tc>
          <w:tcPr>
            <w:tcW w:w="3118" w:type="dxa"/>
            <w:shd w:val="clear" w:color="auto" w:fill="1D0D40" w:themeFill="accent1" w:themeFillShade="BF"/>
          </w:tcPr>
          <w:p w14:paraId="4641ADB0" w14:textId="5B152CA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Wetter</w:t>
            </w:r>
          </w:p>
        </w:tc>
        <w:tc>
          <w:tcPr>
            <w:tcW w:w="5103" w:type="dxa"/>
            <w:shd w:val="clear" w:color="auto" w:fill="1D0D40" w:themeFill="accent1" w:themeFillShade="BF"/>
          </w:tcPr>
          <w:p w14:paraId="02CB7DBF"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shd w:val="clear" w:color="auto" w:fill="1D0D40" w:themeFill="accent1" w:themeFillShade="BF"/>
          </w:tcPr>
          <w:p w14:paraId="5B5DDBF3"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BBF8A0E" w14:textId="42193047"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5ECDE65C" w14:textId="4E20051D" w:rsidTr="00F226B4">
        <w:trPr>
          <w:trHeight w:val="312"/>
        </w:trPr>
        <w:tc>
          <w:tcPr>
            <w:tcW w:w="3086" w:type="dxa"/>
            <w:gridSpan w:val="2"/>
          </w:tcPr>
          <w:p w14:paraId="4BF4D8C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0B2C2827" w14:textId="3430CD31"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Rambo</w:t>
            </w:r>
          </w:p>
        </w:tc>
        <w:tc>
          <w:tcPr>
            <w:tcW w:w="5103" w:type="dxa"/>
          </w:tcPr>
          <w:p w14:paraId="684FF744"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37F91CE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3D71150F" w14:textId="3ACBD00C"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4A386A7B" w14:textId="3641AD07" w:rsidTr="00F226B4">
        <w:trPr>
          <w:trHeight w:val="312"/>
        </w:trPr>
        <w:tc>
          <w:tcPr>
            <w:tcW w:w="3086" w:type="dxa"/>
            <w:gridSpan w:val="2"/>
          </w:tcPr>
          <w:p w14:paraId="769F4E9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895E27F" w14:textId="02CF966B"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Rambizzy</w:t>
            </w:r>
            <w:proofErr w:type="spellEnd"/>
          </w:p>
        </w:tc>
        <w:tc>
          <w:tcPr>
            <w:tcW w:w="5103" w:type="dxa"/>
          </w:tcPr>
          <w:p w14:paraId="06BAE038"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B98F2E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097B173" w14:textId="6AD57FE9"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449C19BF" w14:textId="267F3C54" w:rsidTr="00F226B4">
        <w:trPr>
          <w:trHeight w:val="312"/>
        </w:trPr>
        <w:tc>
          <w:tcPr>
            <w:tcW w:w="3086" w:type="dxa"/>
            <w:gridSpan w:val="2"/>
          </w:tcPr>
          <w:p w14:paraId="6588FEF6"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3AA1076" w14:textId="7DE977F3"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Ting</w:t>
            </w:r>
          </w:p>
        </w:tc>
        <w:tc>
          <w:tcPr>
            <w:tcW w:w="5103" w:type="dxa"/>
          </w:tcPr>
          <w:p w14:paraId="2E77CA64"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7F1E987B"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7A3A3B27" w14:textId="55AA3E23"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E4200A8" w14:textId="26FC42CD" w:rsidTr="00F226B4">
        <w:trPr>
          <w:trHeight w:val="312"/>
        </w:trPr>
        <w:tc>
          <w:tcPr>
            <w:tcW w:w="3086" w:type="dxa"/>
            <w:gridSpan w:val="2"/>
          </w:tcPr>
          <w:p w14:paraId="61476CCC" w14:textId="67466FE3" w:rsidR="00C31FF5" w:rsidRPr="00CC26E3" w:rsidRDefault="00C31FF5" w:rsidP="00C31FF5">
            <w:pPr>
              <w:jc w:val="center"/>
              <w:rPr>
                <w:rFonts w:ascii="Selawik Semibold" w:hAnsi="Selawik Semibold" w:cs="LilyUPC"/>
                <w:b/>
                <w:bCs/>
                <w:color w:val="FFC000"/>
                <w:sz w:val="36"/>
                <w:szCs w:val="36"/>
              </w:rPr>
            </w:pPr>
          </w:p>
        </w:tc>
        <w:tc>
          <w:tcPr>
            <w:tcW w:w="3118" w:type="dxa"/>
          </w:tcPr>
          <w:p w14:paraId="0C25B5BD" w14:textId="1EEE7A6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Flicky</w:t>
            </w:r>
          </w:p>
        </w:tc>
        <w:tc>
          <w:tcPr>
            <w:tcW w:w="5103" w:type="dxa"/>
          </w:tcPr>
          <w:p w14:paraId="7C4CED8C" w14:textId="593F7A62"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“Good thing I brought my flicky”</w:t>
            </w:r>
          </w:p>
        </w:tc>
        <w:tc>
          <w:tcPr>
            <w:tcW w:w="5812" w:type="dxa"/>
            <w:gridSpan w:val="2"/>
          </w:tcPr>
          <w:p w14:paraId="6D985F4B" w14:textId="5AEB259F"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C000"/>
                <w:szCs w:val="24"/>
              </w:rPr>
              <w:t>Flicky knife</w:t>
            </w:r>
          </w:p>
        </w:tc>
        <w:tc>
          <w:tcPr>
            <w:tcW w:w="13499" w:type="dxa"/>
            <w:gridSpan w:val="2"/>
          </w:tcPr>
          <w:p w14:paraId="369B8139" w14:textId="53CCA9BB"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AAE970D" w14:textId="06B93DE1" w:rsidTr="00F226B4">
        <w:trPr>
          <w:trHeight w:val="312"/>
        </w:trPr>
        <w:tc>
          <w:tcPr>
            <w:tcW w:w="3086" w:type="dxa"/>
            <w:gridSpan w:val="2"/>
          </w:tcPr>
          <w:p w14:paraId="351FFCFB" w14:textId="50B62192" w:rsidR="00C31FF5" w:rsidRPr="00CC26E3" w:rsidRDefault="00C31FF5" w:rsidP="00C31FF5">
            <w:pPr>
              <w:jc w:val="center"/>
              <w:rPr>
                <w:rFonts w:ascii="Selawik Semibold" w:hAnsi="Selawik Semibold" w:cs="LilyUPC"/>
                <w:b/>
                <w:bCs/>
                <w:color w:val="FFC000"/>
                <w:sz w:val="36"/>
                <w:szCs w:val="36"/>
              </w:rPr>
            </w:pPr>
          </w:p>
        </w:tc>
        <w:tc>
          <w:tcPr>
            <w:tcW w:w="3118" w:type="dxa"/>
          </w:tcPr>
          <w:p w14:paraId="2738FBC2" w14:textId="1FFF445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Cutter</w:t>
            </w:r>
          </w:p>
        </w:tc>
        <w:tc>
          <w:tcPr>
            <w:tcW w:w="5103" w:type="dxa"/>
          </w:tcPr>
          <w:p w14:paraId="4F9F3B31"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784127A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B878FDF" w14:textId="098CC3D3"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CE9E7E7" w14:textId="6AA71B27" w:rsidTr="00F226B4">
        <w:trPr>
          <w:trHeight w:val="312"/>
        </w:trPr>
        <w:tc>
          <w:tcPr>
            <w:tcW w:w="3086" w:type="dxa"/>
            <w:gridSpan w:val="2"/>
          </w:tcPr>
          <w:p w14:paraId="3F55A8C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439E47D" w14:textId="5F861E5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Ying</w:t>
            </w:r>
          </w:p>
        </w:tc>
        <w:tc>
          <w:tcPr>
            <w:tcW w:w="5103" w:type="dxa"/>
          </w:tcPr>
          <w:p w14:paraId="23F94572"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379EF2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27C98967" w14:textId="769A2B3E"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0FA5F88" w14:textId="79A8ECE9" w:rsidTr="00F226B4">
        <w:trPr>
          <w:trHeight w:val="312"/>
        </w:trPr>
        <w:tc>
          <w:tcPr>
            <w:tcW w:w="3086" w:type="dxa"/>
            <w:gridSpan w:val="2"/>
          </w:tcPr>
          <w:p w14:paraId="738A9460" w14:textId="2A8E598A" w:rsidR="00C31FF5" w:rsidRPr="00CC26E3" w:rsidRDefault="00C31FF5" w:rsidP="00C31FF5">
            <w:pPr>
              <w:jc w:val="center"/>
              <w:rPr>
                <w:rFonts w:ascii="Selawik Semibold" w:hAnsi="Selawik Semibold" w:cs="LilyUPC"/>
                <w:b/>
                <w:bCs/>
                <w:color w:val="FFC000"/>
                <w:sz w:val="36"/>
                <w:szCs w:val="36"/>
              </w:rPr>
            </w:pPr>
          </w:p>
        </w:tc>
        <w:tc>
          <w:tcPr>
            <w:tcW w:w="3118" w:type="dxa"/>
          </w:tcPr>
          <w:p w14:paraId="266B0E5A" w14:textId="27E353BB"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Sammy</w:t>
            </w:r>
          </w:p>
        </w:tc>
        <w:tc>
          <w:tcPr>
            <w:tcW w:w="5103" w:type="dxa"/>
          </w:tcPr>
          <w:p w14:paraId="741266B0"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29B209EA" w14:textId="0E1CA08F"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Samurai</w:t>
            </w:r>
          </w:p>
        </w:tc>
        <w:tc>
          <w:tcPr>
            <w:tcW w:w="13499" w:type="dxa"/>
            <w:gridSpan w:val="2"/>
          </w:tcPr>
          <w:p w14:paraId="6095A532" w14:textId="47D74D0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3AFF3D0" w14:textId="67EF676C" w:rsidTr="00F226B4">
        <w:trPr>
          <w:trHeight w:val="312"/>
        </w:trPr>
        <w:tc>
          <w:tcPr>
            <w:tcW w:w="3086" w:type="dxa"/>
            <w:gridSpan w:val="2"/>
          </w:tcPr>
          <w:p w14:paraId="031170C0" w14:textId="53C7C7D8" w:rsidR="00C31FF5" w:rsidRPr="00CC26E3" w:rsidRDefault="00C31FF5" w:rsidP="00C31FF5">
            <w:pPr>
              <w:jc w:val="center"/>
              <w:rPr>
                <w:rFonts w:ascii="Selawik Semibold" w:hAnsi="Selawik Semibold" w:cs="LilyUPC"/>
                <w:b/>
                <w:bCs/>
                <w:color w:val="FFC000"/>
                <w:sz w:val="36"/>
                <w:szCs w:val="36"/>
              </w:rPr>
            </w:pPr>
          </w:p>
        </w:tc>
        <w:tc>
          <w:tcPr>
            <w:tcW w:w="3118" w:type="dxa"/>
          </w:tcPr>
          <w:p w14:paraId="4F1F307E" w14:textId="2FD4AAA6"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Chetty</w:t>
            </w:r>
          </w:p>
        </w:tc>
        <w:tc>
          <w:tcPr>
            <w:tcW w:w="5103" w:type="dxa"/>
          </w:tcPr>
          <w:p w14:paraId="7A943B32"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78AED851" w14:textId="7B483E0D"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Machete</w:t>
            </w:r>
          </w:p>
        </w:tc>
        <w:tc>
          <w:tcPr>
            <w:tcW w:w="13499" w:type="dxa"/>
            <w:gridSpan w:val="2"/>
          </w:tcPr>
          <w:p w14:paraId="665F8887" w14:textId="2E3314B9"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55252A59" w14:textId="7A058B44" w:rsidTr="00F226B4">
        <w:trPr>
          <w:trHeight w:val="312"/>
        </w:trPr>
        <w:tc>
          <w:tcPr>
            <w:tcW w:w="3086" w:type="dxa"/>
            <w:gridSpan w:val="2"/>
          </w:tcPr>
          <w:p w14:paraId="4D912A48" w14:textId="7C1EC2D5" w:rsidR="00C31FF5" w:rsidRPr="00CC26E3" w:rsidRDefault="00C31FF5" w:rsidP="00C31FF5">
            <w:pPr>
              <w:jc w:val="center"/>
              <w:rPr>
                <w:rFonts w:ascii="Selawik Semibold" w:hAnsi="Selawik Semibold" w:cs="LilyUPC"/>
                <w:b/>
                <w:bCs/>
                <w:color w:val="FFC000"/>
                <w:sz w:val="36"/>
                <w:szCs w:val="36"/>
              </w:rPr>
            </w:pPr>
          </w:p>
        </w:tc>
        <w:tc>
          <w:tcPr>
            <w:tcW w:w="3118" w:type="dxa"/>
          </w:tcPr>
          <w:p w14:paraId="550FD7F9" w14:textId="20D7CC8C"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Kitchen/</w:t>
            </w:r>
            <w:proofErr w:type="spellStart"/>
            <w:r w:rsidRPr="00CC26E3">
              <w:rPr>
                <w:rFonts w:ascii="Selawik Semibold" w:hAnsi="Selawik Semibold" w:cs="LilyUPC"/>
                <w:color w:val="FFFFFF" w:themeColor="background1"/>
                <w:szCs w:val="24"/>
              </w:rPr>
              <w:t>Kitch</w:t>
            </w:r>
            <w:proofErr w:type="spellEnd"/>
          </w:p>
        </w:tc>
        <w:tc>
          <w:tcPr>
            <w:tcW w:w="5103" w:type="dxa"/>
          </w:tcPr>
          <w:p w14:paraId="5BDD557B"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2C804983" w14:textId="1D818118"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Kitchen Knife</w:t>
            </w:r>
          </w:p>
        </w:tc>
        <w:tc>
          <w:tcPr>
            <w:tcW w:w="13499" w:type="dxa"/>
            <w:gridSpan w:val="2"/>
          </w:tcPr>
          <w:p w14:paraId="41BCA2F1" w14:textId="66AD96D5"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7DA92C01" w14:textId="7CC3DF79" w:rsidTr="00F226B4">
        <w:trPr>
          <w:trHeight w:val="312"/>
        </w:trPr>
        <w:tc>
          <w:tcPr>
            <w:tcW w:w="3086" w:type="dxa"/>
            <w:gridSpan w:val="2"/>
          </w:tcPr>
          <w:p w14:paraId="737F30B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17BB576" w14:textId="6F4196DA"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Zombie</w:t>
            </w:r>
          </w:p>
        </w:tc>
        <w:tc>
          <w:tcPr>
            <w:tcW w:w="5103" w:type="dxa"/>
          </w:tcPr>
          <w:p w14:paraId="31ED74DE"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660C6AA8"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16122B1" w14:textId="50910227"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6B4C859A" w14:textId="067C8BFD" w:rsidTr="00F226B4">
        <w:trPr>
          <w:trHeight w:val="312"/>
        </w:trPr>
        <w:tc>
          <w:tcPr>
            <w:tcW w:w="3086" w:type="dxa"/>
            <w:gridSpan w:val="2"/>
          </w:tcPr>
          <w:p w14:paraId="6BEC07B6"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8F0B7B2" w14:textId="6F584225"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ZK</w:t>
            </w:r>
          </w:p>
        </w:tc>
        <w:tc>
          <w:tcPr>
            <w:tcW w:w="5103" w:type="dxa"/>
          </w:tcPr>
          <w:p w14:paraId="25C4004E"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7FDD6269"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7313186A" w14:textId="05649CBB"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D88FC97" w14:textId="3E9C85FD" w:rsidTr="00F226B4">
        <w:trPr>
          <w:trHeight w:val="312"/>
        </w:trPr>
        <w:tc>
          <w:tcPr>
            <w:tcW w:w="3086" w:type="dxa"/>
            <w:gridSpan w:val="2"/>
          </w:tcPr>
          <w:p w14:paraId="24725951"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1D94E71" w14:textId="241A9413"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Flizz</w:t>
            </w:r>
            <w:proofErr w:type="spellEnd"/>
          </w:p>
        </w:tc>
        <w:tc>
          <w:tcPr>
            <w:tcW w:w="5103" w:type="dxa"/>
          </w:tcPr>
          <w:p w14:paraId="47E73FD7"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29DE25D7"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5CD0FA8" w14:textId="6B1543FD"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4048D93E" w14:textId="76DE6437" w:rsidTr="00B81A42">
        <w:trPr>
          <w:trHeight w:val="1333"/>
        </w:trPr>
        <w:tc>
          <w:tcPr>
            <w:tcW w:w="3086" w:type="dxa"/>
            <w:gridSpan w:val="2"/>
            <w:tcBorders>
              <w:bottom w:val="single" w:sz="4" w:space="0" w:color="F6C112" w:themeColor="accent4"/>
            </w:tcBorders>
          </w:tcPr>
          <w:p w14:paraId="5B4EEC65"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E07B243" w14:textId="77777777"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Flizzy</w:t>
            </w:r>
            <w:proofErr w:type="spellEnd"/>
          </w:p>
          <w:p w14:paraId="2D5D1696" w14:textId="77777777" w:rsidR="00C31FF5" w:rsidRPr="00CC26E3" w:rsidRDefault="00C31FF5" w:rsidP="00C31FF5">
            <w:pPr>
              <w:rPr>
                <w:rFonts w:ascii="Selawik Semibold" w:hAnsi="Selawik Semibold" w:cs="LilyUPC"/>
                <w:color w:val="FFFFFF" w:themeColor="background1"/>
                <w:szCs w:val="24"/>
              </w:rPr>
            </w:pPr>
          </w:p>
          <w:p w14:paraId="7DCFB9BA" w14:textId="319FC25F"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3 x 5 (Three by Five) </w:t>
            </w:r>
          </w:p>
        </w:tc>
        <w:tc>
          <w:tcPr>
            <w:tcW w:w="5103" w:type="dxa"/>
            <w:tcBorders>
              <w:bottom w:val="single" w:sz="4" w:space="0" w:color="F6C112" w:themeColor="accent4"/>
            </w:tcBorders>
          </w:tcPr>
          <w:p w14:paraId="3307760F"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1D9158E2" w14:textId="77777777" w:rsidR="00C31FF5" w:rsidRPr="00CC26E3" w:rsidRDefault="00C31FF5" w:rsidP="00C31FF5">
            <w:pPr>
              <w:jc w:val="center"/>
              <w:rPr>
                <w:rFonts w:ascii="Selawik Light" w:hAnsi="Selawik Light" w:cs="LilyUPC"/>
                <w:color w:val="FFFFFF" w:themeColor="background1"/>
                <w:szCs w:val="24"/>
              </w:rPr>
            </w:pPr>
          </w:p>
          <w:p w14:paraId="1EAEC339" w14:textId="77777777"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3 x 5 is another way of </w:t>
            </w:r>
          </w:p>
          <w:p w14:paraId="24EF6551" w14:textId="6F25F82D"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saying a 15” blade</w:t>
            </w:r>
          </w:p>
        </w:tc>
        <w:tc>
          <w:tcPr>
            <w:tcW w:w="13499" w:type="dxa"/>
            <w:gridSpan w:val="2"/>
            <w:tcBorders>
              <w:bottom w:val="single" w:sz="12" w:space="0" w:color="F6C112" w:themeColor="accent4"/>
            </w:tcBorders>
          </w:tcPr>
          <w:p w14:paraId="4CB7770F" w14:textId="4A5E765B"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6CA06F07" w14:textId="355F55A3" w:rsidTr="00B81A42">
        <w:trPr>
          <w:trHeight w:val="312"/>
        </w:trPr>
        <w:tc>
          <w:tcPr>
            <w:tcW w:w="3086" w:type="dxa"/>
            <w:gridSpan w:val="2"/>
            <w:tcBorders>
              <w:top w:val="single" w:sz="4" w:space="0" w:color="F6C112" w:themeColor="accent4"/>
            </w:tcBorders>
          </w:tcPr>
          <w:p w14:paraId="45C2F76A"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639A79D1" w14:textId="77777777" w:rsidR="00C31FF5" w:rsidRPr="00CC26E3" w:rsidRDefault="00C31FF5" w:rsidP="00C31FF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13B39D26"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3BB43843"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25652A3B" w14:textId="0F0E894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5B9CEA96" w14:textId="3511CF02" w:rsidTr="00F226B4">
        <w:trPr>
          <w:trHeight w:val="312"/>
        </w:trPr>
        <w:tc>
          <w:tcPr>
            <w:tcW w:w="3086" w:type="dxa"/>
            <w:gridSpan w:val="2"/>
          </w:tcPr>
          <w:p w14:paraId="4FCD8ABA" w14:textId="3F5F157A" w:rsidR="00C31FF5" w:rsidRPr="00CC26E3" w:rsidRDefault="00C31FF5" w:rsidP="00C31FF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Gun</w:t>
            </w:r>
          </w:p>
        </w:tc>
        <w:tc>
          <w:tcPr>
            <w:tcW w:w="3118" w:type="dxa"/>
          </w:tcPr>
          <w:p w14:paraId="1B4FCED3" w14:textId="13E7E060"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Skeng</w:t>
            </w:r>
            <w:proofErr w:type="spellEnd"/>
          </w:p>
        </w:tc>
        <w:tc>
          <w:tcPr>
            <w:tcW w:w="5103" w:type="dxa"/>
          </w:tcPr>
          <w:p w14:paraId="1EA5D9B0"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0E64FEC4"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73F54B3" w14:textId="0BDF3E48"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7DEE8B6C" w14:textId="23A109C1" w:rsidTr="00F226B4">
        <w:trPr>
          <w:trHeight w:val="312"/>
        </w:trPr>
        <w:tc>
          <w:tcPr>
            <w:tcW w:w="3086" w:type="dxa"/>
            <w:gridSpan w:val="2"/>
          </w:tcPr>
          <w:p w14:paraId="2DE0586E"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12AD48EF" w14:textId="5354389D"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Strap</w:t>
            </w:r>
          </w:p>
        </w:tc>
        <w:tc>
          <w:tcPr>
            <w:tcW w:w="5103" w:type="dxa"/>
          </w:tcPr>
          <w:p w14:paraId="7F6918EF"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6D01E2E"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740009D3" w14:textId="538E57EE"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04F38CE" w14:textId="4085E641" w:rsidTr="00F226B4">
        <w:trPr>
          <w:trHeight w:val="312"/>
        </w:trPr>
        <w:tc>
          <w:tcPr>
            <w:tcW w:w="3086" w:type="dxa"/>
            <w:gridSpan w:val="2"/>
          </w:tcPr>
          <w:p w14:paraId="43679F27"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9516AD0" w14:textId="26C89968"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Wap</w:t>
            </w:r>
            <w:proofErr w:type="spellEnd"/>
          </w:p>
        </w:tc>
        <w:tc>
          <w:tcPr>
            <w:tcW w:w="5103" w:type="dxa"/>
          </w:tcPr>
          <w:p w14:paraId="7B41A476" w14:textId="527B6B25"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“Hold my </w:t>
            </w:r>
            <w:proofErr w:type="spellStart"/>
            <w:r w:rsidRPr="00CC26E3">
              <w:rPr>
                <w:rFonts w:ascii="Selawik Light" w:hAnsi="Selawik Light" w:cs="LilyUPC"/>
                <w:i/>
                <w:iCs/>
                <w:color w:val="F6C112" w:themeColor="text2"/>
                <w:szCs w:val="24"/>
              </w:rPr>
              <w:t>wap</w:t>
            </w:r>
            <w:proofErr w:type="spellEnd"/>
            <w:r w:rsidRPr="00CC26E3">
              <w:rPr>
                <w:rFonts w:ascii="Selawik Light" w:hAnsi="Selawik Light" w:cs="LilyUPC"/>
                <w:i/>
                <w:iCs/>
                <w:color w:val="F6C112" w:themeColor="text2"/>
                <w:szCs w:val="24"/>
              </w:rPr>
              <w:t>”</w:t>
            </w:r>
          </w:p>
        </w:tc>
        <w:tc>
          <w:tcPr>
            <w:tcW w:w="5812" w:type="dxa"/>
            <w:gridSpan w:val="2"/>
          </w:tcPr>
          <w:p w14:paraId="4BABC4F8"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6BDF162A" w14:textId="49228096"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17B355E2" w14:textId="68623F31" w:rsidTr="00F226B4">
        <w:trPr>
          <w:trHeight w:val="312"/>
        </w:trPr>
        <w:tc>
          <w:tcPr>
            <w:tcW w:w="3086" w:type="dxa"/>
            <w:gridSpan w:val="2"/>
          </w:tcPr>
          <w:p w14:paraId="72C8FA2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332E1B3" w14:textId="0A06F6B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Ting</w:t>
            </w:r>
          </w:p>
        </w:tc>
        <w:tc>
          <w:tcPr>
            <w:tcW w:w="5103" w:type="dxa"/>
          </w:tcPr>
          <w:p w14:paraId="6B5ADBE8"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6189390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C1F3769" w14:textId="17B04D1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4D60832D" w14:textId="749D6D3D" w:rsidTr="00F226B4">
        <w:trPr>
          <w:trHeight w:val="312"/>
        </w:trPr>
        <w:tc>
          <w:tcPr>
            <w:tcW w:w="3086" w:type="dxa"/>
            <w:gridSpan w:val="2"/>
          </w:tcPr>
          <w:p w14:paraId="55F289A7"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497C19B" w14:textId="4216E749"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Mash</w:t>
            </w:r>
          </w:p>
        </w:tc>
        <w:tc>
          <w:tcPr>
            <w:tcW w:w="5103" w:type="dxa"/>
          </w:tcPr>
          <w:p w14:paraId="453996F1"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685E6472"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5674C2E8" w14:textId="685D8FB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04D7861" w14:textId="77777777" w:rsidTr="00F226B4">
        <w:trPr>
          <w:trHeight w:val="312"/>
        </w:trPr>
        <w:tc>
          <w:tcPr>
            <w:tcW w:w="3086" w:type="dxa"/>
            <w:gridSpan w:val="2"/>
          </w:tcPr>
          <w:p w14:paraId="779351D4"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9B73B82" w14:textId="77777777" w:rsidR="00C31FF5" w:rsidRPr="00CC26E3" w:rsidRDefault="00C31FF5" w:rsidP="00C31FF5">
            <w:pPr>
              <w:rPr>
                <w:rFonts w:ascii="Selawik Semibold" w:hAnsi="Selawik Semibold" w:cs="LilyUPC"/>
                <w:color w:val="FFFFFF" w:themeColor="background1"/>
                <w:szCs w:val="24"/>
              </w:rPr>
            </w:pPr>
          </w:p>
        </w:tc>
        <w:tc>
          <w:tcPr>
            <w:tcW w:w="5103" w:type="dxa"/>
          </w:tcPr>
          <w:p w14:paraId="3572D00E"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0A47D29"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16239BB" w14:textId="77777777"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D56295F" w14:textId="586620F6" w:rsidTr="00F226B4">
        <w:trPr>
          <w:trHeight w:val="312"/>
        </w:trPr>
        <w:tc>
          <w:tcPr>
            <w:tcW w:w="3086" w:type="dxa"/>
            <w:gridSpan w:val="2"/>
          </w:tcPr>
          <w:p w14:paraId="0A953735" w14:textId="5C329943" w:rsidR="00C31FF5" w:rsidRPr="00CC26E3" w:rsidRDefault="00C31FF5" w:rsidP="00C31FF5">
            <w:pPr>
              <w:jc w:val="center"/>
              <w:rPr>
                <w:rFonts w:ascii="Selawik Semibold" w:hAnsi="Selawik Semibold" w:cs="LilyUPC"/>
                <w:b/>
                <w:bCs/>
                <w:color w:val="FFC000"/>
                <w:sz w:val="36"/>
                <w:szCs w:val="36"/>
              </w:rPr>
            </w:pPr>
          </w:p>
        </w:tc>
        <w:tc>
          <w:tcPr>
            <w:tcW w:w="3118" w:type="dxa"/>
          </w:tcPr>
          <w:p w14:paraId="1973A846" w14:textId="54E6CC49"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Spinner</w:t>
            </w:r>
          </w:p>
        </w:tc>
        <w:tc>
          <w:tcPr>
            <w:tcW w:w="5103" w:type="dxa"/>
          </w:tcPr>
          <w:p w14:paraId="1D6A2D3C" w14:textId="5C369C67"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“Spinner is local”</w:t>
            </w:r>
          </w:p>
        </w:tc>
        <w:tc>
          <w:tcPr>
            <w:tcW w:w="5812" w:type="dxa"/>
            <w:gridSpan w:val="2"/>
          </w:tcPr>
          <w:p w14:paraId="28AAF4E2" w14:textId="64EB643A"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Revolver</w:t>
            </w:r>
          </w:p>
        </w:tc>
        <w:tc>
          <w:tcPr>
            <w:tcW w:w="13499" w:type="dxa"/>
            <w:gridSpan w:val="2"/>
          </w:tcPr>
          <w:p w14:paraId="610B5FAC" w14:textId="08405FE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4E955FC" w14:textId="0C622F51" w:rsidTr="00F226B4">
        <w:trPr>
          <w:trHeight w:val="312"/>
        </w:trPr>
        <w:tc>
          <w:tcPr>
            <w:tcW w:w="3086" w:type="dxa"/>
            <w:gridSpan w:val="2"/>
          </w:tcPr>
          <w:p w14:paraId="3D7DDB6F" w14:textId="2C1A1406" w:rsidR="00C31FF5" w:rsidRPr="00CC26E3" w:rsidRDefault="00C31FF5" w:rsidP="00C31FF5">
            <w:pPr>
              <w:jc w:val="center"/>
              <w:rPr>
                <w:rFonts w:ascii="Selawik Semibold" w:hAnsi="Selawik Semibold" w:cs="LilyUPC"/>
                <w:b/>
                <w:bCs/>
                <w:color w:val="FFC000"/>
                <w:sz w:val="36"/>
                <w:szCs w:val="36"/>
              </w:rPr>
            </w:pPr>
          </w:p>
        </w:tc>
        <w:tc>
          <w:tcPr>
            <w:tcW w:w="3118" w:type="dxa"/>
          </w:tcPr>
          <w:p w14:paraId="2057F476" w14:textId="7872D30A"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Shottie</w:t>
            </w:r>
            <w:proofErr w:type="spellEnd"/>
          </w:p>
        </w:tc>
        <w:tc>
          <w:tcPr>
            <w:tcW w:w="5103" w:type="dxa"/>
          </w:tcPr>
          <w:p w14:paraId="5C31FDFA"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A6C0154" w14:textId="0F9350BE"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Shotgun</w:t>
            </w:r>
          </w:p>
        </w:tc>
        <w:tc>
          <w:tcPr>
            <w:tcW w:w="13499" w:type="dxa"/>
            <w:gridSpan w:val="2"/>
          </w:tcPr>
          <w:p w14:paraId="2DBDE422" w14:textId="41815A24"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307B3D2C" w14:textId="68E5BE8C" w:rsidTr="00F226B4">
        <w:trPr>
          <w:trHeight w:val="312"/>
        </w:trPr>
        <w:tc>
          <w:tcPr>
            <w:tcW w:w="3086" w:type="dxa"/>
            <w:gridSpan w:val="2"/>
          </w:tcPr>
          <w:p w14:paraId="0694692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0693F23D" w14:textId="2266777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Dottie</w:t>
            </w:r>
          </w:p>
        </w:tc>
        <w:tc>
          <w:tcPr>
            <w:tcW w:w="5103" w:type="dxa"/>
          </w:tcPr>
          <w:p w14:paraId="240D6227"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7203CA7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50CBE4AA" w14:textId="3C7BBCB9"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7B0983AD" w14:textId="39102580" w:rsidTr="00F226B4">
        <w:trPr>
          <w:trHeight w:val="312"/>
        </w:trPr>
        <w:tc>
          <w:tcPr>
            <w:tcW w:w="3086" w:type="dxa"/>
            <w:gridSpan w:val="2"/>
          </w:tcPr>
          <w:p w14:paraId="02E69402"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2C8CE17" w14:textId="21465D29"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Dots</w:t>
            </w:r>
          </w:p>
        </w:tc>
        <w:tc>
          <w:tcPr>
            <w:tcW w:w="5103" w:type="dxa"/>
          </w:tcPr>
          <w:p w14:paraId="616BAE45"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66DAC970"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3B7B6DE0" w14:textId="167A2499"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64F9644" w14:textId="09330411" w:rsidTr="00F226B4">
        <w:trPr>
          <w:trHeight w:val="312"/>
        </w:trPr>
        <w:tc>
          <w:tcPr>
            <w:tcW w:w="3086" w:type="dxa"/>
            <w:gridSpan w:val="2"/>
          </w:tcPr>
          <w:p w14:paraId="370D724B"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19E67732" w14:textId="535675A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Dot </w:t>
            </w:r>
            <w:proofErr w:type="spellStart"/>
            <w:r w:rsidRPr="00CC26E3">
              <w:rPr>
                <w:rFonts w:ascii="Selawik Semibold" w:hAnsi="Selawik Semibold" w:cs="LilyUPC"/>
                <w:color w:val="FFFFFF" w:themeColor="background1"/>
                <w:szCs w:val="24"/>
              </w:rPr>
              <w:t>Dot</w:t>
            </w:r>
            <w:proofErr w:type="spellEnd"/>
          </w:p>
        </w:tc>
        <w:tc>
          <w:tcPr>
            <w:tcW w:w="5103" w:type="dxa"/>
          </w:tcPr>
          <w:p w14:paraId="3A388B95"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B3A4AEA"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52FC3EA" w14:textId="726EAEF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FAC05F3" w14:textId="147BA347" w:rsidTr="00F226B4">
        <w:trPr>
          <w:trHeight w:val="312"/>
        </w:trPr>
        <w:tc>
          <w:tcPr>
            <w:tcW w:w="3086" w:type="dxa"/>
            <w:gridSpan w:val="2"/>
          </w:tcPr>
          <w:p w14:paraId="56447EF3" w14:textId="5CDF5D77" w:rsidR="00C31FF5" w:rsidRPr="00CC26E3" w:rsidRDefault="00C31FF5" w:rsidP="00C31FF5">
            <w:pPr>
              <w:jc w:val="center"/>
              <w:rPr>
                <w:rFonts w:ascii="Selawik Semibold" w:hAnsi="Selawik Semibold" w:cs="LilyUPC"/>
                <w:b/>
                <w:bCs/>
                <w:color w:val="FFC000"/>
                <w:sz w:val="36"/>
                <w:szCs w:val="36"/>
              </w:rPr>
            </w:pPr>
          </w:p>
        </w:tc>
        <w:tc>
          <w:tcPr>
            <w:tcW w:w="3118" w:type="dxa"/>
          </w:tcPr>
          <w:p w14:paraId="1CC71EB9" w14:textId="62B4D9D8"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Pumpy</w:t>
            </w:r>
            <w:proofErr w:type="spellEnd"/>
          </w:p>
        </w:tc>
        <w:tc>
          <w:tcPr>
            <w:tcW w:w="5103" w:type="dxa"/>
          </w:tcPr>
          <w:p w14:paraId="7899645C" w14:textId="176F1DB1" w:rsidR="00C31FF5" w:rsidRPr="00CC26E3" w:rsidRDefault="00C31FF5" w:rsidP="00C31FF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 xml:space="preserve">“Rise the </w:t>
            </w:r>
            <w:proofErr w:type="spellStart"/>
            <w:r w:rsidRPr="00CC26E3">
              <w:rPr>
                <w:rFonts w:ascii="Selawik Light" w:hAnsi="Selawik Light" w:cs="LilyUPC"/>
                <w:i/>
                <w:iCs/>
                <w:color w:val="F6C112" w:themeColor="text2"/>
                <w:szCs w:val="24"/>
              </w:rPr>
              <w:t>pumpy</w:t>
            </w:r>
            <w:proofErr w:type="spellEnd"/>
            <w:r w:rsidRPr="00CC26E3">
              <w:rPr>
                <w:rFonts w:ascii="Selawik Light" w:hAnsi="Selawik Light" w:cs="LilyUPC"/>
                <w:i/>
                <w:iCs/>
                <w:color w:val="F6C112" w:themeColor="text2"/>
                <w:szCs w:val="24"/>
              </w:rPr>
              <w:t>”</w:t>
            </w:r>
          </w:p>
        </w:tc>
        <w:tc>
          <w:tcPr>
            <w:tcW w:w="5812" w:type="dxa"/>
            <w:gridSpan w:val="2"/>
          </w:tcPr>
          <w:p w14:paraId="3402DD2F" w14:textId="4A10DF72" w:rsidR="00C31FF5" w:rsidRPr="00CC26E3" w:rsidRDefault="00C31FF5" w:rsidP="00C31FF5">
            <w:pPr>
              <w:rPr>
                <w:rFonts w:ascii="Selawik Light" w:hAnsi="Selawik Light" w:cs="LilyUPC"/>
                <w:color w:val="FFFFFF" w:themeColor="background1"/>
                <w:szCs w:val="24"/>
              </w:rPr>
            </w:pPr>
          </w:p>
        </w:tc>
        <w:tc>
          <w:tcPr>
            <w:tcW w:w="13499" w:type="dxa"/>
            <w:gridSpan w:val="2"/>
          </w:tcPr>
          <w:p w14:paraId="6633A844" w14:textId="2658B41F"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2D2AD6B8" w14:textId="66CB31DC" w:rsidTr="00F226B4">
        <w:trPr>
          <w:trHeight w:val="312"/>
        </w:trPr>
        <w:tc>
          <w:tcPr>
            <w:tcW w:w="3086" w:type="dxa"/>
            <w:gridSpan w:val="2"/>
          </w:tcPr>
          <w:p w14:paraId="756CFDB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14F19EB" w14:textId="25F3E11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Rusty</w:t>
            </w:r>
          </w:p>
        </w:tc>
        <w:tc>
          <w:tcPr>
            <w:tcW w:w="5103" w:type="dxa"/>
          </w:tcPr>
          <w:p w14:paraId="248C15BE"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386E60ED"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1C44BA1D" w14:textId="6CEC1855"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5EAA048" w14:textId="13A4A150" w:rsidTr="00F226B4">
        <w:trPr>
          <w:trHeight w:val="312"/>
        </w:trPr>
        <w:tc>
          <w:tcPr>
            <w:tcW w:w="3086" w:type="dxa"/>
            <w:gridSpan w:val="2"/>
          </w:tcPr>
          <w:p w14:paraId="5F7C2044" w14:textId="3128D6F1" w:rsidR="00C31FF5" w:rsidRPr="00CC26E3" w:rsidRDefault="00C31FF5" w:rsidP="00C31FF5">
            <w:pPr>
              <w:jc w:val="center"/>
              <w:rPr>
                <w:rFonts w:ascii="Selawik Semibold" w:hAnsi="Selawik Semibold" w:cs="LilyUPC"/>
                <w:b/>
                <w:bCs/>
                <w:color w:val="FFC000"/>
                <w:sz w:val="36"/>
                <w:szCs w:val="36"/>
              </w:rPr>
            </w:pPr>
          </w:p>
        </w:tc>
        <w:tc>
          <w:tcPr>
            <w:tcW w:w="3118" w:type="dxa"/>
          </w:tcPr>
          <w:p w14:paraId="37EEBF39" w14:textId="0D31AEFA"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Nina</w:t>
            </w:r>
          </w:p>
        </w:tc>
        <w:tc>
          <w:tcPr>
            <w:tcW w:w="5103" w:type="dxa"/>
          </w:tcPr>
          <w:p w14:paraId="4CC03CD5"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4B27685" w14:textId="05152EB5"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9mm</w:t>
            </w:r>
          </w:p>
        </w:tc>
        <w:tc>
          <w:tcPr>
            <w:tcW w:w="13499" w:type="dxa"/>
            <w:gridSpan w:val="2"/>
          </w:tcPr>
          <w:p w14:paraId="2DCD2513" w14:textId="7D893B3C"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5D82FBDB" w14:textId="3214076B" w:rsidTr="00F226B4">
        <w:trPr>
          <w:trHeight w:val="312"/>
        </w:trPr>
        <w:tc>
          <w:tcPr>
            <w:tcW w:w="3086" w:type="dxa"/>
            <w:gridSpan w:val="2"/>
          </w:tcPr>
          <w:p w14:paraId="0108053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BBBC31A" w14:textId="6C2AA545"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Hamma</w:t>
            </w:r>
            <w:proofErr w:type="spellEnd"/>
          </w:p>
        </w:tc>
        <w:tc>
          <w:tcPr>
            <w:tcW w:w="5103" w:type="dxa"/>
          </w:tcPr>
          <w:p w14:paraId="5D388CEB"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585969BA"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456D7295" w14:textId="1D797A66"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7ED1332" w14:textId="12D18863" w:rsidTr="00F226B4">
        <w:trPr>
          <w:trHeight w:val="312"/>
        </w:trPr>
        <w:tc>
          <w:tcPr>
            <w:tcW w:w="3086" w:type="dxa"/>
            <w:gridSpan w:val="2"/>
          </w:tcPr>
          <w:p w14:paraId="162A782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64F0E42" w14:textId="047E4FC9"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Blamma</w:t>
            </w:r>
            <w:proofErr w:type="spellEnd"/>
          </w:p>
        </w:tc>
        <w:tc>
          <w:tcPr>
            <w:tcW w:w="5103" w:type="dxa"/>
          </w:tcPr>
          <w:p w14:paraId="51E2E160"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403DC3F7"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0B69F1AB" w14:textId="7939FA21"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616F6674" w14:textId="7A68ED55" w:rsidTr="00F226B4">
        <w:trPr>
          <w:trHeight w:val="312"/>
        </w:trPr>
        <w:tc>
          <w:tcPr>
            <w:tcW w:w="3086" w:type="dxa"/>
            <w:gridSpan w:val="2"/>
          </w:tcPr>
          <w:p w14:paraId="40FD3098"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C3DFF60" w14:textId="3C69C8C0"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Handting</w:t>
            </w:r>
            <w:proofErr w:type="spellEnd"/>
          </w:p>
        </w:tc>
        <w:tc>
          <w:tcPr>
            <w:tcW w:w="5103" w:type="dxa"/>
          </w:tcPr>
          <w:p w14:paraId="017ADCA5"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6AE786AC"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2665C945" w14:textId="1C93BDDD"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7D075582" w14:textId="29E72B6B" w:rsidTr="00F226B4">
        <w:trPr>
          <w:trHeight w:val="312"/>
        </w:trPr>
        <w:tc>
          <w:tcPr>
            <w:tcW w:w="3086" w:type="dxa"/>
            <w:gridSpan w:val="2"/>
          </w:tcPr>
          <w:p w14:paraId="7A41E51D"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CFF7116" w14:textId="5C3D6905"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Burner</w:t>
            </w:r>
          </w:p>
        </w:tc>
        <w:tc>
          <w:tcPr>
            <w:tcW w:w="5103" w:type="dxa"/>
          </w:tcPr>
          <w:p w14:paraId="2FB2E4FC"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0F6EABAC"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24796910" w14:textId="4F2667F3"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1ACE08DF" w14:textId="60C03F56" w:rsidTr="00F226B4">
        <w:trPr>
          <w:trHeight w:val="936"/>
        </w:trPr>
        <w:tc>
          <w:tcPr>
            <w:tcW w:w="3086" w:type="dxa"/>
            <w:gridSpan w:val="2"/>
          </w:tcPr>
          <w:p w14:paraId="1D6864C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8EDCB6D" w14:textId="22A7C16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Pole</w:t>
            </w:r>
          </w:p>
        </w:tc>
        <w:tc>
          <w:tcPr>
            <w:tcW w:w="5103" w:type="dxa"/>
          </w:tcPr>
          <w:p w14:paraId="12BA940A"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17C02A76"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4A4AACBE" w14:textId="23BCA985" w:rsidR="00C31FF5" w:rsidRPr="005E59BC" w:rsidRDefault="00C31FF5" w:rsidP="00C31FF5">
            <w:pPr>
              <w:jc w:val="center"/>
              <w:rPr>
                <w:rFonts w:ascii="Selawik Semibold" w:hAnsi="Selawik Semibold" w:cs="LilyUPC"/>
                <w:color w:val="FFFFFF" w:themeColor="background1"/>
                <w:sz w:val="48"/>
                <w:szCs w:val="40"/>
              </w:rPr>
            </w:pPr>
          </w:p>
        </w:tc>
      </w:tr>
      <w:tr w:rsidR="00B81A42" w:rsidRPr="005E59BC" w14:paraId="56CCC760" w14:textId="77777777" w:rsidTr="00420A6D">
        <w:trPr>
          <w:trHeight w:val="486"/>
        </w:trPr>
        <w:tc>
          <w:tcPr>
            <w:tcW w:w="3086" w:type="dxa"/>
            <w:gridSpan w:val="2"/>
          </w:tcPr>
          <w:p w14:paraId="2E841E29" w14:textId="77777777" w:rsidR="00B81A42" w:rsidRPr="00CC26E3" w:rsidRDefault="00B81A42" w:rsidP="00C31FF5">
            <w:pPr>
              <w:jc w:val="center"/>
              <w:rPr>
                <w:rFonts w:ascii="Selawik Semibold" w:hAnsi="Selawik Semibold" w:cs="LilyUPC"/>
                <w:b/>
                <w:bCs/>
                <w:color w:val="FFC000"/>
                <w:sz w:val="36"/>
                <w:szCs w:val="36"/>
              </w:rPr>
            </w:pPr>
          </w:p>
        </w:tc>
        <w:tc>
          <w:tcPr>
            <w:tcW w:w="3118" w:type="dxa"/>
          </w:tcPr>
          <w:p w14:paraId="1D85CE08" w14:textId="77777777" w:rsidR="00B81A42" w:rsidRPr="00CC26E3" w:rsidRDefault="00B81A42" w:rsidP="00C31FF5">
            <w:pPr>
              <w:rPr>
                <w:rFonts w:ascii="Selawik Semibold" w:hAnsi="Selawik Semibold" w:cs="LilyUPC"/>
                <w:color w:val="FFFFFF" w:themeColor="background1"/>
                <w:szCs w:val="24"/>
              </w:rPr>
            </w:pPr>
          </w:p>
        </w:tc>
        <w:tc>
          <w:tcPr>
            <w:tcW w:w="5103" w:type="dxa"/>
          </w:tcPr>
          <w:p w14:paraId="313DD928" w14:textId="77777777" w:rsidR="00B81A42" w:rsidRPr="00CC26E3" w:rsidRDefault="00B81A42" w:rsidP="00C31FF5">
            <w:pPr>
              <w:jc w:val="center"/>
              <w:rPr>
                <w:rFonts w:ascii="Selawik Light" w:hAnsi="Selawik Light" w:cs="LilyUPC"/>
                <w:i/>
                <w:iCs/>
                <w:color w:val="F6C112" w:themeColor="text2"/>
                <w:szCs w:val="24"/>
              </w:rPr>
            </w:pPr>
          </w:p>
        </w:tc>
        <w:tc>
          <w:tcPr>
            <w:tcW w:w="5812" w:type="dxa"/>
            <w:gridSpan w:val="2"/>
          </w:tcPr>
          <w:p w14:paraId="2CC09B9D" w14:textId="77777777" w:rsidR="00B81A42" w:rsidRPr="00CC26E3" w:rsidRDefault="00B81A42" w:rsidP="00C31FF5">
            <w:pPr>
              <w:jc w:val="center"/>
              <w:rPr>
                <w:rFonts w:ascii="Selawik Light" w:hAnsi="Selawik Light" w:cs="LilyUPC"/>
                <w:color w:val="FFFFFF" w:themeColor="background1"/>
                <w:szCs w:val="24"/>
              </w:rPr>
            </w:pPr>
          </w:p>
        </w:tc>
        <w:tc>
          <w:tcPr>
            <w:tcW w:w="13499" w:type="dxa"/>
            <w:gridSpan w:val="2"/>
          </w:tcPr>
          <w:p w14:paraId="741EA5D5" w14:textId="77777777" w:rsidR="00B81A42" w:rsidRPr="005E59BC" w:rsidRDefault="00B81A42" w:rsidP="00C31FF5">
            <w:pPr>
              <w:jc w:val="center"/>
              <w:rPr>
                <w:rFonts w:ascii="Selawik Semibold" w:hAnsi="Selawik Semibold" w:cs="LilyUPC"/>
                <w:color w:val="FFFFFF" w:themeColor="background1"/>
                <w:sz w:val="48"/>
                <w:szCs w:val="40"/>
              </w:rPr>
            </w:pPr>
          </w:p>
        </w:tc>
      </w:tr>
      <w:tr w:rsidR="00C31FF5" w:rsidRPr="005E59BC" w14:paraId="63C5EE67" w14:textId="2DD1E172" w:rsidTr="00F226B4">
        <w:trPr>
          <w:trHeight w:val="312"/>
        </w:trPr>
        <w:tc>
          <w:tcPr>
            <w:tcW w:w="3086" w:type="dxa"/>
            <w:gridSpan w:val="2"/>
          </w:tcPr>
          <w:p w14:paraId="6D370031" w14:textId="514E4FA0" w:rsidR="00C31FF5" w:rsidRPr="00CC26E3" w:rsidRDefault="00C31FF5" w:rsidP="00C31FF5">
            <w:pPr>
              <w:jc w:val="center"/>
              <w:rPr>
                <w:rFonts w:ascii="Selawik Semibold" w:hAnsi="Selawik Semibold" w:cs="LilyUPC"/>
                <w:b/>
                <w:bCs/>
                <w:color w:val="FFC000"/>
                <w:sz w:val="36"/>
                <w:szCs w:val="36"/>
              </w:rPr>
            </w:pPr>
          </w:p>
        </w:tc>
        <w:tc>
          <w:tcPr>
            <w:tcW w:w="3118" w:type="dxa"/>
          </w:tcPr>
          <w:p w14:paraId="720F45F1" w14:textId="77777777" w:rsidR="00C31FF5" w:rsidRPr="00CC26E3" w:rsidRDefault="00C31FF5" w:rsidP="00C31FF5">
            <w:pPr>
              <w:rPr>
                <w:rFonts w:ascii="Selawik Semibold" w:hAnsi="Selawik Semibold" w:cs="LilyUPC"/>
                <w:color w:val="FFFFFF" w:themeColor="background1"/>
                <w:szCs w:val="24"/>
              </w:rPr>
            </w:pPr>
          </w:p>
        </w:tc>
        <w:tc>
          <w:tcPr>
            <w:tcW w:w="5103" w:type="dxa"/>
          </w:tcPr>
          <w:p w14:paraId="155472D4"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Pr>
          <w:p w14:paraId="53FFA537" w14:textId="77777777" w:rsidR="00C31FF5" w:rsidRPr="00CC26E3" w:rsidRDefault="00C31FF5" w:rsidP="00C31FF5">
            <w:pPr>
              <w:jc w:val="center"/>
              <w:rPr>
                <w:rFonts w:ascii="Selawik Light" w:hAnsi="Selawik Light" w:cs="LilyUPC"/>
                <w:color w:val="FFFFFF" w:themeColor="background1"/>
                <w:szCs w:val="24"/>
              </w:rPr>
            </w:pPr>
          </w:p>
        </w:tc>
        <w:tc>
          <w:tcPr>
            <w:tcW w:w="13499" w:type="dxa"/>
            <w:gridSpan w:val="2"/>
          </w:tcPr>
          <w:p w14:paraId="67C2A5E2" w14:textId="4229ADDC"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750AB9C6" w14:textId="3162B647" w:rsidTr="00F226B4">
        <w:trPr>
          <w:trHeight w:val="312"/>
        </w:trPr>
        <w:tc>
          <w:tcPr>
            <w:tcW w:w="3086" w:type="dxa"/>
            <w:gridSpan w:val="2"/>
          </w:tcPr>
          <w:p w14:paraId="3B57D8E2" w14:textId="4A428F33" w:rsidR="00C31FF5" w:rsidRPr="00CC26E3" w:rsidRDefault="00C31FF5" w:rsidP="00C31FF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Stab</w:t>
            </w:r>
          </w:p>
        </w:tc>
        <w:tc>
          <w:tcPr>
            <w:tcW w:w="3118" w:type="dxa"/>
          </w:tcPr>
          <w:p w14:paraId="34282C6C" w14:textId="6643239A"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Dip</w:t>
            </w:r>
          </w:p>
        </w:tc>
        <w:tc>
          <w:tcPr>
            <w:tcW w:w="5103" w:type="dxa"/>
          </w:tcPr>
          <w:p w14:paraId="2FA8AD3D" w14:textId="27C899B7"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“I’m going to dip him up”</w:t>
            </w:r>
          </w:p>
        </w:tc>
        <w:tc>
          <w:tcPr>
            <w:tcW w:w="5812" w:type="dxa"/>
            <w:gridSpan w:val="2"/>
          </w:tcPr>
          <w:p w14:paraId="60C5FB12"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2F7A034" w14:textId="11721616"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047F127F" w14:textId="60C9BFA2" w:rsidTr="00F226B4">
        <w:trPr>
          <w:trHeight w:val="312"/>
        </w:trPr>
        <w:tc>
          <w:tcPr>
            <w:tcW w:w="3086" w:type="dxa"/>
            <w:gridSpan w:val="2"/>
          </w:tcPr>
          <w:p w14:paraId="3785DF1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5CD0A84" w14:textId="449B4BC4"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Poke</w:t>
            </w:r>
          </w:p>
        </w:tc>
        <w:tc>
          <w:tcPr>
            <w:tcW w:w="5103" w:type="dxa"/>
          </w:tcPr>
          <w:p w14:paraId="51A6BBCA" w14:textId="27BC3F93"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poked his brother”</w:t>
            </w:r>
          </w:p>
        </w:tc>
        <w:tc>
          <w:tcPr>
            <w:tcW w:w="5812" w:type="dxa"/>
            <w:gridSpan w:val="2"/>
          </w:tcPr>
          <w:p w14:paraId="2924EB98"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6C99467" w14:textId="263DBA68"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7F3C151" w14:textId="6E4EF221" w:rsidTr="00F226B4">
        <w:trPr>
          <w:trHeight w:val="312"/>
        </w:trPr>
        <w:tc>
          <w:tcPr>
            <w:tcW w:w="3086" w:type="dxa"/>
            <w:gridSpan w:val="2"/>
          </w:tcPr>
          <w:p w14:paraId="19F54B03"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24B6065" w14:textId="7F411FAA"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Chef</w:t>
            </w:r>
          </w:p>
        </w:tc>
        <w:tc>
          <w:tcPr>
            <w:tcW w:w="5103" w:type="dxa"/>
          </w:tcPr>
          <w:p w14:paraId="2037CE58" w14:textId="4054839E"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“I’m going to chef him up”</w:t>
            </w:r>
          </w:p>
        </w:tc>
        <w:tc>
          <w:tcPr>
            <w:tcW w:w="5812" w:type="dxa"/>
            <w:gridSpan w:val="2"/>
          </w:tcPr>
          <w:p w14:paraId="21D899DC"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5ABDD76" w14:textId="086EE876"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228A081" w14:textId="0D5BF347" w:rsidTr="00F226B4">
        <w:trPr>
          <w:trHeight w:val="312"/>
        </w:trPr>
        <w:tc>
          <w:tcPr>
            <w:tcW w:w="3086" w:type="dxa"/>
            <w:gridSpan w:val="2"/>
          </w:tcPr>
          <w:p w14:paraId="7D4BEE81"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509BFE6" w14:textId="132A2305"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Nank</w:t>
            </w:r>
            <w:proofErr w:type="spellEnd"/>
          </w:p>
        </w:tc>
        <w:tc>
          <w:tcPr>
            <w:tcW w:w="5103" w:type="dxa"/>
          </w:tcPr>
          <w:p w14:paraId="0D29A842" w14:textId="05FAE98F"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“I’m going to </w:t>
            </w:r>
            <w:proofErr w:type="spellStart"/>
            <w:r w:rsidRPr="00CC26E3">
              <w:rPr>
                <w:rFonts w:ascii="Selawik Light" w:hAnsi="Selawik Light" w:cs="Segoe UI Semilight"/>
                <w:i/>
                <w:iCs/>
                <w:color w:val="F6C112" w:themeColor="text2"/>
                <w:szCs w:val="24"/>
              </w:rPr>
              <w:t>nank</w:t>
            </w:r>
            <w:proofErr w:type="spellEnd"/>
            <w:r w:rsidRPr="00CC26E3">
              <w:rPr>
                <w:rFonts w:ascii="Selawik Light" w:hAnsi="Selawik Light" w:cs="Segoe UI Semilight"/>
                <w:i/>
                <w:iCs/>
                <w:color w:val="F6C112" w:themeColor="text2"/>
                <w:szCs w:val="24"/>
              </w:rPr>
              <w:t xml:space="preserve"> this </w:t>
            </w:r>
            <w:proofErr w:type="spellStart"/>
            <w:r w:rsidRPr="00CC26E3">
              <w:rPr>
                <w:rFonts w:ascii="Selawik Light" w:hAnsi="Selawik Light" w:cs="Segoe UI Semilight"/>
                <w:i/>
                <w:iCs/>
                <w:color w:val="F6C112" w:themeColor="text2"/>
                <w:szCs w:val="24"/>
              </w:rPr>
              <w:t>yout</w:t>
            </w:r>
            <w:proofErr w:type="spellEnd"/>
            <w:r w:rsidRPr="00CC26E3">
              <w:rPr>
                <w:rFonts w:ascii="Selawik Light" w:hAnsi="Selawik Light" w:cs="Segoe UI Semilight"/>
                <w:i/>
                <w:iCs/>
                <w:color w:val="F6C112" w:themeColor="text2"/>
                <w:szCs w:val="24"/>
              </w:rPr>
              <w:t>”</w:t>
            </w:r>
          </w:p>
        </w:tc>
        <w:tc>
          <w:tcPr>
            <w:tcW w:w="5812" w:type="dxa"/>
            <w:gridSpan w:val="2"/>
          </w:tcPr>
          <w:p w14:paraId="69DA4405"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1B90A47E" w14:textId="0D936018"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4C806C29" w14:textId="17032402" w:rsidTr="00F226B4">
        <w:trPr>
          <w:trHeight w:val="312"/>
        </w:trPr>
        <w:tc>
          <w:tcPr>
            <w:tcW w:w="3086" w:type="dxa"/>
            <w:gridSpan w:val="2"/>
          </w:tcPr>
          <w:p w14:paraId="3BA23501"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8D82D6C" w14:textId="0101888C"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Shank</w:t>
            </w:r>
          </w:p>
        </w:tc>
        <w:tc>
          <w:tcPr>
            <w:tcW w:w="5103" w:type="dxa"/>
          </w:tcPr>
          <w:p w14:paraId="30F1EF91" w14:textId="055BF6C9"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keep my shank on me”</w:t>
            </w:r>
          </w:p>
        </w:tc>
        <w:tc>
          <w:tcPr>
            <w:tcW w:w="5812" w:type="dxa"/>
            <w:gridSpan w:val="2"/>
          </w:tcPr>
          <w:p w14:paraId="7387B35C"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E8916F9" w14:textId="757062B5"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53035872" w14:textId="1C433BC8" w:rsidTr="00F226B4">
        <w:trPr>
          <w:trHeight w:val="312"/>
        </w:trPr>
        <w:tc>
          <w:tcPr>
            <w:tcW w:w="3086" w:type="dxa"/>
            <w:gridSpan w:val="2"/>
          </w:tcPr>
          <w:p w14:paraId="75C23C9B"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379BECBD" w14:textId="634C78A5"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Bore</w:t>
            </w:r>
          </w:p>
        </w:tc>
        <w:tc>
          <w:tcPr>
            <w:tcW w:w="5103" w:type="dxa"/>
          </w:tcPr>
          <w:p w14:paraId="6C45F636" w14:textId="470F6649"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“He got bored up differently”</w:t>
            </w:r>
          </w:p>
        </w:tc>
        <w:tc>
          <w:tcPr>
            <w:tcW w:w="5812" w:type="dxa"/>
            <w:gridSpan w:val="2"/>
          </w:tcPr>
          <w:p w14:paraId="5E48E8CE"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5A591BBB" w14:textId="37F8C922"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52DCA476" w14:textId="2789B7FE" w:rsidTr="00F226B4">
        <w:trPr>
          <w:trHeight w:val="312"/>
        </w:trPr>
        <w:tc>
          <w:tcPr>
            <w:tcW w:w="3086" w:type="dxa"/>
            <w:gridSpan w:val="2"/>
          </w:tcPr>
          <w:p w14:paraId="4264FDBB"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3766D37D" w14:textId="798969F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Yank</w:t>
            </w:r>
          </w:p>
        </w:tc>
        <w:tc>
          <w:tcPr>
            <w:tcW w:w="5103" w:type="dxa"/>
          </w:tcPr>
          <w:p w14:paraId="7AD184B2" w14:textId="1649D9D3"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“Man got yanked in his face”</w:t>
            </w:r>
          </w:p>
        </w:tc>
        <w:tc>
          <w:tcPr>
            <w:tcW w:w="5812" w:type="dxa"/>
            <w:gridSpan w:val="2"/>
          </w:tcPr>
          <w:p w14:paraId="695D6456"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96443B1" w14:textId="2E17FD4E"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69236E00" w14:textId="4685D4E3" w:rsidTr="00F226B4">
        <w:trPr>
          <w:trHeight w:val="312"/>
        </w:trPr>
        <w:tc>
          <w:tcPr>
            <w:tcW w:w="3086" w:type="dxa"/>
            <w:gridSpan w:val="2"/>
          </w:tcPr>
          <w:p w14:paraId="44FE213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44C08A6" w14:textId="784010D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Ching</w:t>
            </w:r>
          </w:p>
        </w:tc>
        <w:tc>
          <w:tcPr>
            <w:tcW w:w="5103" w:type="dxa"/>
          </w:tcPr>
          <w:p w14:paraId="6EFC8912" w14:textId="439D164F"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“He </w:t>
            </w:r>
            <w:proofErr w:type="spellStart"/>
            <w:r w:rsidRPr="00CC26E3">
              <w:rPr>
                <w:rFonts w:ascii="Selawik Light" w:hAnsi="Selawik Light" w:cs="Segoe UI Semilight"/>
                <w:i/>
                <w:iCs/>
                <w:color w:val="F6C112" w:themeColor="text2"/>
                <w:szCs w:val="24"/>
              </w:rPr>
              <w:t>chinged</w:t>
            </w:r>
            <w:proofErr w:type="spellEnd"/>
            <w:r w:rsidRPr="00CC26E3">
              <w:rPr>
                <w:rFonts w:ascii="Selawik Light" w:hAnsi="Selawik Light" w:cs="Segoe UI Semilight"/>
                <w:i/>
                <w:iCs/>
                <w:color w:val="F6C112" w:themeColor="text2"/>
                <w:szCs w:val="24"/>
              </w:rPr>
              <w:t xml:space="preserve"> </w:t>
            </w:r>
            <w:r w:rsidR="00683265" w:rsidRPr="00CC26E3">
              <w:rPr>
                <w:rFonts w:ascii="Selawik Light" w:hAnsi="Selawik Light" w:cs="Segoe UI Semilight"/>
                <w:i/>
                <w:iCs/>
                <w:color w:val="F6C112" w:themeColor="text2"/>
                <w:szCs w:val="24"/>
              </w:rPr>
              <w:t xml:space="preserve">him </w:t>
            </w:r>
            <w:r w:rsidRPr="00CC26E3">
              <w:rPr>
                <w:rFonts w:ascii="Selawik Light" w:hAnsi="Selawik Light" w:cs="Segoe UI Semilight"/>
                <w:i/>
                <w:iCs/>
                <w:color w:val="F6C112" w:themeColor="text2"/>
                <w:szCs w:val="24"/>
              </w:rPr>
              <w:t>yesterday”</w:t>
            </w:r>
          </w:p>
        </w:tc>
        <w:tc>
          <w:tcPr>
            <w:tcW w:w="5812" w:type="dxa"/>
            <w:gridSpan w:val="2"/>
          </w:tcPr>
          <w:p w14:paraId="13594DDC" w14:textId="4E2AAFB3"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1744DE69" w14:textId="3EDF30A0"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22F83596" w14:textId="481522BC" w:rsidTr="00F226B4">
        <w:trPr>
          <w:trHeight w:val="312"/>
        </w:trPr>
        <w:tc>
          <w:tcPr>
            <w:tcW w:w="3086" w:type="dxa"/>
            <w:gridSpan w:val="2"/>
          </w:tcPr>
          <w:p w14:paraId="0F3FD696"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1F17F124" w14:textId="33C39DD2"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Ying</w:t>
            </w:r>
          </w:p>
        </w:tc>
        <w:tc>
          <w:tcPr>
            <w:tcW w:w="5103" w:type="dxa"/>
          </w:tcPr>
          <w:p w14:paraId="07D5750D" w14:textId="4E7B71B4"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will </w:t>
            </w:r>
            <w:proofErr w:type="spellStart"/>
            <w:r w:rsidRPr="00CC26E3">
              <w:rPr>
                <w:rFonts w:ascii="Selawik Light" w:hAnsi="Selawik Light" w:cs="Segoe UI Semilight"/>
                <w:i/>
                <w:iCs/>
                <w:color w:val="F6C112" w:themeColor="text2"/>
                <w:szCs w:val="24"/>
              </w:rPr>
              <w:t>ying</w:t>
            </w:r>
            <w:proofErr w:type="spellEnd"/>
            <w:r w:rsidRPr="00CC26E3">
              <w:rPr>
                <w:rFonts w:ascii="Selawik Light" w:hAnsi="Selawik Light" w:cs="Segoe UI Semilight"/>
                <w:i/>
                <w:iCs/>
                <w:color w:val="F6C112" w:themeColor="text2"/>
                <w:szCs w:val="24"/>
              </w:rPr>
              <w:t xml:space="preserve"> </w:t>
            </w:r>
            <w:r w:rsidR="00683265" w:rsidRPr="00CC26E3">
              <w:rPr>
                <w:rFonts w:ascii="Selawik Light" w:hAnsi="Selawik Light" w:cs="Segoe UI Semilight"/>
                <w:i/>
                <w:iCs/>
                <w:color w:val="F6C112" w:themeColor="text2"/>
                <w:szCs w:val="24"/>
              </w:rPr>
              <w:t xml:space="preserve">him </w:t>
            </w:r>
            <w:proofErr w:type="spellStart"/>
            <w:r w:rsidRPr="00CC26E3">
              <w:rPr>
                <w:rFonts w:ascii="Selawik Light" w:hAnsi="Selawik Light" w:cs="Segoe UI Semilight"/>
                <w:i/>
                <w:iCs/>
                <w:color w:val="F6C112" w:themeColor="text2"/>
                <w:szCs w:val="24"/>
              </w:rPr>
              <w:t>everytime</w:t>
            </w:r>
            <w:proofErr w:type="spellEnd"/>
            <w:r w:rsidRPr="00CC26E3">
              <w:rPr>
                <w:rFonts w:ascii="Selawik Light" w:hAnsi="Selawik Light" w:cs="Segoe UI Semilight"/>
                <w:i/>
                <w:iCs/>
                <w:color w:val="F6C112" w:themeColor="text2"/>
                <w:szCs w:val="24"/>
              </w:rPr>
              <w:t xml:space="preserve"> I see him”</w:t>
            </w:r>
          </w:p>
        </w:tc>
        <w:tc>
          <w:tcPr>
            <w:tcW w:w="5812" w:type="dxa"/>
            <w:gridSpan w:val="2"/>
          </w:tcPr>
          <w:p w14:paraId="52AFDE60"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DE24FCD" w14:textId="640C9B54"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0C55C6B5" w14:textId="1E1C4C95" w:rsidTr="00F226B4">
        <w:trPr>
          <w:trHeight w:val="312"/>
        </w:trPr>
        <w:tc>
          <w:tcPr>
            <w:tcW w:w="3086" w:type="dxa"/>
            <w:gridSpan w:val="2"/>
          </w:tcPr>
          <w:p w14:paraId="765EB2A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9F95DA8" w14:textId="51530FF0"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Shaved</w:t>
            </w:r>
          </w:p>
        </w:tc>
        <w:tc>
          <w:tcPr>
            <w:tcW w:w="5103" w:type="dxa"/>
          </w:tcPr>
          <w:p w14:paraId="5E8AC288" w14:textId="683C6AA6"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have done </w:t>
            </w:r>
            <w:r w:rsidR="00683265" w:rsidRPr="00CC26E3">
              <w:rPr>
                <w:rFonts w:ascii="Selawik Light" w:hAnsi="Selawik Light" w:cs="Segoe UI Semilight"/>
                <w:i/>
                <w:iCs/>
                <w:color w:val="F6C112" w:themeColor="text2"/>
                <w:szCs w:val="24"/>
              </w:rPr>
              <w:t>numerous</w:t>
            </w:r>
            <w:r w:rsidRPr="00CC26E3">
              <w:rPr>
                <w:rFonts w:ascii="Selawik Light" w:hAnsi="Selawik Light" w:cs="Segoe UI Semilight"/>
                <w:i/>
                <w:iCs/>
                <w:color w:val="F6C112" w:themeColor="text2"/>
                <w:szCs w:val="24"/>
              </w:rPr>
              <w:t xml:space="preserve"> shaving</w:t>
            </w:r>
            <w:r w:rsidR="00683265" w:rsidRPr="00CC26E3">
              <w:rPr>
                <w:rFonts w:ascii="Selawik Light" w:hAnsi="Selawik Light" w:cs="Segoe UI Semilight"/>
                <w:i/>
                <w:iCs/>
                <w:color w:val="F6C112" w:themeColor="text2"/>
                <w:szCs w:val="24"/>
              </w:rPr>
              <w:t>s</w:t>
            </w:r>
            <w:r w:rsidRPr="00CC26E3">
              <w:rPr>
                <w:rFonts w:ascii="Selawik Light" w:hAnsi="Selawik Light" w:cs="Segoe UI Semilight"/>
                <w:i/>
                <w:iCs/>
                <w:color w:val="F6C112" w:themeColor="text2"/>
                <w:szCs w:val="24"/>
              </w:rPr>
              <w:t>”</w:t>
            </w:r>
          </w:p>
        </w:tc>
        <w:tc>
          <w:tcPr>
            <w:tcW w:w="5812" w:type="dxa"/>
            <w:gridSpan w:val="2"/>
          </w:tcPr>
          <w:p w14:paraId="63DC390E"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EB2B331" w14:textId="3FF2E231"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7E5D63F" w14:textId="68912814" w:rsidTr="00F226B4">
        <w:trPr>
          <w:trHeight w:val="312"/>
        </w:trPr>
        <w:tc>
          <w:tcPr>
            <w:tcW w:w="3086" w:type="dxa"/>
            <w:gridSpan w:val="2"/>
          </w:tcPr>
          <w:p w14:paraId="545C7BBE"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B040E4C" w14:textId="2D81A8C5"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Diced</w:t>
            </w:r>
          </w:p>
        </w:tc>
        <w:tc>
          <w:tcPr>
            <w:tcW w:w="5103" w:type="dxa"/>
          </w:tcPr>
          <w:p w14:paraId="65A5777D" w14:textId="38A5DDFE"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“He got diced the other day”</w:t>
            </w:r>
          </w:p>
        </w:tc>
        <w:tc>
          <w:tcPr>
            <w:tcW w:w="5812" w:type="dxa"/>
            <w:gridSpan w:val="2"/>
          </w:tcPr>
          <w:p w14:paraId="30C96FC2" w14:textId="2BD9DEBC"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3BB79D5" w14:textId="1285C453"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0DB82883" w14:textId="6A3DAFCD" w:rsidTr="00B81A42">
        <w:trPr>
          <w:trHeight w:val="312"/>
        </w:trPr>
        <w:tc>
          <w:tcPr>
            <w:tcW w:w="3086" w:type="dxa"/>
            <w:gridSpan w:val="2"/>
          </w:tcPr>
          <w:p w14:paraId="646AE9F5"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49E4593" w14:textId="6E44461F"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Sliced</w:t>
            </w:r>
          </w:p>
        </w:tc>
        <w:tc>
          <w:tcPr>
            <w:tcW w:w="5103" w:type="dxa"/>
          </w:tcPr>
          <w:p w14:paraId="76E015FB" w14:textId="50A28292"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“Talk to me wrong and </w:t>
            </w:r>
            <w:r w:rsidR="00683265" w:rsidRPr="00CC26E3">
              <w:rPr>
                <w:rFonts w:ascii="Selawik Light" w:hAnsi="Selawik Light" w:cs="Segoe UI Semilight"/>
                <w:i/>
                <w:iCs/>
                <w:color w:val="F6C112" w:themeColor="text2"/>
                <w:szCs w:val="24"/>
              </w:rPr>
              <w:t xml:space="preserve">get </w:t>
            </w:r>
            <w:r w:rsidRPr="00CC26E3">
              <w:rPr>
                <w:rFonts w:ascii="Selawik Light" w:hAnsi="Selawik Light" w:cs="Segoe UI Semilight"/>
                <w:i/>
                <w:iCs/>
                <w:color w:val="F6C112" w:themeColor="text2"/>
                <w:szCs w:val="24"/>
              </w:rPr>
              <w:t>sliced up”</w:t>
            </w:r>
          </w:p>
        </w:tc>
        <w:tc>
          <w:tcPr>
            <w:tcW w:w="5812" w:type="dxa"/>
            <w:gridSpan w:val="2"/>
          </w:tcPr>
          <w:p w14:paraId="044C6815"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5B8E39FE" w14:textId="3AD12385"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5E3DE141" w14:textId="7A539C0A" w:rsidTr="00B81A42">
        <w:trPr>
          <w:trHeight w:val="312"/>
        </w:trPr>
        <w:tc>
          <w:tcPr>
            <w:tcW w:w="3086" w:type="dxa"/>
            <w:gridSpan w:val="2"/>
            <w:tcBorders>
              <w:bottom w:val="single" w:sz="4" w:space="0" w:color="F6C112" w:themeColor="accent4"/>
            </w:tcBorders>
          </w:tcPr>
          <w:p w14:paraId="272C885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727865EC" w14:textId="36E2EE8B" w:rsidR="00C31FF5" w:rsidRPr="00CC26E3" w:rsidRDefault="00C31FF5" w:rsidP="00C31FF5">
            <w:pPr>
              <w:rPr>
                <w:rFonts w:ascii="Selawik Semibold" w:hAnsi="Selawik Semibold" w:cs="LilyUPC"/>
                <w:color w:val="FF0000"/>
                <w:szCs w:val="24"/>
              </w:rPr>
            </w:pPr>
            <w:r w:rsidRPr="00CC26E3">
              <w:rPr>
                <w:rFonts w:ascii="Selawik Semibold" w:hAnsi="Selawik Semibold" w:cs="LilyUPC"/>
                <w:color w:val="FF0000"/>
                <w:szCs w:val="24"/>
              </w:rPr>
              <w:t>Juice</w:t>
            </w:r>
          </w:p>
        </w:tc>
        <w:tc>
          <w:tcPr>
            <w:tcW w:w="5103" w:type="dxa"/>
            <w:tcBorders>
              <w:bottom w:val="single" w:sz="4" w:space="0" w:color="F6C112" w:themeColor="accent4"/>
            </w:tcBorders>
          </w:tcPr>
          <w:p w14:paraId="45335B2F" w14:textId="1EA71E1F" w:rsidR="00C31FF5" w:rsidRPr="00CC26E3" w:rsidRDefault="00C31FF5" w:rsidP="00C31FF5">
            <w:pPr>
              <w:jc w:val="center"/>
              <w:rPr>
                <w:rFonts w:ascii="Selawik Light" w:hAnsi="Selawik Light" w:cs="Segoe UI Semilight"/>
                <w:i/>
                <w:iCs/>
                <w:color w:val="FF0000"/>
                <w:szCs w:val="24"/>
              </w:rPr>
            </w:pPr>
            <w:r w:rsidRPr="00CC26E3">
              <w:rPr>
                <w:rFonts w:ascii="Selawik Light" w:hAnsi="Selawik Light" w:cs="Segoe UI Semilight"/>
                <w:i/>
                <w:iCs/>
                <w:color w:val="FF0000"/>
                <w:szCs w:val="24"/>
              </w:rPr>
              <w:t>“Juice be spilled if you look at me sideways”</w:t>
            </w:r>
          </w:p>
        </w:tc>
        <w:tc>
          <w:tcPr>
            <w:tcW w:w="5812" w:type="dxa"/>
            <w:gridSpan w:val="2"/>
            <w:tcBorders>
              <w:bottom w:val="single" w:sz="4" w:space="0" w:color="F6C112" w:themeColor="accent4"/>
            </w:tcBorders>
          </w:tcPr>
          <w:p w14:paraId="29E584F5" w14:textId="429899BA"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74961282" w14:textId="02419B0A"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636B88EF" w14:textId="3C50EE34" w:rsidTr="00B81A42">
        <w:trPr>
          <w:trHeight w:val="312"/>
        </w:trPr>
        <w:tc>
          <w:tcPr>
            <w:tcW w:w="3086" w:type="dxa"/>
            <w:gridSpan w:val="2"/>
            <w:tcBorders>
              <w:top w:val="single" w:sz="4" w:space="0" w:color="F6C112" w:themeColor="accent4"/>
            </w:tcBorders>
          </w:tcPr>
          <w:p w14:paraId="06F769E3"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5CA5D2D3" w14:textId="77777777" w:rsidR="00C31FF5" w:rsidRPr="00CC26E3" w:rsidRDefault="00C31FF5" w:rsidP="00C31FF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6DDA1BDB"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296E2FB5"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07CF06CD" w14:textId="652A78EE"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5132B8A7" w14:textId="2C44AC02" w:rsidTr="00F226B4">
        <w:trPr>
          <w:trHeight w:val="312"/>
        </w:trPr>
        <w:tc>
          <w:tcPr>
            <w:tcW w:w="3086" w:type="dxa"/>
            <w:gridSpan w:val="2"/>
          </w:tcPr>
          <w:p w14:paraId="2F7113B7" w14:textId="51A8547F" w:rsidR="00C31FF5" w:rsidRPr="00CC26E3" w:rsidRDefault="00C31FF5" w:rsidP="00C31FF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Shooting</w:t>
            </w:r>
          </w:p>
        </w:tc>
        <w:tc>
          <w:tcPr>
            <w:tcW w:w="3118" w:type="dxa"/>
          </w:tcPr>
          <w:p w14:paraId="200E139F" w14:textId="08DB7B21"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Burst</w:t>
            </w:r>
          </w:p>
        </w:tc>
        <w:tc>
          <w:tcPr>
            <w:tcW w:w="5103" w:type="dxa"/>
          </w:tcPr>
          <w:p w14:paraId="2241CBC3" w14:textId="2688D0D6" w:rsidR="00C31FF5" w:rsidRPr="00CC26E3" w:rsidRDefault="0068326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r w:rsidR="00C31FF5" w:rsidRPr="00CC26E3">
              <w:rPr>
                <w:rFonts w:ascii="Selawik Light" w:hAnsi="Selawik Light" w:cs="Segoe UI Semilight"/>
                <w:i/>
                <w:iCs/>
                <w:color w:val="F6C112" w:themeColor="text2"/>
                <w:szCs w:val="24"/>
              </w:rPr>
              <w:t xml:space="preserve">I burst one in the </w:t>
            </w:r>
            <w:proofErr w:type="spellStart"/>
            <w:r w:rsidR="00C31FF5" w:rsidRPr="00CC26E3">
              <w:rPr>
                <w:rFonts w:ascii="Selawik Light" w:hAnsi="Selawik Light" w:cs="Segoe UI Semilight"/>
                <w:i/>
                <w:iCs/>
                <w:color w:val="F6C112" w:themeColor="text2"/>
                <w:szCs w:val="24"/>
              </w:rPr>
              <w:t>opp</w:t>
            </w:r>
            <w:proofErr w:type="spellEnd"/>
            <w:r w:rsidR="00C31FF5" w:rsidRPr="00CC26E3">
              <w:rPr>
                <w:rFonts w:ascii="Selawik Light" w:hAnsi="Selawik Light" w:cs="Segoe UI Semilight"/>
                <w:i/>
                <w:iCs/>
                <w:color w:val="F6C112" w:themeColor="text2"/>
                <w:szCs w:val="24"/>
              </w:rPr>
              <w:t xml:space="preserve"> block</w:t>
            </w:r>
            <w:r w:rsidRPr="00CC26E3">
              <w:rPr>
                <w:rFonts w:ascii="Selawik Light" w:hAnsi="Selawik Light" w:cs="Segoe UI Semilight"/>
                <w:i/>
                <w:iCs/>
                <w:color w:val="F6C112" w:themeColor="text2"/>
                <w:szCs w:val="24"/>
              </w:rPr>
              <w:t>”</w:t>
            </w:r>
          </w:p>
        </w:tc>
        <w:tc>
          <w:tcPr>
            <w:tcW w:w="5812" w:type="dxa"/>
            <w:gridSpan w:val="2"/>
          </w:tcPr>
          <w:p w14:paraId="57DDC003"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18791C8" w14:textId="03290627"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83C9058" w14:textId="28F08351" w:rsidTr="00F226B4">
        <w:trPr>
          <w:trHeight w:val="312"/>
        </w:trPr>
        <w:tc>
          <w:tcPr>
            <w:tcW w:w="3086" w:type="dxa"/>
            <w:gridSpan w:val="2"/>
          </w:tcPr>
          <w:p w14:paraId="21E2BD14"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127C7D03" w14:textId="14D5DF67"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Pepper</w:t>
            </w:r>
          </w:p>
        </w:tc>
        <w:tc>
          <w:tcPr>
            <w:tcW w:w="5103" w:type="dxa"/>
          </w:tcPr>
          <w:p w14:paraId="14158283" w14:textId="71A9E482" w:rsidR="00C31FF5" w:rsidRPr="00CC26E3" w:rsidRDefault="0068326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r w:rsidR="00C31FF5" w:rsidRPr="00CC26E3">
              <w:rPr>
                <w:rFonts w:ascii="Selawik Light" w:hAnsi="Selawik Light" w:cs="Segoe UI Semilight"/>
                <w:i/>
                <w:iCs/>
                <w:color w:val="F6C112" w:themeColor="text2"/>
                <w:szCs w:val="24"/>
              </w:rPr>
              <w:t>Pepper be flying for family</w:t>
            </w:r>
            <w:r w:rsidRPr="00CC26E3">
              <w:rPr>
                <w:rFonts w:ascii="Selawik Light" w:hAnsi="Selawik Light" w:cs="Segoe UI Semilight"/>
                <w:i/>
                <w:iCs/>
                <w:color w:val="F6C112" w:themeColor="text2"/>
                <w:szCs w:val="24"/>
              </w:rPr>
              <w:t>”</w:t>
            </w:r>
          </w:p>
        </w:tc>
        <w:tc>
          <w:tcPr>
            <w:tcW w:w="5812" w:type="dxa"/>
            <w:gridSpan w:val="2"/>
          </w:tcPr>
          <w:p w14:paraId="5D766022"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DEA9637" w14:textId="711C159F"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23D83506" w14:textId="1B918304" w:rsidTr="00F226B4">
        <w:trPr>
          <w:trHeight w:val="312"/>
        </w:trPr>
        <w:tc>
          <w:tcPr>
            <w:tcW w:w="3086" w:type="dxa"/>
            <w:gridSpan w:val="2"/>
          </w:tcPr>
          <w:p w14:paraId="667A2EA6"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85C765C" w14:textId="4ED41307"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Wig</w:t>
            </w:r>
          </w:p>
        </w:tc>
        <w:tc>
          <w:tcPr>
            <w:tcW w:w="5103" w:type="dxa"/>
          </w:tcPr>
          <w:p w14:paraId="3AA33FED"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6A528ADF" w14:textId="77777777"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Wig/</w:t>
            </w:r>
            <w:proofErr w:type="spellStart"/>
            <w:r w:rsidRPr="00CC26E3">
              <w:rPr>
                <w:rFonts w:ascii="Selawik Light" w:hAnsi="Selawik Light" w:cs="Segoe UI Semilight"/>
                <w:color w:val="FFFFFF" w:themeColor="background1"/>
                <w:szCs w:val="24"/>
              </w:rPr>
              <w:t>Headtop</w:t>
            </w:r>
            <w:proofErr w:type="spellEnd"/>
            <w:r w:rsidRPr="00CC26E3">
              <w:rPr>
                <w:rFonts w:ascii="Selawik Light" w:hAnsi="Selawik Light" w:cs="Segoe UI Semilight"/>
                <w:color w:val="FFFFFF" w:themeColor="background1"/>
                <w:szCs w:val="24"/>
              </w:rPr>
              <w:t xml:space="preserve"> specifically </w:t>
            </w:r>
          </w:p>
          <w:p w14:paraId="0305A014" w14:textId="66EB4212" w:rsidR="00C31FF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refers to a headshot</w:t>
            </w:r>
          </w:p>
        </w:tc>
        <w:tc>
          <w:tcPr>
            <w:tcW w:w="13499" w:type="dxa"/>
            <w:gridSpan w:val="2"/>
          </w:tcPr>
          <w:p w14:paraId="385BEB6C" w14:textId="2152DD6F"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77DCC511" w14:textId="39636633" w:rsidTr="00F226B4">
        <w:trPr>
          <w:trHeight w:val="312"/>
        </w:trPr>
        <w:tc>
          <w:tcPr>
            <w:tcW w:w="3086" w:type="dxa"/>
            <w:gridSpan w:val="2"/>
          </w:tcPr>
          <w:p w14:paraId="3876FD6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7E4F4B2" w14:textId="35123583" w:rsidR="00C31FF5" w:rsidRPr="00CC26E3" w:rsidRDefault="00C31FF5" w:rsidP="00C31FF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Headtop</w:t>
            </w:r>
            <w:proofErr w:type="spellEnd"/>
          </w:p>
        </w:tc>
        <w:tc>
          <w:tcPr>
            <w:tcW w:w="5103" w:type="dxa"/>
          </w:tcPr>
          <w:p w14:paraId="5E1C1EF7" w14:textId="192C3874"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“Catch one in your </w:t>
            </w:r>
            <w:proofErr w:type="spellStart"/>
            <w:r w:rsidRPr="00CC26E3">
              <w:rPr>
                <w:rFonts w:ascii="Selawik Light" w:hAnsi="Selawik Light" w:cs="Segoe UI Semilight"/>
                <w:i/>
                <w:iCs/>
                <w:color w:val="F6C112" w:themeColor="text2"/>
                <w:szCs w:val="24"/>
              </w:rPr>
              <w:t>headtop</w:t>
            </w:r>
            <w:proofErr w:type="spellEnd"/>
            <w:r w:rsidRPr="00CC26E3">
              <w:rPr>
                <w:rFonts w:ascii="Selawik Light" w:hAnsi="Selawik Light" w:cs="Segoe UI Semilight"/>
                <w:i/>
                <w:iCs/>
                <w:color w:val="F6C112" w:themeColor="text2"/>
                <w:szCs w:val="24"/>
              </w:rPr>
              <w:t>”</w:t>
            </w:r>
          </w:p>
        </w:tc>
        <w:tc>
          <w:tcPr>
            <w:tcW w:w="5812" w:type="dxa"/>
            <w:gridSpan w:val="2"/>
          </w:tcPr>
          <w:p w14:paraId="2A1B9CFA"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55495CF" w14:textId="09DACDF3"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0747FBF" w14:textId="0903F387" w:rsidTr="00F226B4">
        <w:trPr>
          <w:trHeight w:val="312"/>
        </w:trPr>
        <w:tc>
          <w:tcPr>
            <w:tcW w:w="3086" w:type="dxa"/>
            <w:gridSpan w:val="2"/>
          </w:tcPr>
          <w:p w14:paraId="6B81071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FFB2A78" w14:textId="1DF796D4"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Hit up</w:t>
            </w:r>
          </w:p>
        </w:tc>
        <w:tc>
          <w:tcPr>
            <w:tcW w:w="5103" w:type="dxa"/>
          </w:tcPr>
          <w:p w14:paraId="1AA03DED" w14:textId="23B56019"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“Man hit up the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 xml:space="preserve"> block strip”</w:t>
            </w:r>
          </w:p>
        </w:tc>
        <w:tc>
          <w:tcPr>
            <w:tcW w:w="5812" w:type="dxa"/>
            <w:gridSpan w:val="2"/>
          </w:tcPr>
          <w:p w14:paraId="470FD8A8"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77A246E6" w14:textId="0061E80D"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2D1C0A40" w14:textId="2786E2FD" w:rsidTr="00F226B4">
        <w:trPr>
          <w:trHeight w:val="312"/>
        </w:trPr>
        <w:tc>
          <w:tcPr>
            <w:tcW w:w="3086" w:type="dxa"/>
            <w:gridSpan w:val="2"/>
          </w:tcPr>
          <w:p w14:paraId="60558346"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4B99F9CF" w14:textId="0B138B56"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Touch</w:t>
            </w:r>
          </w:p>
        </w:tc>
        <w:tc>
          <w:tcPr>
            <w:tcW w:w="5103" w:type="dxa"/>
          </w:tcPr>
          <w:p w14:paraId="4B704536" w14:textId="7F2E4A0E"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proofErr w:type="spellStart"/>
            <w:r w:rsidR="00683265" w:rsidRPr="00CC26E3">
              <w:rPr>
                <w:rFonts w:ascii="Selawik Light" w:hAnsi="Selawik Light" w:cs="Segoe UI Semilight"/>
                <w:i/>
                <w:iCs/>
                <w:color w:val="F6C112" w:themeColor="text2"/>
                <w:szCs w:val="24"/>
              </w:rPr>
              <w:t>Opps</w:t>
            </w:r>
            <w:proofErr w:type="spellEnd"/>
            <w:r w:rsidR="00683265" w:rsidRPr="00CC26E3">
              <w:rPr>
                <w:rFonts w:ascii="Selawik Light" w:hAnsi="Selawik Light" w:cs="Segoe UI Semilight"/>
                <w:i/>
                <w:iCs/>
                <w:color w:val="F6C112" w:themeColor="text2"/>
                <w:szCs w:val="24"/>
              </w:rPr>
              <w:t xml:space="preserve"> (enemies) </w:t>
            </w:r>
            <w:r w:rsidRPr="00CC26E3">
              <w:rPr>
                <w:rFonts w:ascii="Selawik Light" w:hAnsi="Selawik Light" w:cs="Segoe UI Semilight"/>
                <w:i/>
                <w:iCs/>
                <w:color w:val="F6C112" w:themeColor="text2"/>
                <w:szCs w:val="24"/>
              </w:rPr>
              <w:t xml:space="preserve">get </w:t>
            </w:r>
            <w:r w:rsidR="00683265" w:rsidRPr="00CC26E3">
              <w:rPr>
                <w:rFonts w:ascii="Selawik Light" w:hAnsi="Selawik Light" w:cs="Segoe UI Semilight"/>
                <w:i/>
                <w:iCs/>
                <w:color w:val="F6C112" w:themeColor="text2"/>
                <w:szCs w:val="24"/>
              </w:rPr>
              <w:t>touched</w:t>
            </w:r>
            <w:r w:rsidRPr="00CC26E3">
              <w:rPr>
                <w:rFonts w:ascii="Selawik Light" w:hAnsi="Selawik Light" w:cs="Segoe UI Semilight"/>
                <w:i/>
                <w:iCs/>
                <w:color w:val="F6C112" w:themeColor="text2"/>
                <w:szCs w:val="24"/>
              </w:rPr>
              <w:t xml:space="preserve"> everyday”</w:t>
            </w:r>
          </w:p>
        </w:tc>
        <w:tc>
          <w:tcPr>
            <w:tcW w:w="5812" w:type="dxa"/>
            <w:gridSpan w:val="2"/>
          </w:tcPr>
          <w:p w14:paraId="432B5CB3" w14:textId="77777777" w:rsidR="00C31FF5" w:rsidRPr="00CC26E3" w:rsidRDefault="00C31FF5" w:rsidP="00C31FF5">
            <w:pPr>
              <w:jc w:val="center"/>
              <w:rPr>
                <w:rFonts w:ascii="Selawik Light" w:hAnsi="Selawik Light" w:cs="Segoe UI Semilight"/>
                <w:color w:val="FFFFFF" w:themeColor="background1"/>
                <w:szCs w:val="24"/>
                <w:highlight w:val="yellow"/>
              </w:rPr>
            </w:pPr>
          </w:p>
        </w:tc>
        <w:tc>
          <w:tcPr>
            <w:tcW w:w="13499" w:type="dxa"/>
            <w:gridSpan w:val="2"/>
          </w:tcPr>
          <w:p w14:paraId="7CBEBA14" w14:textId="45F78162" w:rsidR="00C31FF5" w:rsidRPr="00C95004" w:rsidRDefault="00C31FF5" w:rsidP="00C31FF5">
            <w:pPr>
              <w:jc w:val="center"/>
              <w:rPr>
                <w:rFonts w:ascii="Segoe UI Semilight" w:hAnsi="Segoe UI Semilight" w:cs="Segoe UI Semilight"/>
                <w:color w:val="FFFFFF" w:themeColor="background1"/>
                <w:sz w:val="40"/>
                <w:szCs w:val="40"/>
                <w:highlight w:val="yellow"/>
              </w:rPr>
            </w:pPr>
          </w:p>
        </w:tc>
      </w:tr>
      <w:tr w:rsidR="00C31FF5" w:rsidRPr="005E59BC" w14:paraId="7C2955AA" w14:textId="3BF59DFB" w:rsidTr="00F226B4">
        <w:trPr>
          <w:trHeight w:val="312"/>
        </w:trPr>
        <w:tc>
          <w:tcPr>
            <w:tcW w:w="3086" w:type="dxa"/>
            <w:gridSpan w:val="2"/>
          </w:tcPr>
          <w:p w14:paraId="27C206BA"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988E05D" w14:textId="0FF36AEF"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Lay</w:t>
            </w:r>
          </w:p>
        </w:tc>
        <w:tc>
          <w:tcPr>
            <w:tcW w:w="5103" w:type="dxa"/>
          </w:tcPr>
          <w:p w14:paraId="6BA6E197"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4116A2CF"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58BA84D1" w14:textId="71901F88"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4B1CEEF1" w14:textId="06862F94" w:rsidTr="00B81A42">
        <w:trPr>
          <w:trHeight w:val="312"/>
        </w:trPr>
        <w:tc>
          <w:tcPr>
            <w:tcW w:w="3086" w:type="dxa"/>
            <w:gridSpan w:val="2"/>
            <w:tcBorders>
              <w:bottom w:val="single" w:sz="4" w:space="0" w:color="F6C112" w:themeColor="accent4"/>
            </w:tcBorders>
          </w:tcPr>
          <w:p w14:paraId="58C845AE"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162605D8" w14:textId="00EF591C"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Put something down</w:t>
            </w:r>
          </w:p>
        </w:tc>
        <w:tc>
          <w:tcPr>
            <w:tcW w:w="5103" w:type="dxa"/>
            <w:tcBorders>
              <w:bottom w:val="single" w:sz="4" w:space="0" w:color="F6C112" w:themeColor="accent4"/>
            </w:tcBorders>
          </w:tcPr>
          <w:p w14:paraId="5F86A2B5"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Borders>
              <w:bottom w:val="single" w:sz="4" w:space="0" w:color="F6C112" w:themeColor="accent4"/>
            </w:tcBorders>
          </w:tcPr>
          <w:p w14:paraId="2DEFE9DB"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bottom w:val="single" w:sz="12" w:space="0" w:color="F6C112" w:themeColor="accent4"/>
            </w:tcBorders>
          </w:tcPr>
          <w:p w14:paraId="64DBF896" w14:textId="1C70C986"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358CDD93" w14:textId="65DC78B1" w:rsidTr="00B81A42">
        <w:trPr>
          <w:trHeight w:val="312"/>
        </w:trPr>
        <w:tc>
          <w:tcPr>
            <w:tcW w:w="3086" w:type="dxa"/>
            <w:gridSpan w:val="2"/>
            <w:tcBorders>
              <w:top w:val="single" w:sz="4" w:space="0" w:color="F6C112" w:themeColor="accent4"/>
            </w:tcBorders>
          </w:tcPr>
          <w:p w14:paraId="300770B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87AE150" w14:textId="77777777" w:rsidR="00C31FF5" w:rsidRPr="00CC26E3" w:rsidRDefault="00C31FF5" w:rsidP="00C31FF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7E524779"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45C39567"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top w:val="single" w:sz="12" w:space="0" w:color="F6C112" w:themeColor="accent4"/>
            </w:tcBorders>
          </w:tcPr>
          <w:p w14:paraId="560F1536" w14:textId="67EB37AB"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41C9B8A4" w14:textId="1BAD9C93" w:rsidTr="00F226B4">
        <w:trPr>
          <w:trHeight w:val="312"/>
        </w:trPr>
        <w:tc>
          <w:tcPr>
            <w:tcW w:w="3086" w:type="dxa"/>
            <w:gridSpan w:val="2"/>
          </w:tcPr>
          <w:p w14:paraId="2A9E0BF8" w14:textId="38AAC076" w:rsidR="00C31FF5" w:rsidRPr="00CC26E3" w:rsidRDefault="00C31FF5" w:rsidP="00C31FF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Bullets</w:t>
            </w:r>
          </w:p>
        </w:tc>
        <w:tc>
          <w:tcPr>
            <w:tcW w:w="3118" w:type="dxa"/>
          </w:tcPr>
          <w:p w14:paraId="0C3DF05B" w14:textId="0301E23D"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Teeth</w:t>
            </w:r>
          </w:p>
        </w:tc>
        <w:tc>
          <w:tcPr>
            <w:tcW w:w="5103" w:type="dxa"/>
          </w:tcPr>
          <w:p w14:paraId="3F3A7C92" w14:textId="52DB0682"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“Got all the teeth to hit them man”</w:t>
            </w:r>
          </w:p>
        </w:tc>
        <w:tc>
          <w:tcPr>
            <w:tcW w:w="5812" w:type="dxa"/>
            <w:gridSpan w:val="2"/>
          </w:tcPr>
          <w:p w14:paraId="00481AAF" w14:textId="3030BE1C"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E5C72B7" w14:textId="7B477B0A"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2B41AA66" w14:textId="6BA9C2F9" w:rsidTr="00F226B4">
        <w:trPr>
          <w:trHeight w:val="312"/>
        </w:trPr>
        <w:tc>
          <w:tcPr>
            <w:tcW w:w="3086" w:type="dxa"/>
            <w:gridSpan w:val="2"/>
          </w:tcPr>
          <w:p w14:paraId="276DF06F"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3FADABCA" w14:textId="551880D8"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Corn</w:t>
            </w:r>
          </w:p>
        </w:tc>
        <w:tc>
          <w:tcPr>
            <w:tcW w:w="5103" w:type="dxa"/>
          </w:tcPr>
          <w:p w14:paraId="04A43995" w14:textId="10713F51"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“Just got reup for the corn”</w:t>
            </w:r>
          </w:p>
        </w:tc>
        <w:tc>
          <w:tcPr>
            <w:tcW w:w="5812" w:type="dxa"/>
            <w:gridSpan w:val="2"/>
          </w:tcPr>
          <w:p w14:paraId="18C7CC0E"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AA9CB42" w14:textId="69345C5A"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63A39B87" w14:textId="0EE7861C" w:rsidTr="00F226B4">
        <w:trPr>
          <w:trHeight w:val="312"/>
        </w:trPr>
        <w:tc>
          <w:tcPr>
            <w:tcW w:w="3086" w:type="dxa"/>
            <w:gridSpan w:val="2"/>
          </w:tcPr>
          <w:p w14:paraId="5CCC513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55565C2" w14:textId="7F8B19A1"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Shells</w:t>
            </w:r>
          </w:p>
        </w:tc>
        <w:tc>
          <w:tcPr>
            <w:tcW w:w="5103" w:type="dxa"/>
          </w:tcPr>
          <w:p w14:paraId="582D79B9" w14:textId="32A4D2F5"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“Shells flying to cause a crime scene” </w:t>
            </w:r>
          </w:p>
        </w:tc>
        <w:tc>
          <w:tcPr>
            <w:tcW w:w="5812" w:type="dxa"/>
            <w:gridSpan w:val="2"/>
          </w:tcPr>
          <w:p w14:paraId="4D98DEB9"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3109F8F" w14:textId="43EBF167"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2A574A3A" w14:textId="0FC6246B" w:rsidTr="00F226B4">
        <w:trPr>
          <w:trHeight w:val="312"/>
        </w:trPr>
        <w:tc>
          <w:tcPr>
            <w:tcW w:w="3086" w:type="dxa"/>
            <w:gridSpan w:val="2"/>
          </w:tcPr>
          <w:p w14:paraId="08CC8B07"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29FE47A3" w14:textId="6BBA00A4"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Bells</w:t>
            </w:r>
          </w:p>
        </w:tc>
        <w:tc>
          <w:tcPr>
            <w:tcW w:w="5103" w:type="dxa"/>
          </w:tcPr>
          <w:p w14:paraId="1B0F059E" w14:textId="19C4B206"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“Bro buss me the bells”</w:t>
            </w:r>
          </w:p>
        </w:tc>
        <w:tc>
          <w:tcPr>
            <w:tcW w:w="5812" w:type="dxa"/>
            <w:gridSpan w:val="2"/>
          </w:tcPr>
          <w:p w14:paraId="6B563E56"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F6FCCD3" w14:textId="7CA54508"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7BA5A1E5" w14:textId="3F119E15" w:rsidTr="00743D1C">
        <w:trPr>
          <w:trHeight w:val="312"/>
        </w:trPr>
        <w:tc>
          <w:tcPr>
            <w:tcW w:w="3086" w:type="dxa"/>
            <w:gridSpan w:val="2"/>
          </w:tcPr>
          <w:p w14:paraId="226D892C"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F342E5B" w14:textId="165CA662"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Slugs</w:t>
            </w:r>
          </w:p>
        </w:tc>
        <w:tc>
          <w:tcPr>
            <w:tcW w:w="5103" w:type="dxa"/>
          </w:tcPr>
          <w:p w14:paraId="6FE33CEF" w14:textId="03E45C0A"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“Slugs come in different round these side”</w:t>
            </w:r>
          </w:p>
        </w:tc>
        <w:tc>
          <w:tcPr>
            <w:tcW w:w="5812" w:type="dxa"/>
            <w:gridSpan w:val="2"/>
          </w:tcPr>
          <w:p w14:paraId="7E949917"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1EA66E5" w14:textId="66A261F3"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30305CC4" w14:textId="387A1BCF" w:rsidTr="00B81A42">
        <w:trPr>
          <w:trHeight w:val="1118"/>
        </w:trPr>
        <w:tc>
          <w:tcPr>
            <w:tcW w:w="3086" w:type="dxa"/>
            <w:gridSpan w:val="2"/>
            <w:tcBorders>
              <w:bottom w:val="single" w:sz="4" w:space="0" w:color="F6C112" w:themeColor="accent4"/>
            </w:tcBorders>
          </w:tcPr>
          <w:p w14:paraId="54EC02C2" w14:textId="10DE0C25" w:rsidR="00C31FF5" w:rsidRPr="00CC26E3" w:rsidRDefault="00C31FF5" w:rsidP="00C31FF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DB57D79" w14:textId="77777777"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Whistle</w:t>
            </w:r>
          </w:p>
          <w:p w14:paraId="441A64E6" w14:textId="77777777" w:rsidR="00683265" w:rsidRPr="00CC26E3" w:rsidRDefault="00683265" w:rsidP="00C31FF5">
            <w:pPr>
              <w:rPr>
                <w:rFonts w:ascii="Selawik Semibold" w:hAnsi="Selawik Semibold" w:cs="LilyUPC"/>
                <w:color w:val="FFFFFF" w:themeColor="background1"/>
                <w:szCs w:val="24"/>
              </w:rPr>
            </w:pPr>
          </w:p>
          <w:p w14:paraId="7D32C0D6" w14:textId="22B736B8" w:rsidR="00683265" w:rsidRPr="00CC26E3" w:rsidRDefault="0068326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Coins</w:t>
            </w:r>
          </w:p>
        </w:tc>
        <w:tc>
          <w:tcPr>
            <w:tcW w:w="5103" w:type="dxa"/>
            <w:tcBorders>
              <w:bottom w:val="single" w:sz="4" w:space="0" w:color="F6C112" w:themeColor="accent4"/>
            </w:tcBorders>
          </w:tcPr>
          <w:p w14:paraId="1F1CD552" w14:textId="77777777" w:rsidR="00C31FF5" w:rsidRPr="00CC26E3" w:rsidRDefault="00C31FF5" w:rsidP="00C31FF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1F277098" w14:textId="4A686D51" w:rsidR="00C31FF5" w:rsidRPr="00CC26E3" w:rsidRDefault="00C31FF5" w:rsidP="00C31FF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Silencer</w:t>
            </w:r>
          </w:p>
        </w:tc>
        <w:tc>
          <w:tcPr>
            <w:tcW w:w="13499" w:type="dxa"/>
            <w:gridSpan w:val="2"/>
            <w:tcBorders>
              <w:bottom w:val="single" w:sz="4" w:space="0" w:color="F6C112" w:themeColor="accent4"/>
            </w:tcBorders>
          </w:tcPr>
          <w:p w14:paraId="3F89AC04" w14:textId="25C20430" w:rsidR="00C31FF5" w:rsidRPr="005E59BC" w:rsidRDefault="00C31FF5" w:rsidP="00C31FF5">
            <w:pPr>
              <w:jc w:val="center"/>
              <w:rPr>
                <w:rFonts w:ascii="Selawik Semibold" w:hAnsi="Selawik Semibold" w:cs="LilyUPC"/>
                <w:color w:val="FFFFFF" w:themeColor="background1"/>
                <w:sz w:val="48"/>
                <w:szCs w:val="40"/>
              </w:rPr>
            </w:pPr>
          </w:p>
        </w:tc>
      </w:tr>
      <w:tr w:rsidR="00C31FF5" w:rsidRPr="005E59BC" w14:paraId="01AC9C0D" w14:textId="77777777" w:rsidTr="00420A6D">
        <w:trPr>
          <w:trHeight w:val="149"/>
        </w:trPr>
        <w:tc>
          <w:tcPr>
            <w:tcW w:w="3086" w:type="dxa"/>
            <w:gridSpan w:val="2"/>
            <w:tcBorders>
              <w:top w:val="single" w:sz="4" w:space="0" w:color="F6C112" w:themeColor="accent4"/>
            </w:tcBorders>
          </w:tcPr>
          <w:p w14:paraId="708841D7" w14:textId="77777777" w:rsidR="00C31FF5" w:rsidRPr="00CC26E3" w:rsidRDefault="00C31FF5" w:rsidP="00C31FF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652CB0B" w14:textId="77777777" w:rsidR="00C31FF5" w:rsidRPr="00CC26E3" w:rsidRDefault="00C31FF5" w:rsidP="00C31FF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1443B3E"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51A16F9F"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39440625" w14:textId="77777777"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32034A83" w14:textId="77777777" w:rsidTr="00743D1C">
        <w:trPr>
          <w:trHeight w:val="312"/>
        </w:trPr>
        <w:tc>
          <w:tcPr>
            <w:tcW w:w="3086" w:type="dxa"/>
            <w:gridSpan w:val="2"/>
          </w:tcPr>
          <w:p w14:paraId="45159114" w14:textId="77777777" w:rsidR="00C31FF5" w:rsidRPr="00CC26E3" w:rsidRDefault="00C31FF5" w:rsidP="00683265">
            <w:pPr>
              <w:rPr>
                <w:rFonts w:ascii="Selawik Semibold" w:hAnsi="Selawik Semibold" w:cs="LilyUPC"/>
                <w:b/>
                <w:bCs/>
                <w:color w:val="FFC000"/>
                <w:sz w:val="36"/>
                <w:szCs w:val="36"/>
              </w:rPr>
            </w:pPr>
          </w:p>
        </w:tc>
        <w:tc>
          <w:tcPr>
            <w:tcW w:w="3118" w:type="dxa"/>
          </w:tcPr>
          <w:p w14:paraId="676B8A86" w14:textId="77777777" w:rsidR="00C31FF5" w:rsidRPr="00CC26E3" w:rsidRDefault="00C31FF5" w:rsidP="00C31FF5">
            <w:pPr>
              <w:rPr>
                <w:rFonts w:ascii="Selawik Semibold" w:hAnsi="Selawik Semibold" w:cs="LilyUPC"/>
                <w:color w:val="FFFFFF" w:themeColor="background1"/>
                <w:szCs w:val="24"/>
              </w:rPr>
            </w:pPr>
          </w:p>
        </w:tc>
        <w:tc>
          <w:tcPr>
            <w:tcW w:w="5103" w:type="dxa"/>
          </w:tcPr>
          <w:p w14:paraId="23AE23DA" w14:textId="77777777" w:rsidR="00C31FF5" w:rsidRPr="00CC26E3" w:rsidRDefault="00C31FF5" w:rsidP="00683265">
            <w:pPr>
              <w:rPr>
                <w:rFonts w:ascii="Selawik Light" w:hAnsi="Selawik Light" w:cs="Segoe UI Semilight"/>
                <w:i/>
                <w:iCs/>
                <w:color w:val="F6C112" w:themeColor="text2"/>
                <w:szCs w:val="24"/>
              </w:rPr>
            </w:pPr>
          </w:p>
        </w:tc>
        <w:tc>
          <w:tcPr>
            <w:tcW w:w="5812" w:type="dxa"/>
            <w:gridSpan w:val="2"/>
          </w:tcPr>
          <w:p w14:paraId="6AA22E9F"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6AE36E17" w14:textId="77777777"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9F2EE93" w14:textId="1F98EACC" w:rsidTr="00743D1C">
        <w:trPr>
          <w:trHeight w:val="312"/>
        </w:trPr>
        <w:tc>
          <w:tcPr>
            <w:tcW w:w="3086" w:type="dxa"/>
            <w:gridSpan w:val="2"/>
          </w:tcPr>
          <w:p w14:paraId="781D2A8A" w14:textId="7BD9359F" w:rsidR="00C31FF5" w:rsidRPr="00CC26E3" w:rsidRDefault="00C31FF5" w:rsidP="00C31FF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Kill</w:t>
            </w:r>
          </w:p>
        </w:tc>
        <w:tc>
          <w:tcPr>
            <w:tcW w:w="3118" w:type="dxa"/>
          </w:tcPr>
          <w:p w14:paraId="11F5DDAE" w14:textId="3519CF6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Body</w:t>
            </w:r>
          </w:p>
        </w:tc>
        <w:tc>
          <w:tcPr>
            <w:tcW w:w="5103" w:type="dxa"/>
          </w:tcPr>
          <w:p w14:paraId="3E107F5D" w14:textId="434E5BA1"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bodied that </w:t>
            </w:r>
            <w:proofErr w:type="spellStart"/>
            <w:r w:rsidRPr="00CC26E3">
              <w:rPr>
                <w:rFonts w:ascii="Selawik Light" w:hAnsi="Selawik Light" w:cs="Segoe UI Semilight"/>
                <w:i/>
                <w:iCs/>
                <w:color w:val="F6C112" w:themeColor="text2"/>
                <w:szCs w:val="24"/>
              </w:rPr>
              <w:t>youte</w:t>
            </w:r>
            <w:proofErr w:type="spellEnd"/>
            <w:r w:rsidRPr="00CC26E3">
              <w:rPr>
                <w:rFonts w:ascii="Selawik Light" w:hAnsi="Selawik Light" w:cs="Segoe UI Semilight"/>
                <w:i/>
                <w:iCs/>
                <w:color w:val="F6C112" w:themeColor="text2"/>
                <w:szCs w:val="24"/>
              </w:rPr>
              <w:t xml:space="preserve"> “</w:t>
            </w:r>
          </w:p>
        </w:tc>
        <w:tc>
          <w:tcPr>
            <w:tcW w:w="5812" w:type="dxa"/>
            <w:gridSpan w:val="2"/>
          </w:tcPr>
          <w:p w14:paraId="5FDED40C"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487469AD" w14:textId="471731D0"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182F1084" w14:textId="3506FC52" w:rsidTr="00F226B4">
        <w:trPr>
          <w:trHeight w:val="312"/>
        </w:trPr>
        <w:tc>
          <w:tcPr>
            <w:tcW w:w="3086" w:type="dxa"/>
            <w:gridSpan w:val="2"/>
          </w:tcPr>
          <w:p w14:paraId="17B74470"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CC937A7" w14:textId="6D167B73"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Put down</w:t>
            </w:r>
          </w:p>
        </w:tc>
        <w:tc>
          <w:tcPr>
            <w:tcW w:w="5103" w:type="dxa"/>
          </w:tcPr>
          <w:p w14:paraId="1D31BD12" w14:textId="12978449"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“Put down anyone that disrespect me”</w:t>
            </w:r>
          </w:p>
        </w:tc>
        <w:tc>
          <w:tcPr>
            <w:tcW w:w="5812" w:type="dxa"/>
            <w:gridSpan w:val="2"/>
          </w:tcPr>
          <w:p w14:paraId="1503E458"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680AB3E6" w14:textId="0279C840"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30A905D6" w14:textId="7DA45DC9" w:rsidTr="00F226B4">
        <w:trPr>
          <w:trHeight w:val="312"/>
        </w:trPr>
        <w:tc>
          <w:tcPr>
            <w:tcW w:w="3086" w:type="dxa"/>
            <w:gridSpan w:val="2"/>
          </w:tcPr>
          <w:p w14:paraId="60995B89"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765990D3" w14:textId="78CF6B2D"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Drop</w:t>
            </w:r>
          </w:p>
        </w:tc>
        <w:tc>
          <w:tcPr>
            <w:tcW w:w="5103" w:type="dxa"/>
          </w:tcPr>
          <w:p w14:paraId="14DB0059" w14:textId="73727770" w:rsidR="00C31FF5" w:rsidRPr="00CC26E3" w:rsidRDefault="00C31FF5" w:rsidP="00C31FF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“He </w:t>
            </w:r>
            <w:r w:rsidR="00683265" w:rsidRPr="00CC26E3">
              <w:rPr>
                <w:rFonts w:ascii="Selawik Light" w:hAnsi="Selawik Light" w:cs="Segoe UI Semilight"/>
                <w:i/>
                <w:iCs/>
                <w:color w:val="F6C112" w:themeColor="text2"/>
                <w:szCs w:val="24"/>
              </w:rPr>
              <w:t xml:space="preserve">got </w:t>
            </w:r>
            <w:r w:rsidRPr="00CC26E3">
              <w:rPr>
                <w:rFonts w:ascii="Selawik Light" w:hAnsi="Selawik Light" w:cs="Segoe UI Semilight"/>
                <w:i/>
                <w:iCs/>
                <w:color w:val="F6C112" w:themeColor="text2"/>
                <w:szCs w:val="24"/>
              </w:rPr>
              <w:t>dropped for talking slick”</w:t>
            </w:r>
          </w:p>
        </w:tc>
        <w:tc>
          <w:tcPr>
            <w:tcW w:w="5812" w:type="dxa"/>
            <w:gridSpan w:val="2"/>
          </w:tcPr>
          <w:p w14:paraId="46181EE9"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25AEE30E" w14:textId="515BB413"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499433C0" w14:textId="41494D74" w:rsidTr="00F226B4">
        <w:trPr>
          <w:trHeight w:val="312"/>
        </w:trPr>
        <w:tc>
          <w:tcPr>
            <w:tcW w:w="3086" w:type="dxa"/>
            <w:gridSpan w:val="2"/>
          </w:tcPr>
          <w:p w14:paraId="5F51C2B9"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5EA82732" w14:textId="5FBC3EEE"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Pack(ed)</w:t>
            </w:r>
          </w:p>
        </w:tc>
        <w:tc>
          <w:tcPr>
            <w:tcW w:w="5103" w:type="dxa"/>
          </w:tcPr>
          <w:p w14:paraId="075B0324"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4945C423" w14:textId="77777777" w:rsidR="00C31FF5" w:rsidRPr="00CC26E3" w:rsidRDefault="00C31FF5" w:rsidP="00C31FF5">
            <w:pPr>
              <w:jc w:val="center"/>
              <w:rPr>
                <w:rFonts w:ascii="Selawik Light" w:hAnsi="Selawik Light" w:cs="Segoe UI Semilight"/>
                <w:color w:val="FFFFFF" w:themeColor="background1"/>
                <w:szCs w:val="24"/>
              </w:rPr>
            </w:pPr>
          </w:p>
        </w:tc>
        <w:tc>
          <w:tcPr>
            <w:tcW w:w="13499" w:type="dxa"/>
            <w:gridSpan w:val="2"/>
          </w:tcPr>
          <w:p w14:paraId="342D2BEA" w14:textId="26669A9A" w:rsidR="00C31FF5" w:rsidRPr="00C95004" w:rsidRDefault="00C31FF5" w:rsidP="00C31FF5">
            <w:pPr>
              <w:jc w:val="center"/>
              <w:rPr>
                <w:rFonts w:ascii="Segoe UI Semilight" w:hAnsi="Segoe UI Semilight" w:cs="Segoe UI Semilight"/>
                <w:color w:val="FFFFFF" w:themeColor="background1"/>
                <w:sz w:val="40"/>
                <w:szCs w:val="40"/>
              </w:rPr>
            </w:pPr>
          </w:p>
        </w:tc>
      </w:tr>
      <w:tr w:rsidR="00C31FF5" w:rsidRPr="005E59BC" w14:paraId="055AE63B" w14:textId="43FA8281" w:rsidTr="00F226B4">
        <w:trPr>
          <w:trHeight w:val="312"/>
        </w:trPr>
        <w:tc>
          <w:tcPr>
            <w:tcW w:w="3086" w:type="dxa"/>
            <w:gridSpan w:val="2"/>
          </w:tcPr>
          <w:p w14:paraId="55922504" w14:textId="77777777" w:rsidR="00C31FF5" w:rsidRPr="00CC26E3" w:rsidRDefault="00C31FF5" w:rsidP="00C31FF5">
            <w:pPr>
              <w:jc w:val="center"/>
              <w:rPr>
                <w:rFonts w:ascii="Selawik Semibold" w:hAnsi="Selawik Semibold" w:cs="LilyUPC"/>
                <w:b/>
                <w:bCs/>
                <w:color w:val="FFC000"/>
                <w:sz w:val="36"/>
                <w:szCs w:val="36"/>
              </w:rPr>
            </w:pPr>
          </w:p>
        </w:tc>
        <w:tc>
          <w:tcPr>
            <w:tcW w:w="3118" w:type="dxa"/>
          </w:tcPr>
          <w:p w14:paraId="62A2E33E" w14:textId="220DA4FC" w:rsidR="00C31FF5" w:rsidRPr="00CC26E3" w:rsidRDefault="00C31FF5" w:rsidP="00C31FF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Off</w:t>
            </w:r>
          </w:p>
        </w:tc>
        <w:tc>
          <w:tcPr>
            <w:tcW w:w="5103" w:type="dxa"/>
          </w:tcPr>
          <w:p w14:paraId="4D60604A" w14:textId="77777777" w:rsidR="00C31FF5" w:rsidRPr="00CC26E3" w:rsidRDefault="00C31FF5" w:rsidP="00C31FF5">
            <w:pPr>
              <w:jc w:val="center"/>
              <w:rPr>
                <w:rFonts w:ascii="Selawik Light" w:hAnsi="Selawik Light" w:cs="Segoe UI Semilight"/>
                <w:i/>
                <w:iCs/>
                <w:color w:val="F6C112" w:themeColor="text2"/>
                <w:szCs w:val="24"/>
              </w:rPr>
            </w:pPr>
          </w:p>
        </w:tc>
        <w:tc>
          <w:tcPr>
            <w:tcW w:w="5812" w:type="dxa"/>
            <w:gridSpan w:val="2"/>
          </w:tcPr>
          <w:p w14:paraId="64610509" w14:textId="3479C307" w:rsidR="00C31FF5" w:rsidRPr="00CC26E3" w:rsidRDefault="00C31FF5" w:rsidP="00683265">
            <w:pPr>
              <w:rPr>
                <w:rFonts w:ascii="Selawik Light" w:hAnsi="Selawik Light" w:cs="Segoe UI Semilight"/>
                <w:color w:val="FFFFFF" w:themeColor="background1"/>
                <w:szCs w:val="24"/>
              </w:rPr>
            </w:pPr>
          </w:p>
        </w:tc>
        <w:tc>
          <w:tcPr>
            <w:tcW w:w="13499" w:type="dxa"/>
            <w:gridSpan w:val="2"/>
          </w:tcPr>
          <w:p w14:paraId="7C6D682D" w14:textId="1482436A" w:rsidR="00C31FF5" w:rsidRPr="00C95004" w:rsidRDefault="00C31FF5" w:rsidP="00C31FF5">
            <w:pPr>
              <w:jc w:val="center"/>
              <w:rPr>
                <w:rFonts w:ascii="Segoe UI Semilight" w:hAnsi="Segoe UI Semilight" w:cs="Segoe UI Semilight"/>
                <w:color w:val="FFFFFF" w:themeColor="background1"/>
                <w:sz w:val="40"/>
                <w:szCs w:val="40"/>
              </w:rPr>
            </w:pPr>
          </w:p>
        </w:tc>
      </w:tr>
      <w:tr w:rsidR="00420A6D" w:rsidRPr="005E59BC" w14:paraId="051A0E6D" w14:textId="0C4273F9" w:rsidTr="00F226B4">
        <w:trPr>
          <w:trHeight w:val="312"/>
        </w:trPr>
        <w:tc>
          <w:tcPr>
            <w:tcW w:w="3086" w:type="dxa"/>
            <w:gridSpan w:val="2"/>
          </w:tcPr>
          <w:p w14:paraId="0B3F15C4" w14:textId="77777777" w:rsidR="00420A6D" w:rsidRPr="00CC26E3" w:rsidRDefault="00420A6D" w:rsidP="00683265">
            <w:pPr>
              <w:jc w:val="center"/>
              <w:rPr>
                <w:rFonts w:ascii="Selawik Semibold" w:hAnsi="Selawik Semibold" w:cs="LilyUPC"/>
                <w:b/>
                <w:bCs/>
                <w:color w:val="FFC000"/>
                <w:sz w:val="36"/>
                <w:szCs w:val="36"/>
              </w:rPr>
            </w:pPr>
          </w:p>
        </w:tc>
        <w:tc>
          <w:tcPr>
            <w:tcW w:w="3118" w:type="dxa"/>
          </w:tcPr>
          <w:p w14:paraId="0E32B9C0" w14:textId="10580A62" w:rsidR="00420A6D" w:rsidRPr="00CC26E3" w:rsidRDefault="00420A6D"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Smoke</w:t>
            </w:r>
          </w:p>
        </w:tc>
        <w:tc>
          <w:tcPr>
            <w:tcW w:w="5103" w:type="dxa"/>
          </w:tcPr>
          <w:p w14:paraId="436497A3" w14:textId="194E556C" w:rsidR="00420A6D" w:rsidRPr="00CC26E3" w:rsidRDefault="00420A6D"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“He got smoked off”</w:t>
            </w:r>
          </w:p>
        </w:tc>
        <w:tc>
          <w:tcPr>
            <w:tcW w:w="5812" w:type="dxa"/>
            <w:gridSpan w:val="2"/>
            <w:vMerge w:val="restart"/>
          </w:tcPr>
          <w:p w14:paraId="373371A3" w14:textId="0E4CFD08" w:rsidR="00420A6D" w:rsidRPr="00CC26E3" w:rsidRDefault="00420A6D"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 xml:space="preserve"> To ‘Smoke’ someone means to kill them. When someone is put in a </w:t>
            </w:r>
            <w:proofErr w:type="spellStart"/>
            <w:r w:rsidRPr="00CC26E3">
              <w:rPr>
                <w:rFonts w:ascii="Selawik Light" w:hAnsi="Selawik Light" w:cs="Segoe UI Semilight"/>
                <w:color w:val="FFFFFF" w:themeColor="background1"/>
                <w:szCs w:val="24"/>
              </w:rPr>
              <w:t>spliff</w:t>
            </w:r>
            <w:proofErr w:type="spellEnd"/>
            <w:r w:rsidRPr="00CC26E3">
              <w:rPr>
                <w:rFonts w:ascii="Selawik Light" w:hAnsi="Selawik Light" w:cs="Segoe UI Semilight"/>
                <w:color w:val="FFFFFF" w:themeColor="background1"/>
                <w:szCs w:val="24"/>
              </w:rPr>
              <w:t>/</w:t>
            </w:r>
            <w:proofErr w:type="spellStart"/>
            <w:r w:rsidRPr="00CC26E3">
              <w:rPr>
                <w:rFonts w:ascii="Selawik Light" w:hAnsi="Selawik Light" w:cs="Segoe UI Semilight"/>
                <w:color w:val="FFFFFF" w:themeColor="background1"/>
                <w:szCs w:val="24"/>
              </w:rPr>
              <w:t>rizz</w:t>
            </w:r>
            <w:proofErr w:type="spellEnd"/>
            <w:r w:rsidRPr="00CC26E3">
              <w:rPr>
                <w:rFonts w:ascii="Selawik Light" w:hAnsi="Selawik Light" w:cs="Segoe UI Semilight"/>
                <w:color w:val="FFFFFF" w:themeColor="background1"/>
                <w:szCs w:val="24"/>
              </w:rPr>
              <w:t xml:space="preserve"> (</w:t>
            </w:r>
            <w:proofErr w:type="spellStart"/>
            <w:r w:rsidRPr="00CC26E3">
              <w:rPr>
                <w:rFonts w:ascii="Selawik Light" w:hAnsi="Selawik Light" w:cs="Segoe UI Semilight"/>
                <w:color w:val="FFFFFF" w:themeColor="background1"/>
                <w:szCs w:val="24"/>
              </w:rPr>
              <w:t>Rizla</w:t>
            </w:r>
            <w:proofErr w:type="spellEnd"/>
            <w:r w:rsidRPr="00CC26E3">
              <w:rPr>
                <w:rFonts w:ascii="Selawik Light" w:hAnsi="Selawik Light" w:cs="Segoe UI Semilight"/>
                <w:color w:val="FFFFFF" w:themeColor="background1"/>
                <w:szCs w:val="24"/>
              </w:rPr>
              <w:t xml:space="preserve"> rolling papers), turned into a loud pack, these are all terms referring to killing someone and comparing the act to smoking cannabis. </w:t>
            </w:r>
          </w:p>
        </w:tc>
        <w:tc>
          <w:tcPr>
            <w:tcW w:w="13499" w:type="dxa"/>
            <w:gridSpan w:val="2"/>
          </w:tcPr>
          <w:p w14:paraId="6C67C10A" w14:textId="790B07B4" w:rsidR="00420A6D" w:rsidRPr="00C95004" w:rsidRDefault="00420A6D" w:rsidP="00683265">
            <w:pPr>
              <w:jc w:val="center"/>
              <w:rPr>
                <w:rFonts w:ascii="Segoe UI Semilight" w:hAnsi="Segoe UI Semilight" w:cs="Segoe UI Semilight"/>
                <w:color w:val="FFFFFF" w:themeColor="background1"/>
                <w:sz w:val="40"/>
                <w:szCs w:val="40"/>
              </w:rPr>
            </w:pPr>
          </w:p>
        </w:tc>
      </w:tr>
      <w:tr w:rsidR="00420A6D" w:rsidRPr="005E59BC" w14:paraId="62710A38" w14:textId="63659591" w:rsidTr="00F226B4">
        <w:trPr>
          <w:trHeight w:val="312"/>
        </w:trPr>
        <w:tc>
          <w:tcPr>
            <w:tcW w:w="3086" w:type="dxa"/>
            <w:gridSpan w:val="2"/>
          </w:tcPr>
          <w:p w14:paraId="53A826A4" w14:textId="77777777" w:rsidR="00420A6D" w:rsidRPr="00CC26E3" w:rsidRDefault="00420A6D" w:rsidP="00683265">
            <w:pPr>
              <w:jc w:val="center"/>
              <w:rPr>
                <w:rFonts w:ascii="Selawik Semibold" w:hAnsi="Selawik Semibold" w:cs="LilyUPC"/>
                <w:b/>
                <w:bCs/>
                <w:color w:val="FFC000"/>
                <w:sz w:val="36"/>
                <w:szCs w:val="36"/>
              </w:rPr>
            </w:pPr>
          </w:p>
        </w:tc>
        <w:tc>
          <w:tcPr>
            <w:tcW w:w="3118" w:type="dxa"/>
          </w:tcPr>
          <w:p w14:paraId="74DF4082" w14:textId="7D037769" w:rsidR="00420A6D" w:rsidRPr="00CC26E3" w:rsidRDefault="00420A6D"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Put in a </w:t>
            </w:r>
            <w:proofErr w:type="spellStart"/>
            <w:r w:rsidRPr="00CC26E3">
              <w:rPr>
                <w:rFonts w:ascii="Selawik Semibold" w:hAnsi="Selawik Semibold" w:cs="LilyUPC"/>
                <w:color w:val="FFFFFF" w:themeColor="background1"/>
                <w:szCs w:val="24"/>
              </w:rPr>
              <w:t>riz</w:t>
            </w:r>
            <w:proofErr w:type="spellEnd"/>
            <w:r w:rsidRPr="00CC26E3">
              <w:rPr>
                <w:rFonts w:ascii="Selawik Semibold" w:hAnsi="Selawik Semibold" w:cs="LilyUPC"/>
                <w:color w:val="FFFFFF" w:themeColor="background1"/>
                <w:szCs w:val="24"/>
              </w:rPr>
              <w:t>/</w:t>
            </w:r>
            <w:proofErr w:type="spellStart"/>
            <w:r w:rsidRPr="00CC26E3">
              <w:rPr>
                <w:rFonts w:ascii="Selawik Semibold" w:hAnsi="Selawik Semibold" w:cs="LilyUPC"/>
                <w:color w:val="FFFFFF" w:themeColor="background1"/>
                <w:szCs w:val="24"/>
              </w:rPr>
              <w:t>spliff</w:t>
            </w:r>
            <w:proofErr w:type="spellEnd"/>
          </w:p>
        </w:tc>
        <w:tc>
          <w:tcPr>
            <w:tcW w:w="5103" w:type="dxa"/>
          </w:tcPr>
          <w:p w14:paraId="1E81539A" w14:textId="50FDD142" w:rsidR="00420A6D" w:rsidRPr="00CC26E3" w:rsidRDefault="00420A6D"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guy got put in a spliff”</w:t>
            </w:r>
          </w:p>
        </w:tc>
        <w:tc>
          <w:tcPr>
            <w:tcW w:w="5812" w:type="dxa"/>
            <w:gridSpan w:val="2"/>
            <w:vMerge/>
          </w:tcPr>
          <w:p w14:paraId="2002F9A0" w14:textId="77777777" w:rsidR="00420A6D" w:rsidRPr="00CC26E3" w:rsidRDefault="00420A6D" w:rsidP="00683265">
            <w:pPr>
              <w:jc w:val="center"/>
              <w:rPr>
                <w:rFonts w:ascii="Selawik Light" w:hAnsi="Selawik Light" w:cs="Segoe UI Semilight"/>
                <w:color w:val="FFFFFF" w:themeColor="background1"/>
                <w:szCs w:val="24"/>
              </w:rPr>
            </w:pPr>
          </w:p>
        </w:tc>
        <w:tc>
          <w:tcPr>
            <w:tcW w:w="13499" w:type="dxa"/>
            <w:gridSpan w:val="2"/>
          </w:tcPr>
          <w:p w14:paraId="4B27BC1C" w14:textId="4B9B4DC2" w:rsidR="00420A6D" w:rsidRPr="00C95004" w:rsidRDefault="00420A6D" w:rsidP="00683265">
            <w:pPr>
              <w:jc w:val="center"/>
              <w:rPr>
                <w:rFonts w:ascii="Segoe UI Semilight" w:hAnsi="Segoe UI Semilight" w:cs="Segoe UI Semilight"/>
                <w:color w:val="FFFFFF" w:themeColor="background1"/>
                <w:sz w:val="40"/>
                <w:szCs w:val="40"/>
              </w:rPr>
            </w:pPr>
          </w:p>
        </w:tc>
      </w:tr>
      <w:tr w:rsidR="00420A6D" w:rsidRPr="005E59BC" w14:paraId="06172EAD" w14:textId="4E684F3E" w:rsidTr="00F226B4">
        <w:trPr>
          <w:trHeight w:val="551"/>
        </w:trPr>
        <w:tc>
          <w:tcPr>
            <w:tcW w:w="3086" w:type="dxa"/>
            <w:gridSpan w:val="2"/>
          </w:tcPr>
          <w:p w14:paraId="15AC886B" w14:textId="77777777" w:rsidR="00420A6D" w:rsidRPr="00CC26E3" w:rsidRDefault="00420A6D" w:rsidP="00683265">
            <w:pPr>
              <w:jc w:val="center"/>
              <w:rPr>
                <w:rFonts w:ascii="Selawik Semibold" w:hAnsi="Selawik Semibold" w:cs="LilyUPC"/>
                <w:b/>
                <w:bCs/>
                <w:color w:val="FFC000"/>
                <w:sz w:val="36"/>
                <w:szCs w:val="36"/>
              </w:rPr>
            </w:pPr>
          </w:p>
        </w:tc>
        <w:tc>
          <w:tcPr>
            <w:tcW w:w="3118" w:type="dxa"/>
          </w:tcPr>
          <w:p w14:paraId="16FA20FA" w14:textId="7FC4478E" w:rsidR="00420A6D" w:rsidRPr="00CC26E3" w:rsidRDefault="00420A6D"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Bill him/her up</w:t>
            </w:r>
          </w:p>
        </w:tc>
        <w:tc>
          <w:tcPr>
            <w:tcW w:w="5103" w:type="dxa"/>
          </w:tcPr>
          <w:p w14:paraId="14CFE1D4" w14:textId="4FB12AED" w:rsidR="00420A6D" w:rsidRPr="00CC26E3" w:rsidRDefault="00420A6D"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“Bill up that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w:t>
            </w:r>
          </w:p>
        </w:tc>
        <w:tc>
          <w:tcPr>
            <w:tcW w:w="5812" w:type="dxa"/>
            <w:gridSpan w:val="2"/>
            <w:vMerge/>
          </w:tcPr>
          <w:p w14:paraId="04607ED8" w14:textId="77777777" w:rsidR="00420A6D" w:rsidRPr="00CC26E3" w:rsidRDefault="00420A6D" w:rsidP="00683265">
            <w:pPr>
              <w:jc w:val="center"/>
              <w:rPr>
                <w:rFonts w:ascii="Selawik Light" w:hAnsi="Selawik Light" w:cs="Segoe UI Semilight"/>
                <w:color w:val="FFFFFF" w:themeColor="background1"/>
                <w:szCs w:val="24"/>
              </w:rPr>
            </w:pPr>
          </w:p>
        </w:tc>
        <w:tc>
          <w:tcPr>
            <w:tcW w:w="13499" w:type="dxa"/>
            <w:gridSpan w:val="2"/>
          </w:tcPr>
          <w:p w14:paraId="12B4EBE5" w14:textId="2D2F230D" w:rsidR="00420A6D" w:rsidRPr="00C95004" w:rsidRDefault="00420A6D" w:rsidP="00683265">
            <w:pPr>
              <w:jc w:val="center"/>
              <w:rPr>
                <w:rFonts w:ascii="Segoe UI Semilight" w:hAnsi="Segoe UI Semilight" w:cs="Segoe UI Semilight"/>
                <w:color w:val="FFFFFF" w:themeColor="background1"/>
                <w:sz w:val="40"/>
                <w:szCs w:val="40"/>
              </w:rPr>
            </w:pPr>
          </w:p>
        </w:tc>
      </w:tr>
      <w:tr w:rsidR="00683265" w:rsidRPr="005E59BC" w14:paraId="5E840E0B" w14:textId="41CA7906" w:rsidTr="00F226B4">
        <w:trPr>
          <w:trHeight w:val="966"/>
        </w:trPr>
        <w:tc>
          <w:tcPr>
            <w:tcW w:w="3086" w:type="dxa"/>
            <w:gridSpan w:val="2"/>
            <w:tcBorders>
              <w:bottom w:val="single" w:sz="4" w:space="0" w:color="F6C112" w:themeColor="accent4"/>
            </w:tcBorders>
          </w:tcPr>
          <w:p w14:paraId="1513A90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E480DDE" w14:textId="680A97F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Turn to a loud pack</w:t>
            </w:r>
          </w:p>
        </w:tc>
        <w:tc>
          <w:tcPr>
            <w:tcW w:w="5103" w:type="dxa"/>
            <w:tcBorders>
              <w:bottom w:val="single" w:sz="4" w:space="0" w:color="F6C112" w:themeColor="accent4"/>
            </w:tcBorders>
          </w:tcPr>
          <w:p w14:paraId="0C8B7E97" w14:textId="52D6006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man got turned to a loud pack”</w:t>
            </w:r>
          </w:p>
        </w:tc>
        <w:tc>
          <w:tcPr>
            <w:tcW w:w="5812" w:type="dxa"/>
            <w:gridSpan w:val="2"/>
            <w:tcBorders>
              <w:bottom w:val="single" w:sz="4" w:space="0" w:color="F6C112" w:themeColor="accent4"/>
            </w:tcBorders>
          </w:tcPr>
          <w:p w14:paraId="5BD919D3" w14:textId="5DF3CF7A"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0F91A3F0" w14:textId="04EEE523" w:rsidR="00683265" w:rsidRPr="00C95004" w:rsidRDefault="00683265" w:rsidP="00683265">
            <w:pPr>
              <w:jc w:val="center"/>
              <w:rPr>
                <w:rFonts w:ascii="Segoe UI Semilight" w:hAnsi="Segoe UI Semilight" w:cs="Segoe UI Semilight"/>
                <w:color w:val="FFFFFF" w:themeColor="background1"/>
                <w:sz w:val="40"/>
                <w:szCs w:val="40"/>
              </w:rPr>
            </w:pPr>
          </w:p>
        </w:tc>
      </w:tr>
      <w:tr w:rsidR="00683265" w:rsidRPr="005E59BC" w14:paraId="72C22539" w14:textId="614AEFF9" w:rsidTr="00F226B4">
        <w:trPr>
          <w:trHeight w:val="312"/>
        </w:trPr>
        <w:tc>
          <w:tcPr>
            <w:tcW w:w="3086" w:type="dxa"/>
            <w:gridSpan w:val="2"/>
            <w:tcBorders>
              <w:top w:val="single" w:sz="4" w:space="0" w:color="F6C112" w:themeColor="accent4"/>
            </w:tcBorders>
          </w:tcPr>
          <w:p w14:paraId="1A430D15"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195994BB"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7ACBAD3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2079A70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12E50FBB" w14:textId="32C090A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978B4C2" w14:textId="78993E77" w:rsidTr="00F226B4">
        <w:trPr>
          <w:trHeight w:val="312"/>
        </w:trPr>
        <w:tc>
          <w:tcPr>
            <w:tcW w:w="3086" w:type="dxa"/>
            <w:gridSpan w:val="2"/>
          </w:tcPr>
          <w:p w14:paraId="274F3014" w14:textId="7777777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Going out </w:t>
            </w:r>
          </w:p>
          <w:p w14:paraId="6AFC9147" w14:textId="132DC6B0"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to commit</w:t>
            </w:r>
          </w:p>
        </w:tc>
        <w:tc>
          <w:tcPr>
            <w:tcW w:w="3118" w:type="dxa"/>
          </w:tcPr>
          <w:p w14:paraId="765E4155" w14:textId="0D97732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Riding out</w:t>
            </w:r>
          </w:p>
        </w:tc>
        <w:tc>
          <w:tcPr>
            <w:tcW w:w="5103" w:type="dxa"/>
          </w:tcPr>
          <w:p w14:paraId="18FD537E" w14:textId="1740401F" w:rsidR="00683265" w:rsidRPr="00CC26E3" w:rsidRDefault="00683265" w:rsidP="00683265">
            <w:pPr>
              <w:jc w:val="center"/>
              <w:rPr>
                <w:rFonts w:ascii="Selawik Light" w:hAnsi="Selawik Light" w:cs="LilyUPC"/>
                <w:i/>
                <w:iCs/>
                <w:color w:val="F6C112" w:themeColor="text2"/>
                <w:szCs w:val="24"/>
              </w:rPr>
            </w:pPr>
            <w:r w:rsidRPr="00CC26E3">
              <w:rPr>
                <w:rFonts w:ascii="Selawik Light" w:hAnsi="Selawik Light" w:cs="Segoe UI Semilight"/>
                <w:i/>
                <w:iCs/>
                <w:color w:val="F6C112" w:themeColor="text2"/>
                <w:szCs w:val="24"/>
              </w:rPr>
              <w:t>“Riding out on them is the least of my worries”</w:t>
            </w:r>
          </w:p>
        </w:tc>
        <w:tc>
          <w:tcPr>
            <w:tcW w:w="5812" w:type="dxa"/>
            <w:gridSpan w:val="2"/>
          </w:tcPr>
          <w:p w14:paraId="53D9979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9FE4AA7" w14:textId="76090A3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B3BD02A" w14:textId="1B82A00B" w:rsidTr="00F226B4">
        <w:trPr>
          <w:trHeight w:val="312"/>
        </w:trPr>
        <w:tc>
          <w:tcPr>
            <w:tcW w:w="3086" w:type="dxa"/>
            <w:gridSpan w:val="2"/>
            <w:vMerge w:val="restart"/>
          </w:tcPr>
          <w:p w14:paraId="3379EFDB" w14:textId="13752F23"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violence</w:t>
            </w:r>
          </w:p>
        </w:tc>
        <w:tc>
          <w:tcPr>
            <w:tcW w:w="3118" w:type="dxa"/>
          </w:tcPr>
          <w:p w14:paraId="67F3830B" w14:textId="40CBF753"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Riding</w:t>
            </w:r>
          </w:p>
        </w:tc>
        <w:tc>
          <w:tcPr>
            <w:tcW w:w="5103" w:type="dxa"/>
          </w:tcPr>
          <w:p w14:paraId="397BBE2E" w14:textId="405203E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“Riding out on them man”</w:t>
            </w:r>
          </w:p>
        </w:tc>
        <w:tc>
          <w:tcPr>
            <w:tcW w:w="5812" w:type="dxa"/>
            <w:gridSpan w:val="2"/>
          </w:tcPr>
          <w:p w14:paraId="4BF83477"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D428263" w14:textId="5D98DA36" w:rsidR="00683265" w:rsidRPr="00C95004" w:rsidRDefault="00683265" w:rsidP="00683265">
            <w:pPr>
              <w:jc w:val="center"/>
              <w:rPr>
                <w:rFonts w:ascii="Segoe UI Semilight" w:hAnsi="Segoe UI Semilight" w:cs="Segoe UI Semilight"/>
                <w:color w:val="FFFFFF" w:themeColor="background1"/>
                <w:sz w:val="40"/>
                <w:szCs w:val="40"/>
              </w:rPr>
            </w:pPr>
          </w:p>
        </w:tc>
      </w:tr>
      <w:tr w:rsidR="00683265" w:rsidRPr="005E59BC" w14:paraId="67C28B05" w14:textId="7B90F93C" w:rsidTr="00743D1C">
        <w:trPr>
          <w:trHeight w:val="70"/>
        </w:trPr>
        <w:tc>
          <w:tcPr>
            <w:tcW w:w="3086" w:type="dxa"/>
            <w:gridSpan w:val="2"/>
            <w:vMerge/>
          </w:tcPr>
          <w:p w14:paraId="071D86C8" w14:textId="6D47C374" w:rsidR="00683265" w:rsidRPr="00CC26E3" w:rsidRDefault="00683265" w:rsidP="00683265">
            <w:pPr>
              <w:jc w:val="center"/>
              <w:rPr>
                <w:rFonts w:ascii="Selawik Semibold" w:hAnsi="Selawik Semibold" w:cs="LilyUPC"/>
                <w:b/>
                <w:bCs/>
                <w:color w:val="FFC000"/>
                <w:sz w:val="36"/>
                <w:szCs w:val="36"/>
              </w:rPr>
            </w:pPr>
          </w:p>
        </w:tc>
        <w:tc>
          <w:tcPr>
            <w:tcW w:w="3118" w:type="dxa"/>
          </w:tcPr>
          <w:p w14:paraId="12C858F0" w14:textId="2A61773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Lurk(</w:t>
            </w:r>
            <w:proofErr w:type="spellStart"/>
            <w:r w:rsidRPr="00CC26E3">
              <w:rPr>
                <w:rFonts w:ascii="Selawik Semibold" w:hAnsi="Selawik Semibold" w:cs="LilyUPC"/>
                <w:color w:val="FFFFFF" w:themeColor="background1"/>
                <w:szCs w:val="24"/>
              </w:rPr>
              <w:t>ing</w:t>
            </w:r>
            <w:proofErr w:type="spellEnd"/>
            <w:r w:rsidRPr="00CC26E3">
              <w:rPr>
                <w:rFonts w:ascii="Selawik Semibold" w:hAnsi="Selawik Semibold" w:cs="LilyUPC"/>
                <w:color w:val="FFFFFF" w:themeColor="background1"/>
                <w:szCs w:val="24"/>
              </w:rPr>
              <w:t>)</w:t>
            </w:r>
          </w:p>
        </w:tc>
        <w:tc>
          <w:tcPr>
            <w:tcW w:w="5103" w:type="dxa"/>
          </w:tcPr>
          <w:p w14:paraId="04A5CD53" w14:textId="3952C0DD" w:rsidR="00683265" w:rsidRPr="00CC26E3" w:rsidRDefault="00683265" w:rsidP="00683265">
            <w:pPr>
              <w:rPr>
                <w:rFonts w:ascii="Selawik Light" w:hAnsi="Selawik Light" w:cs="Segoe UI Semilight"/>
                <w:i/>
                <w:iCs/>
                <w:color w:val="F6C112" w:themeColor="text2"/>
                <w:szCs w:val="24"/>
              </w:rPr>
            </w:pPr>
          </w:p>
        </w:tc>
        <w:tc>
          <w:tcPr>
            <w:tcW w:w="5812" w:type="dxa"/>
            <w:gridSpan w:val="2"/>
          </w:tcPr>
          <w:p w14:paraId="3390A9EB"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3B67AF2" w14:textId="0C0193D3"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070AB392" w14:textId="0A974B0B" w:rsidTr="00F226B4">
        <w:trPr>
          <w:trHeight w:val="312"/>
        </w:trPr>
        <w:tc>
          <w:tcPr>
            <w:tcW w:w="3086" w:type="dxa"/>
            <w:gridSpan w:val="2"/>
            <w:vMerge/>
          </w:tcPr>
          <w:p w14:paraId="381BC70B" w14:textId="0326914A" w:rsidR="00683265" w:rsidRPr="00CC26E3" w:rsidRDefault="00683265" w:rsidP="00683265">
            <w:pPr>
              <w:jc w:val="center"/>
              <w:rPr>
                <w:rFonts w:ascii="Selawik Semibold" w:hAnsi="Selawik Semibold" w:cs="LilyUPC"/>
                <w:b/>
                <w:bCs/>
                <w:color w:val="FFC000"/>
                <w:sz w:val="36"/>
                <w:szCs w:val="36"/>
              </w:rPr>
            </w:pPr>
          </w:p>
        </w:tc>
        <w:tc>
          <w:tcPr>
            <w:tcW w:w="3118" w:type="dxa"/>
          </w:tcPr>
          <w:p w14:paraId="1CAFBFAC" w14:textId="2FDBCC7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Skate</w:t>
            </w:r>
          </w:p>
        </w:tc>
        <w:tc>
          <w:tcPr>
            <w:tcW w:w="5103" w:type="dxa"/>
          </w:tcPr>
          <w:p w14:paraId="79492B2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DEC4CF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9269027" w14:textId="4FD372E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D47D539" w14:textId="077519FD" w:rsidTr="00F226B4">
        <w:trPr>
          <w:trHeight w:val="610"/>
        </w:trPr>
        <w:tc>
          <w:tcPr>
            <w:tcW w:w="3086" w:type="dxa"/>
            <w:gridSpan w:val="2"/>
            <w:vMerge/>
          </w:tcPr>
          <w:p w14:paraId="7F50955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17F175B" w14:textId="57BE053D" w:rsidR="00683265" w:rsidRPr="00CC26E3" w:rsidRDefault="00683265" w:rsidP="00683265">
            <w:pPr>
              <w:rPr>
                <w:rFonts w:ascii="Selawik Semibold" w:hAnsi="Selawik Semibold" w:cs="LilyUPC"/>
                <w:color w:val="FFFFFF" w:themeColor="background1"/>
                <w:szCs w:val="24"/>
              </w:rPr>
            </w:pPr>
          </w:p>
        </w:tc>
        <w:tc>
          <w:tcPr>
            <w:tcW w:w="5103" w:type="dxa"/>
          </w:tcPr>
          <w:p w14:paraId="13AFE09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F0CF1C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272AF04" w14:textId="6D52081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2B2FC82" w14:textId="74B0F774" w:rsidTr="00F226B4">
        <w:trPr>
          <w:trHeight w:val="610"/>
        </w:trPr>
        <w:tc>
          <w:tcPr>
            <w:tcW w:w="3086" w:type="dxa"/>
            <w:gridSpan w:val="2"/>
            <w:vMerge/>
          </w:tcPr>
          <w:p w14:paraId="4097A78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501D3F0" w14:textId="47A28FE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Slide</w:t>
            </w:r>
          </w:p>
        </w:tc>
        <w:tc>
          <w:tcPr>
            <w:tcW w:w="5103" w:type="dxa"/>
          </w:tcPr>
          <w:p w14:paraId="7820859E" w14:textId="7F458DC6"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“Slide on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 xml:space="preserve"> block”</w:t>
            </w:r>
          </w:p>
        </w:tc>
        <w:tc>
          <w:tcPr>
            <w:tcW w:w="5812" w:type="dxa"/>
            <w:gridSpan w:val="2"/>
          </w:tcPr>
          <w:p w14:paraId="1A59D6F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4121686" w14:textId="2EA5667F"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752A86B0" w14:textId="04F6F66A" w:rsidTr="00F226B4">
        <w:trPr>
          <w:trHeight w:val="312"/>
        </w:trPr>
        <w:tc>
          <w:tcPr>
            <w:tcW w:w="3086" w:type="dxa"/>
            <w:gridSpan w:val="2"/>
          </w:tcPr>
          <w:p w14:paraId="6C84209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3E31933" w14:textId="488DD76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Booting (shooting) </w:t>
            </w:r>
          </w:p>
        </w:tc>
        <w:tc>
          <w:tcPr>
            <w:tcW w:w="5103" w:type="dxa"/>
          </w:tcPr>
          <w:p w14:paraId="5A4A72FF" w14:textId="5D5806F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“Been out doing </w:t>
            </w:r>
            <w:proofErr w:type="spellStart"/>
            <w:r w:rsidRPr="00CC26E3">
              <w:rPr>
                <w:rFonts w:ascii="Selawik Light" w:hAnsi="Selawik Light" w:cs="Segoe UI Semilight"/>
                <w:i/>
                <w:iCs/>
                <w:color w:val="F6C112" w:themeColor="text2"/>
                <w:szCs w:val="24"/>
              </w:rPr>
              <w:t>bootings</w:t>
            </w:r>
            <w:proofErr w:type="spellEnd"/>
            <w:r w:rsidRPr="00CC26E3">
              <w:rPr>
                <w:rFonts w:ascii="Selawik Light" w:hAnsi="Selawik Light" w:cs="Segoe UI Semilight"/>
                <w:i/>
                <w:iCs/>
                <w:color w:val="F6C112" w:themeColor="text2"/>
                <w:szCs w:val="24"/>
              </w:rPr>
              <w:t xml:space="preserve"> from time”</w:t>
            </w:r>
          </w:p>
        </w:tc>
        <w:tc>
          <w:tcPr>
            <w:tcW w:w="5812" w:type="dxa"/>
            <w:gridSpan w:val="2"/>
          </w:tcPr>
          <w:p w14:paraId="7A4562AE" w14:textId="77777777" w:rsidR="00683265" w:rsidRPr="00CC26E3" w:rsidRDefault="00683265" w:rsidP="00683265">
            <w:pPr>
              <w:jc w:val="center"/>
              <w:rPr>
                <w:rFonts w:ascii="Selawik Light" w:hAnsi="Selawik Light" w:cs="Segoe UI Semilight"/>
                <w:color w:val="FFFFFF" w:themeColor="background1"/>
                <w:szCs w:val="24"/>
                <w:highlight w:val="yellow"/>
              </w:rPr>
            </w:pPr>
          </w:p>
        </w:tc>
        <w:tc>
          <w:tcPr>
            <w:tcW w:w="13499" w:type="dxa"/>
            <w:gridSpan w:val="2"/>
          </w:tcPr>
          <w:p w14:paraId="1157EAEC" w14:textId="039806B1" w:rsidR="00683265" w:rsidRPr="00FA3DD7" w:rsidRDefault="00683265" w:rsidP="00683265">
            <w:pPr>
              <w:jc w:val="center"/>
              <w:rPr>
                <w:rFonts w:ascii="Segoe UI Semilight" w:hAnsi="Segoe UI Semilight" w:cs="Segoe UI Semilight"/>
                <w:color w:val="FFFFFF" w:themeColor="background1"/>
                <w:sz w:val="40"/>
                <w:szCs w:val="40"/>
                <w:highlight w:val="yellow"/>
              </w:rPr>
            </w:pPr>
          </w:p>
        </w:tc>
      </w:tr>
      <w:tr w:rsidR="00683265" w:rsidRPr="005E59BC" w14:paraId="4343ABF3" w14:textId="74DC0BDD" w:rsidTr="008B2B59">
        <w:trPr>
          <w:trHeight w:val="312"/>
        </w:trPr>
        <w:tc>
          <w:tcPr>
            <w:tcW w:w="3086" w:type="dxa"/>
            <w:gridSpan w:val="2"/>
          </w:tcPr>
          <w:p w14:paraId="631CC63C" w14:textId="77310A97" w:rsidR="00683265" w:rsidRPr="00CC26E3" w:rsidRDefault="00683265" w:rsidP="00683265">
            <w:pPr>
              <w:jc w:val="center"/>
              <w:rPr>
                <w:rFonts w:ascii="Selawik Semibold" w:hAnsi="Selawik Semibold" w:cs="LilyUPC"/>
                <w:b/>
                <w:bCs/>
                <w:color w:val="FFC000"/>
                <w:sz w:val="36"/>
                <w:szCs w:val="36"/>
              </w:rPr>
            </w:pPr>
          </w:p>
        </w:tc>
        <w:tc>
          <w:tcPr>
            <w:tcW w:w="3118" w:type="dxa"/>
          </w:tcPr>
          <w:p w14:paraId="61EDE75B" w14:textId="1744E0BE"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Slappins</w:t>
            </w:r>
            <w:proofErr w:type="spellEnd"/>
          </w:p>
        </w:tc>
        <w:tc>
          <w:tcPr>
            <w:tcW w:w="5103" w:type="dxa"/>
          </w:tcPr>
          <w:p w14:paraId="7ED16CB1" w14:textId="5C78211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“I’m ready to get </w:t>
            </w:r>
            <w:proofErr w:type="spellStart"/>
            <w:r w:rsidRPr="00CC26E3">
              <w:rPr>
                <w:rFonts w:ascii="Selawik Light" w:hAnsi="Selawik Light" w:cs="Segoe UI Semilight"/>
                <w:i/>
                <w:iCs/>
                <w:color w:val="F6C112" w:themeColor="text2"/>
                <w:szCs w:val="24"/>
              </w:rPr>
              <w:t>slappings</w:t>
            </w:r>
            <w:proofErr w:type="spellEnd"/>
            <w:r w:rsidRPr="00CC26E3">
              <w:rPr>
                <w:rFonts w:ascii="Selawik Light" w:hAnsi="Selawik Light" w:cs="Segoe UI Semilight"/>
                <w:i/>
                <w:iCs/>
                <w:color w:val="F6C112" w:themeColor="text2"/>
                <w:szCs w:val="24"/>
              </w:rPr>
              <w:t>”</w:t>
            </w:r>
          </w:p>
        </w:tc>
        <w:tc>
          <w:tcPr>
            <w:tcW w:w="5812" w:type="dxa"/>
            <w:gridSpan w:val="2"/>
          </w:tcPr>
          <w:p w14:paraId="19B5D2B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8C01CF7" w14:textId="52E797C2"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783A96E1" w14:textId="3D23F6FD" w:rsidTr="008B2B59">
        <w:trPr>
          <w:trHeight w:val="312"/>
        </w:trPr>
        <w:tc>
          <w:tcPr>
            <w:tcW w:w="3086" w:type="dxa"/>
            <w:gridSpan w:val="2"/>
          </w:tcPr>
          <w:p w14:paraId="78EEE597" w14:textId="2EE143B7" w:rsidR="00683265" w:rsidRPr="00CC26E3" w:rsidRDefault="00683265" w:rsidP="00683265">
            <w:pPr>
              <w:rPr>
                <w:rFonts w:ascii="Selawik Semibold" w:hAnsi="Selawik Semibold" w:cs="LilyUPC"/>
                <w:b/>
                <w:bCs/>
                <w:color w:val="FFC000"/>
                <w:sz w:val="36"/>
                <w:szCs w:val="36"/>
              </w:rPr>
            </w:pPr>
          </w:p>
        </w:tc>
        <w:tc>
          <w:tcPr>
            <w:tcW w:w="3118" w:type="dxa"/>
          </w:tcPr>
          <w:p w14:paraId="7FEAC5EA" w14:textId="04D1917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Gliding</w:t>
            </w:r>
          </w:p>
        </w:tc>
        <w:tc>
          <w:tcPr>
            <w:tcW w:w="5103" w:type="dxa"/>
          </w:tcPr>
          <w:p w14:paraId="5DED6B4F" w14:textId="4E0DD4B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“All we need to do is glide on them”</w:t>
            </w:r>
          </w:p>
        </w:tc>
        <w:tc>
          <w:tcPr>
            <w:tcW w:w="5812" w:type="dxa"/>
            <w:gridSpan w:val="2"/>
          </w:tcPr>
          <w:p w14:paraId="7DF2B7D9"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27C717C9" w14:textId="6F612C70"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58C30E86" w14:textId="1BE845A0" w:rsidTr="008B2B59">
        <w:trPr>
          <w:trHeight w:val="312"/>
        </w:trPr>
        <w:tc>
          <w:tcPr>
            <w:tcW w:w="3086" w:type="dxa"/>
            <w:gridSpan w:val="2"/>
          </w:tcPr>
          <w:p w14:paraId="69CA01E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5B7D955"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79194042" w14:textId="487D0CD0" w:rsidR="00683265" w:rsidRPr="00CC26E3" w:rsidRDefault="00683265" w:rsidP="00683265">
            <w:pPr>
              <w:rPr>
                <w:rFonts w:ascii="Selawik Light" w:hAnsi="Selawik Light" w:cs="LilyUPC"/>
                <w:i/>
                <w:iCs/>
                <w:color w:val="F6C112" w:themeColor="text2"/>
                <w:szCs w:val="24"/>
              </w:rPr>
            </w:pPr>
          </w:p>
        </w:tc>
        <w:tc>
          <w:tcPr>
            <w:tcW w:w="5812" w:type="dxa"/>
            <w:gridSpan w:val="2"/>
          </w:tcPr>
          <w:p w14:paraId="5B105ED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8C3C92B" w14:textId="63840713" w:rsidR="00683265" w:rsidRPr="005E59BC" w:rsidRDefault="00683265" w:rsidP="00683265">
            <w:pPr>
              <w:rPr>
                <w:rFonts w:ascii="Selawik Semibold" w:hAnsi="Selawik Semibold" w:cs="LilyUPC"/>
                <w:color w:val="FFFFFF" w:themeColor="background1"/>
                <w:sz w:val="48"/>
                <w:szCs w:val="40"/>
              </w:rPr>
            </w:pPr>
          </w:p>
        </w:tc>
      </w:tr>
      <w:tr w:rsidR="00683265" w:rsidRPr="005E59BC" w14:paraId="5E5358F6" w14:textId="4A093962" w:rsidTr="00F226B4">
        <w:trPr>
          <w:trHeight w:val="312"/>
        </w:trPr>
        <w:tc>
          <w:tcPr>
            <w:tcW w:w="3086" w:type="dxa"/>
            <w:gridSpan w:val="2"/>
          </w:tcPr>
          <w:p w14:paraId="6804C6DC" w14:textId="2B938BB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Hunting </w:t>
            </w:r>
          </w:p>
        </w:tc>
        <w:tc>
          <w:tcPr>
            <w:tcW w:w="3118" w:type="dxa"/>
          </w:tcPr>
          <w:p w14:paraId="1A4DC80B" w14:textId="0898D249" w:rsidR="00683265" w:rsidRPr="00CC26E3" w:rsidRDefault="00683265" w:rsidP="00683265">
            <w:pPr>
              <w:rPr>
                <w:rFonts w:ascii="Selawik Semibold" w:hAnsi="Selawik Semibold" w:cs="Segoe UI Semilight"/>
                <w:color w:val="FFFFFF" w:themeColor="background1"/>
                <w:szCs w:val="24"/>
              </w:rPr>
            </w:pPr>
            <w:proofErr w:type="spellStart"/>
            <w:r w:rsidRPr="00CC26E3">
              <w:rPr>
                <w:rFonts w:ascii="Selawik Semibold" w:hAnsi="Selawik Semibold" w:cs="Segoe UI Semilight"/>
                <w:color w:val="FFFFFF" w:themeColor="background1"/>
                <w:szCs w:val="24"/>
              </w:rPr>
              <w:t>Lurkin</w:t>
            </w:r>
            <w:proofErr w:type="spellEnd"/>
          </w:p>
        </w:tc>
        <w:tc>
          <w:tcPr>
            <w:tcW w:w="5103" w:type="dxa"/>
          </w:tcPr>
          <w:p w14:paraId="35000F2F" w14:textId="6282938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“Catch all these </w:t>
            </w:r>
            <w:proofErr w:type="spellStart"/>
            <w:r w:rsidRPr="00CC26E3">
              <w:rPr>
                <w:rFonts w:ascii="Selawik Light" w:hAnsi="Selawik Light" w:cs="Segoe UI Semilight"/>
                <w:i/>
                <w:iCs/>
                <w:color w:val="F6C112" w:themeColor="text2"/>
                <w:szCs w:val="24"/>
              </w:rPr>
              <w:t>yutes</w:t>
            </w:r>
            <w:proofErr w:type="spellEnd"/>
            <w:r w:rsidRPr="00CC26E3">
              <w:rPr>
                <w:rFonts w:ascii="Selawik Light" w:hAnsi="Selawik Light" w:cs="Segoe UI Semilight"/>
                <w:i/>
                <w:iCs/>
                <w:color w:val="F6C112" w:themeColor="text2"/>
                <w:szCs w:val="24"/>
              </w:rPr>
              <w:t xml:space="preserve"> lurking”</w:t>
            </w:r>
          </w:p>
        </w:tc>
        <w:tc>
          <w:tcPr>
            <w:tcW w:w="5812" w:type="dxa"/>
            <w:gridSpan w:val="2"/>
          </w:tcPr>
          <w:p w14:paraId="7F7F20B9"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EEB385F" w14:textId="1E13FA89"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4F8EE45D" w14:textId="00DE7134" w:rsidTr="00F226B4">
        <w:trPr>
          <w:trHeight w:val="312"/>
        </w:trPr>
        <w:tc>
          <w:tcPr>
            <w:tcW w:w="3086" w:type="dxa"/>
            <w:gridSpan w:val="2"/>
          </w:tcPr>
          <w:p w14:paraId="51536119" w14:textId="0831AC0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down</w:t>
            </w:r>
          </w:p>
        </w:tc>
        <w:tc>
          <w:tcPr>
            <w:tcW w:w="3118" w:type="dxa"/>
          </w:tcPr>
          <w:p w14:paraId="06C0E2D0" w14:textId="0133B070" w:rsidR="00683265" w:rsidRPr="00CC26E3" w:rsidRDefault="00683265" w:rsidP="00683265">
            <w:pPr>
              <w:rPr>
                <w:rFonts w:ascii="Selawik Semibold" w:hAnsi="Selawik Semibold" w:cs="Segoe UI Semilight"/>
                <w:color w:val="FFFFFF" w:themeColor="background1"/>
                <w:szCs w:val="24"/>
              </w:rPr>
            </w:pPr>
            <w:r w:rsidRPr="00CC26E3">
              <w:rPr>
                <w:rFonts w:ascii="Selawik Semibold" w:hAnsi="Selawik Semibold" w:cs="Segoe UI Semilight"/>
                <w:color w:val="FFFFFF" w:themeColor="background1"/>
                <w:szCs w:val="24"/>
              </w:rPr>
              <w:t>Fishing</w:t>
            </w:r>
          </w:p>
        </w:tc>
        <w:tc>
          <w:tcPr>
            <w:tcW w:w="5103" w:type="dxa"/>
          </w:tcPr>
          <w:p w14:paraId="30C9FA2A" w14:textId="7D009046"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be fishing round the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 xml:space="preserve"> block”</w:t>
            </w:r>
          </w:p>
        </w:tc>
        <w:tc>
          <w:tcPr>
            <w:tcW w:w="5812" w:type="dxa"/>
            <w:gridSpan w:val="2"/>
          </w:tcPr>
          <w:p w14:paraId="59E2020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0A97F73" w14:textId="4B1759EF" w:rsidR="00683265" w:rsidRPr="00FA3DD7" w:rsidRDefault="00683265" w:rsidP="00683265">
            <w:pPr>
              <w:jc w:val="center"/>
              <w:rPr>
                <w:rFonts w:ascii="Segoe UI Semilight" w:hAnsi="Segoe UI Semilight" w:cs="Segoe UI Semilight"/>
                <w:color w:val="FFFFFF" w:themeColor="background1"/>
                <w:sz w:val="40"/>
                <w:szCs w:val="40"/>
              </w:rPr>
            </w:pPr>
          </w:p>
        </w:tc>
      </w:tr>
      <w:tr w:rsidR="00683265" w:rsidRPr="005E59BC" w14:paraId="6D7D19EB" w14:textId="318B5B63" w:rsidTr="00F226B4">
        <w:trPr>
          <w:trHeight w:val="312"/>
        </w:trPr>
        <w:tc>
          <w:tcPr>
            <w:tcW w:w="3086" w:type="dxa"/>
            <w:gridSpan w:val="2"/>
            <w:tcBorders>
              <w:bottom w:val="single" w:sz="4" w:space="0" w:color="F6C112" w:themeColor="accent4"/>
            </w:tcBorders>
          </w:tcPr>
          <w:p w14:paraId="05310B28" w14:textId="6F1E050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enemies</w:t>
            </w:r>
          </w:p>
        </w:tc>
        <w:tc>
          <w:tcPr>
            <w:tcW w:w="3118" w:type="dxa"/>
            <w:tcBorders>
              <w:bottom w:val="single" w:sz="4" w:space="0" w:color="F6C112" w:themeColor="accent4"/>
            </w:tcBorders>
          </w:tcPr>
          <w:p w14:paraId="4585A458"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32FEA14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1CAA07D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4A3DA6AD" w14:textId="4E75EA4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E39C599" w14:textId="3A302027" w:rsidTr="00F226B4">
        <w:trPr>
          <w:trHeight w:val="312"/>
        </w:trPr>
        <w:tc>
          <w:tcPr>
            <w:tcW w:w="3086" w:type="dxa"/>
            <w:gridSpan w:val="2"/>
            <w:tcBorders>
              <w:top w:val="single" w:sz="4" w:space="0" w:color="F6C112" w:themeColor="accent4"/>
            </w:tcBorders>
          </w:tcPr>
          <w:p w14:paraId="01F4E035" w14:textId="4B945985"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A49F3B9"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15858486" w14:textId="40C01353"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7E0E5A4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634E41D2" w14:textId="41FC106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33DB99B" w14:textId="4C400455" w:rsidTr="00F226B4">
        <w:trPr>
          <w:trHeight w:val="312"/>
        </w:trPr>
        <w:tc>
          <w:tcPr>
            <w:tcW w:w="3086" w:type="dxa"/>
            <w:gridSpan w:val="2"/>
          </w:tcPr>
          <w:p w14:paraId="71808C2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B8E3B3D"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A838979" w14:textId="73DBDB1A"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08924F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EF3120F" w14:textId="07AADA6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6B624AC" w14:textId="5E08B9D7" w:rsidTr="00F226B4">
        <w:trPr>
          <w:trHeight w:val="312"/>
        </w:trPr>
        <w:tc>
          <w:tcPr>
            <w:tcW w:w="3086" w:type="dxa"/>
            <w:gridSpan w:val="2"/>
          </w:tcPr>
          <w:p w14:paraId="630DC19C" w14:textId="66F2E0DF" w:rsidR="00683265" w:rsidRPr="00CC26E3" w:rsidRDefault="00683265" w:rsidP="00683265">
            <w:pPr>
              <w:jc w:val="center"/>
              <w:rPr>
                <w:rFonts w:ascii="Selawik Semibold" w:hAnsi="Selawik Semibold" w:cs="LilyUPC"/>
                <w:b/>
                <w:bCs/>
                <w:color w:val="FFC000"/>
                <w:sz w:val="36"/>
                <w:szCs w:val="36"/>
              </w:rPr>
            </w:pPr>
          </w:p>
        </w:tc>
        <w:tc>
          <w:tcPr>
            <w:tcW w:w="3118" w:type="dxa"/>
          </w:tcPr>
          <w:p w14:paraId="21C97A81"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96D71DE" w14:textId="4D252564"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5278BA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FCE58A1" w14:textId="685AF9A1"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8D83495" w14:textId="77777777" w:rsidTr="00F226B4">
        <w:trPr>
          <w:trHeight w:val="312"/>
        </w:trPr>
        <w:tc>
          <w:tcPr>
            <w:tcW w:w="3086" w:type="dxa"/>
            <w:gridSpan w:val="2"/>
          </w:tcPr>
          <w:p w14:paraId="7AD82E8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27CF57C"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1EE2822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2A8899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6B2EA6D" w14:textId="7777777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68741F1" w14:textId="77777777" w:rsidTr="00F226B4">
        <w:trPr>
          <w:trHeight w:val="312"/>
        </w:trPr>
        <w:tc>
          <w:tcPr>
            <w:tcW w:w="3086" w:type="dxa"/>
            <w:gridSpan w:val="2"/>
          </w:tcPr>
          <w:p w14:paraId="24FEC9E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D937A07"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7DBD4EB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28172B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B1B6F3D" w14:textId="77777777" w:rsidR="00683265" w:rsidRPr="005E59BC" w:rsidRDefault="00683265" w:rsidP="00683265">
            <w:pPr>
              <w:jc w:val="center"/>
              <w:rPr>
                <w:rFonts w:ascii="Selawik Semibold" w:hAnsi="Selawik Semibold" w:cs="LilyUPC"/>
                <w:color w:val="FFFFFF" w:themeColor="background1"/>
                <w:sz w:val="48"/>
                <w:szCs w:val="40"/>
              </w:rPr>
            </w:pPr>
          </w:p>
        </w:tc>
      </w:tr>
      <w:tr w:rsidR="00B81A42" w:rsidRPr="005E59BC" w14:paraId="35A16682" w14:textId="77777777" w:rsidTr="00F226B4">
        <w:trPr>
          <w:trHeight w:val="312"/>
        </w:trPr>
        <w:tc>
          <w:tcPr>
            <w:tcW w:w="3086" w:type="dxa"/>
            <w:gridSpan w:val="2"/>
          </w:tcPr>
          <w:p w14:paraId="1960973D" w14:textId="77777777" w:rsidR="00B81A42" w:rsidRPr="00CC26E3" w:rsidRDefault="00B81A42" w:rsidP="00683265">
            <w:pPr>
              <w:jc w:val="center"/>
              <w:rPr>
                <w:rFonts w:ascii="Selawik Semibold" w:hAnsi="Selawik Semibold" w:cs="LilyUPC"/>
                <w:b/>
                <w:bCs/>
                <w:color w:val="FFC000"/>
                <w:sz w:val="36"/>
                <w:szCs w:val="36"/>
              </w:rPr>
            </w:pPr>
          </w:p>
        </w:tc>
        <w:tc>
          <w:tcPr>
            <w:tcW w:w="3118" w:type="dxa"/>
          </w:tcPr>
          <w:p w14:paraId="2996C718" w14:textId="77777777" w:rsidR="00B81A42" w:rsidRPr="00CC26E3" w:rsidRDefault="00B81A42" w:rsidP="00683265">
            <w:pPr>
              <w:rPr>
                <w:rFonts w:ascii="Selawik Semibold" w:hAnsi="Selawik Semibold" w:cs="LilyUPC"/>
                <w:color w:val="FFFFFF" w:themeColor="background1"/>
                <w:szCs w:val="24"/>
              </w:rPr>
            </w:pPr>
          </w:p>
        </w:tc>
        <w:tc>
          <w:tcPr>
            <w:tcW w:w="5103" w:type="dxa"/>
          </w:tcPr>
          <w:p w14:paraId="1860A595" w14:textId="77777777" w:rsidR="00B81A42" w:rsidRPr="00CC26E3" w:rsidRDefault="00B81A42" w:rsidP="00683265">
            <w:pPr>
              <w:jc w:val="center"/>
              <w:rPr>
                <w:rFonts w:ascii="Selawik Light" w:hAnsi="Selawik Light" w:cs="LilyUPC"/>
                <w:i/>
                <w:iCs/>
                <w:color w:val="F6C112" w:themeColor="text2"/>
                <w:szCs w:val="24"/>
              </w:rPr>
            </w:pPr>
          </w:p>
        </w:tc>
        <w:tc>
          <w:tcPr>
            <w:tcW w:w="5812" w:type="dxa"/>
            <w:gridSpan w:val="2"/>
          </w:tcPr>
          <w:p w14:paraId="4EBD1201" w14:textId="77777777" w:rsidR="00B81A42" w:rsidRPr="00CC26E3" w:rsidRDefault="00B81A42" w:rsidP="00683265">
            <w:pPr>
              <w:jc w:val="center"/>
              <w:rPr>
                <w:rFonts w:ascii="Selawik Light" w:hAnsi="Selawik Light" w:cs="LilyUPC"/>
                <w:color w:val="FFFFFF" w:themeColor="background1"/>
                <w:szCs w:val="24"/>
              </w:rPr>
            </w:pPr>
          </w:p>
        </w:tc>
        <w:tc>
          <w:tcPr>
            <w:tcW w:w="13499" w:type="dxa"/>
            <w:gridSpan w:val="2"/>
          </w:tcPr>
          <w:p w14:paraId="46689824" w14:textId="77777777" w:rsidR="00B81A42" w:rsidRPr="005E59BC" w:rsidRDefault="00B81A42" w:rsidP="00683265">
            <w:pPr>
              <w:jc w:val="center"/>
              <w:rPr>
                <w:rFonts w:ascii="Selawik Semibold" w:hAnsi="Selawik Semibold" w:cs="LilyUPC"/>
                <w:color w:val="FFFFFF" w:themeColor="background1"/>
                <w:sz w:val="48"/>
                <w:szCs w:val="40"/>
              </w:rPr>
            </w:pPr>
          </w:p>
        </w:tc>
      </w:tr>
      <w:tr w:rsidR="00683265" w:rsidRPr="005E59BC" w14:paraId="0FE28C6B" w14:textId="7A2AE510" w:rsidTr="00F226B4">
        <w:trPr>
          <w:trHeight w:val="312"/>
        </w:trPr>
        <w:tc>
          <w:tcPr>
            <w:tcW w:w="3086" w:type="dxa"/>
            <w:gridSpan w:val="2"/>
          </w:tcPr>
          <w:p w14:paraId="1EC95FC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E6C73C5"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11A2069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6A0548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AA28914" w14:textId="59254A4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8031E98" w14:textId="77777777" w:rsidTr="00F226B4">
        <w:trPr>
          <w:trHeight w:val="312"/>
        </w:trPr>
        <w:tc>
          <w:tcPr>
            <w:tcW w:w="3086" w:type="dxa"/>
            <w:gridSpan w:val="2"/>
          </w:tcPr>
          <w:p w14:paraId="62FF5E5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9D421AC"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5A1CC86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D41209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68CF0EA" w14:textId="7777777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F056F94" w14:textId="77777777" w:rsidTr="00F226B4">
        <w:trPr>
          <w:trHeight w:val="312"/>
        </w:trPr>
        <w:tc>
          <w:tcPr>
            <w:tcW w:w="3086" w:type="dxa"/>
            <w:gridSpan w:val="2"/>
          </w:tcPr>
          <w:p w14:paraId="328F123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5BA0CDD"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3D8C481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9B5561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CB5A19A" w14:textId="77777777" w:rsidR="00683265" w:rsidRPr="005E59BC" w:rsidRDefault="00683265" w:rsidP="00683265">
            <w:pPr>
              <w:jc w:val="center"/>
              <w:rPr>
                <w:rFonts w:ascii="Selawik Semibold" w:hAnsi="Selawik Semibold" w:cs="LilyUPC"/>
                <w:color w:val="FFFFFF" w:themeColor="background1"/>
                <w:sz w:val="48"/>
                <w:szCs w:val="40"/>
              </w:rPr>
            </w:pPr>
          </w:p>
        </w:tc>
      </w:tr>
      <w:tr w:rsidR="00B81A42" w:rsidRPr="005E59BC" w14:paraId="544F3043" w14:textId="77777777" w:rsidTr="00F226B4">
        <w:trPr>
          <w:trHeight w:val="312"/>
        </w:trPr>
        <w:tc>
          <w:tcPr>
            <w:tcW w:w="3086" w:type="dxa"/>
            <w:gridSpan w:val="2"/>
          </w:tcPr>
          <w:p w14:paraId="4E9FB2CC" w14:textId="77777777" w:rsidR="00B81A42" w:rsidRPr="00CC26E3" w:rsidRDefault="00B81A42" w:rsidP="00683265">
            <w:pPr>
              <w:jc w:val="center"/>
              <w:rPr>
                <w:rFonts w:ascii="Selawik Semibold" w:hAnsi="Selawik Semibold" w:cs="LilyUPC"/>
                <w:b/>
                <w:bCs/>
                <w:color w:val="FFC000"/>
                <w:sz w:val="36"/>
                <w:szCs w:val="36"/>
              </w:rPr>
            </w:pPr>
          </w:p>
        </w:tc>
        <w:tc>
          <w:tcPr>
            <w:tcW w:w="3118" w:type="dxa"/>
          </w:tcPr>
          <w:p w14:paraId="5F9B1C77" w14:textId="77777777" w:rsidR="00B81A42" w:rsidRPr="00CC26E3" w:rsidRDefault="00B81A42" w:rsidP="00683265">
            <w:pPr>
              <w:rPr>
                <w:rFonts w:ascii="Selawik Semibold" w:hAnsi="Selawik Semibold" w:cs="LilyUPC"/>
                <w:color w:val="FFFFFF" w:themeColor="background1"/>
                <w:szCs w:val="24"/>
              </w:rPr>
            </w:pPr>
          </w:p>
        </w:tc>
        <w:tc>
          <w:tcPr>
            <w:tcW w:w="5103" w:type="dxa"/>
          </w:tcPr>
          <w:p w14:paraId="5C9FF1B2" w14:textId="77777777" w:rsidR="00B81A42" w:rsidRPr="00CC26E3" w:rsidRDefault="00B81A42" w:rsidP="00683265">
            <w:pPr>
              <w:jc w:val="center"/>
              <w:rPr>
                <w:rFonts w:ascii="Selawik Light" w:hAnsi="Selawik Light" w:cs="LilyUPC"/>
                <w:i/>
                <w:iCs/>
                <w:color w:val="F6C112" w:themeColor="text2"/>
                <w:szCs w:val="24"/>
              </w:rPr>
            </w:pPr>
          </w:p>
        </w:tc>
        <w:tc>
          <w:tcPr>
            <w:tcW w:w="5812" w:type="dxa"/>
            <w:gridSpan w:val="2"/>
          </w:tcPr>
          <w:p w14:paraId="7F082C27" w14:textId="77777777" w:rsidR="00B81A42" w:rsidRPr="00CC26E3" w:rsidRDefault="00B81A42" w:rsidP="00683265">
            <w:pPr>
              <w:jc w:val="center"/>
              <w:rPr>
                <w:rFonts w:ascii="Selawik Light" w:hAnsi="Selawik Light" w:cs="LilyUPC"/>
                <w:color w:val="FFFFFF" w:themeColor="background1"/>
                <w:szCs w:val="24"/>
              </w:rPr>
            </w:pPr>
          </w:p>
        </w:tc>
        <w:tc>
          <w:tcPr>
            <w:tcW w:w="13499" w:type="dxa"/>
            <w:gridSpan w:val="2"/>
          </w:tcPr>
          <w:p w14:paraId="7792C2FC" w14:textId="77777777" w:rsidR="00B81A42" w:rsidRPr="005E59BC" w:rsidRDefault="00B81A42" w:rsidP="00683265">
            <w:pPr>
              <w:jc w:val="center"/>
              <w:rPr>
                <w:rFonts w:ascii="Selawik Semibold" w:hAnsi="Selawik Semibold" w:cs="LilyUPC"/>
                <w:color w:val="FFFFFF" w:themeColor="background1"/>
                <w:sz w:val="48"/>
                <w:szCs w:val="40"/>
              </w:rPr>
            </w:pPr>
          </w:p>
        </w:tc>
      </w:tr>
      <w:tr w:rsidR="00683265" w:rsidRPr="005E59BC" w14:paraId="0BDFF0FE" w14:textId="28719E42" w:rsidTr="00F226B4">
        <w:trPr>
          <w:trHeight w:val="312"/>
        </w:trPr>
        <w:tc>
          <w:tcPr>
            <w:tcW w:w="3086" w:type="dxa"/>
            <w:gridSpan w:val="2"/>
          </w:tcPr>
          <w:p w14:paraId="12F8D91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FAD423C"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64D2F3CD" w14:textId="5645491F"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14EFFC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9D10339" w14:textId="4FD674E3" w:rsidR="00683265" w:rsidRPr="005E59BC" w:rsidRDefault="00683265" w:rsidP="00683265">
            <w:pPr>
              <w:jc w:val="center"/>
              <w:rPr>
                <w:rFonts w:ascii="Selawik Semibold" w:hAnsi="Selawik Semibold" w:cs="LilyUPC"/>
                <w:color w:val="FFFFFF" w:themeColor="background1"/>
                <w:sz w:val="48"/>
                <w:szCs w:val="40"/>
              </w:rPr>
            </w:pPr>
          </w:p>
        </w:tc>
      </w:tr>
      <w:tr w:rsidR="00B81A42" w:rsidRPr="005E59BC" w14:paraId="041073D6" w14:textId="77777777" w:rsidTr="00F226B4">
        <w:trPr>
          <w:trHeight w:val="312"/>
        </w:trPr>
        <w:tc>
          <w:tcPr>
            <w:tcW w:w="3086" w:type="dxa"/>
            <w:gridSpan w:val="2"/>
          </w:tcPr>
          <w:p w14:paraId="5A8D335E" w14:textId="77777777" w:rsidR="00B81A42" w:rsidRPr="00CC26E3" w:rsidRDefault="00B81A42" w:rsidP="00683265">
            <w:pPr>
              <w:jc w:val="center"/>
              <w:rPr>
                <w:rFonts w:ascii="Selawik Semibold" w:hAnsi="Selawik Semibold" w:cs="LilyUPC"/>
                <w:b/>
                <w:bCs/>
                <w:color w:val="FFC000"/>
                <w:sz w:val="36"/>
                <w:szCs w:val="36"/>
              </w:rPr>
            </w:pPr>
          </w:p>
        </w:tc>
        <w:tc>
          <w:tcPr>
            <w:tcW w:w="3118" w:type="dxa"/>
          </w:tcPr>
          <w:p w14:paraId="75F88585" w14:textId="77777777" w:rsidR="00B81A42" w:rsidRPr="00CC26E3" w:rsidRDefault="00B81A42" w:rsidP="00683265">
            <w:pPr>
              <w:rPr>
                <w:rFonts w:ascii="Selawik Semibold" w:hAnsi="Selawik Semibold" w:cs="LilyUPC"/>
                <w:color w:val="FFFFFF" w:themeColor="background1"/>
                <w:szCs w:val="24"/>
              </w:rPr>
            </w:pPr>
          </w:p>
        </w:tc>
        <w:tc>
          <w:tcPr>
            <w:tcW w:w="5103" w:type="dxa"/>
          </w:tcPr>
          <w:p w14:paraId="5A27407E" w14:textId="77777777" w:rsidR="00B81A42" w:rsidRPr="00CC26E3" w:rsidRDefault="00B81A42" w:rsidP="00683265">
            <w:pPr>
              <w:jc w:val="center"/>
              <w:rPr>
                <w:rFonts w:ascii="Selawik Light" w:hAnsi="Selawik Light" w:cs="LilyUPC"/>
                <w:i/>
                <w:iCs/>
                <w:color w:val="F6C112" w:themeColor="text2"/>
                <w:szCs w:val="24"/>
              </w:rPr>
            </w:pPr>
          </w:p>
        </w:tc>
        <w:tc>
          <w:tcPr>
            <w:tcW w:w="5812" w:type="dxa"/>
            <w:gridSpan w:val="2"/>
          </w:tcPr>
          <w:p w14:paraId="2EE2014F" w14:textId="77777777" w:rsidR="00B81A42" w:rsidRPr="00CC26E3" w:rsidRDefault="00B81A42" w:rsidP="00683265">
            <w:pPr>
              <w:jc w:val="center"/>
              <w:rPr>
                <w:rFonts w:ascii="Selawik Light" w:hAnsi="Selawik Light" w:cs="LilyUPC"/>
                <w:color w:val="FFFFFF" w:themeColor="background1"/>
                <w:szCs w:val="24"/>
              </w:rPr>
            </w:pPr>
          </w:p>
        </w:tc>
        <w:tc>
          <w:tcPr>
            <w:tcW w:w="13499" w:type="dxa"/>
            <w:gridSpan w:val="2"/>
          </w:tcPr>
          <w:p w14:paraId="2F58FDE1" w14:textId="77777777" w:rsidR="00B81A42" w:rsidRPr="005E59BC" w:rsidRDefault="00B81A42" w:rsidP="00683265">
            <w:pPr>
              <w:jc w:val="center"/>
              <w:rPr>
                <w:rFonts w:ascii="Selawik Semibold" w:hAnsi="Selawik Semibold" w:cs="LilyUPC"/>
                <w:color w:val="FFFFFF" w:themeColor="background1"/>
                <w:sz w:val="48"/>
                <w:szCs w:val="40"/>
              </w:rPr>
            </w:pPr>
          </w:p>
        </w:tc>
      </w:tr>
      <w:tr w:rsidR="008D6FB9" w:rsidRPr="005E59BC" w14:paraId="244EC082" w14:textId="77777777" w:rsidTr="00F226B4">
        <w:trPr>
          <w:trHeight w:val="312"/>
        </w:trPr>
        <w:tc>
          <w:tcPr>
            <w:tcW w:w="3086" w:type="dxa"/>
            <w:gridSpan w:val="2"/>
          </w:tcPr>
          <w:p w14:paraId="0B15FE4B" w14:textId="77777777" w:rsidR="008D6FB9" w:rsidRPr="00CC26E3" w:rsidRDefault="008D6FB9" w:rsidP="00683265">
            <w:pPr>
              <w:jc w:val="center"/>
              <w:rPr>
                <w:rFonts w:ascii="Selawik Semibold" w:hAnsi="Selawik Semibold" w:cs="LilyUPC"/>
                <w:b/>
                <w:bCs/>
                <w:color w:val="FFC000"/>
                <w:sz w:val="36"/>
                <w:szCs w:val="36"/>
              </w:rPr>
            </w:pPr>
          </w:p>
        </w:tc>
        <w:tc>
          <w:tcPr>
            <w:tcW w:w="3118" w:type="dxa"/>
          </w:tcPr>
          <w:p w14:paraId="65C937EB" w14:textId="77777777" w:rsidR="008D6FB9" w:rsidRPr="00CC26E3" w:rsidRDefault="008D6FB9" w:rsidP="00683265">
            <w:pPr>
              <w:rPr>
                <w:rFonts w:ascii="Selawik Semibold" w:hAnsi="Selawik Semibold" w:cs="LilyUPC"/>
                <w:color w:val="FFFFFF" w:themeColor="background1"/>
                <w:szCs w:val="24"/>
              </w:rPr>
            </w:pPr>
          </w:p>
        </w:tc>
        <w:tc>
          <w:tcPr>
            <w:tcW w:w="5103" w:type="dxa"/>
          </w:tcPr>
          <w:p w14:paraId="737326CF" w14:textId="77777777" w:rsidR="008D6FB9" w:rsidRPr="00CC26E3" w:rsidRDefault="008D6FB9" w:rsidP="00683265">
            <w:pPr>
              <w:jc w:val="center"/>
              <w:rPr>
                <w:rFonts w:ascii="Selawik Light" w:hAnsi="Selawik Light" w:cs="LilyUPC"/>
                <w:i/>
                <w:iCs/>
                <w:color w:val="F6C112" w:themeColor="text2"/>
                <w:szCs w:val="24"/>
              </w:rPr>
            </w:pPr>
          </w:p>
        </w:tc>
        <w:tc>
          <w:tcPr>
            <w:tcW w:w="5812" w:type="dxa"/>
            <w:gridSpan w:val="2"/>
          </w:tcPr>
          <w:p w14:paraId="23A4B761" w14:textId="77777777" w:rsidR="008D6FB9" w:rsidRPr="00CC26E3" w:rsidRDefault="008D6FB9" w:rsidP="00683265">
            <w:pPr>
              <w:jc w:val="center"/>
              <w:rPr>
                <w:rFonts w:ascii="Selawik Light" w:hAnsi="Selawik Light" w:cs="LilyUPC"/>
                <w:color w:val="FFFFFF" w:themeColor="background1"/>
                <w:szCs w:val="24"/>
              </w:rPr>
            </w:pPr>
          </w:p>
        </w:tc>
        <w:tc>
          <w:tcPr>
            <w:tcW w:w="13499" w:type="dxa"/>
            <w:gridSpan w:val="2"/>
          </w:tcPr>
          <w:p w14:paraId="011BD889" w14:textId="77777777" w:rsidR="008D6FB9" w:rsidRPr="005E59BC" w:rsidRDefault="008D6FB9" w:rsidP="00683265">
            <w:pPr>
              <w:jc w:val="center"/>
              <w:rPr>
                <w:rFonts w:ascii="Selawik Semibold" w:hAnsi="Selawik Semibold" w:cs="LilyUPC"/>
                <w:color w:val="FFFFFF" w:themeColor="background1"/>
                <w:sz w:val="48"/>
                <w:szCs w:val="40"/>
              </w:rPr>
            </w:pPr>
          </w:p>
        </w:tc>
      </w:tr>
      <w:tr w:rsidR="008D6FB9" w:rsidRPr="005E59BC" w14:paraId="2A090194" w14:textId="77777777" w:rsidTr="00F226B4">
        <w:trPr>
          <w:trHeight w:val="312"/>
        </w:trPr>
        <w:tc>
          <w:tcPr>
            <w:tcW w:w="3086" w:type="dxa"/>
            <w:gridSpan w:val="2"/>
          </w:tcPr>
          <w:p w14:paraId="28DEB91D" w14:textId="77777777" w:rsidR="008D6FB9" w:rsidRPr="00CC26E3" w:rsidRDefault="008D6FB9" w:rsidP="00683265">
            <w:pPr>
              <w:jc w:val="center"/>
              <w:rPr>
                <w:rFonts w:ascii="Selawik Semibold" w:hAnsi="Selawik Semibold" w:cs="LilyUPC"/>
                <w:b/>
                <w:bCs/>
                <w:color w:val="FFC000"/>
                <w:sz w:val="36"/>
                <w:szCs w:val="36"/>
              </w:rPr>
            </w:pPr>
          </w:p>
        </w:tc>
        <w:tc>
          <w:tcPr>
            <w:tcW w:w="3118" w:type="dxa"/>
          </w:tcPr>
          <w:p w14:paraId="03704FED" w14:textId="77777777" w:rsidR="008D6FB9" w:rsidRPr="00CC26E3" w:rsidRDefault="008D6FB9" w:rsidP="00683265">
            <w:pPr>
              <w:rPr>
                <w:rFonts w:ascii="Selawik Semibold" w:hAnsi="Selawik Semibold" w:cs="LilyUPC"/>
                <w:color w:val="FFFFFF" w:themeColor="background1"/>
                <w:szCs w:val="24"/>
              </w:rPr>
            </w:pPr>
          </w:p>
        </w:tc>
        <w:tc>
          <w:tcPr>
            <w:tcW w:w="5103" w:type="dxa"/>
          </w:tcPr>
          <w:p w14:paraId="06B6E808" w14:textId="77777777" w:rsidR="008D6FB9" w:rsidRPr="00CC26E3" w:rsidRDefault="008D6FB9" w:rsidP="00683265">
            <w:pPr>
              <w:jc w:val="center"/>
              <w:rPr>
                <w:rFonts w:ascii="Selawik Light" w:hAnsi="Selawik Light" w:cs="LilyUPC"/>
                <w:i/>
                <w:iCs/>
                <w:color w:val="F6C112" w:themeColor="text2"/>
                <w:szCs w:val="24"/>
              </w:rPr>
            </w:pPr>
          </w:p>
        </w:tc>
        <w:tc>
          <w:tcPr>
            <w:tcW w:w="5812" w:type="dxa"/>
            <w:gridSpan w:val="2"/>
          </w:tcPr>
          <w:p w14:paraId="31F01F79" w14:textId="77777777" w:rsidR="008D6FB9" w:rsidRPr="00CC26E3" w:rsidRDefault="008D6FB9" w:rsidP="00683265">
            <w:pPr>
              <w:jc w:val="center"/>
              <w:rPr>
                <w:rFonts w:ascii="Selawik Light" w:hAnsi="Selawik Light" w:cs="LilyUPC"/>
                <w:color w:val="FFFFFF" w:themeColor="background1"/>
                <w:szCs w:val="24"/>
              </w:rPr>
            </w:pPr>
          </w:p>
        </w:tc>
        <w:tc>
          <w:tcPr>
            <w:tcW w:w="13499" w:type="dxa"/>
            <w:gridSpan w:val="2"/>
          </w:tcPr>
          <w:p w14:paraId="63F43102" w14:textId="77777777" w:rsidR="008D6FB9" w:rsidRPr="005E59BC" w:rsidRDefault="008D6FB9" w:rsidP="00683265">
            <w:pPr>
              <w:jc w:val="center"/>
              <w:rPr>
                <w:rFonts w:ascii="Selawik Semibold" w:hAnsi="Selawik Semibold" w:cs="LilyUPC"/>
                <w:color w:val="FFFFFF" w:themeColor="background1"/>
                <w:sz w:val="48"/>
                <w:szCs w:val="40"/>
              </w:rPr>
            </w:pPr>
          </w:p>
        </w:tc>
      </w:tr>
      <w:tr w:rsidR="00683265" w:rsidRPr="005E59BC" w14:paraId="58578D51" w14:textId="527572DB" w:rsidTr="00F226B4">
        <w:trPr>
          <w:trHeight w:val="312"/>
        </w:trPr>
        <w:tc>
          <w:tcPr>
            <w:tcW w:w="3086" w:type="dxa"/>
            <w:gridSpan w:val="2"/>
          </w:tcPr>
          <w:p w14:paraId="51749860" w14:textId="1ACEBE7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noProof/>
                <w:sz w:val="36"/>
                <w:szCs w:val="36"/>
                <w:lang w:eastAsia="en-GB"/>
              </w:rPr>
              <mc:AlternateContent>
                <mc:Choice Requires="wps">
                  <w:drawing>
                    <wp:anchor distT="0" distB="0" distL="114300" distR="114300" simplePos="0" relativeHeight="251990016" behindDoc="0" locked="0" layoutInCell="1" allowOverlap="1" wp14:anchorId="18AC8AA8" wp14:editId="595E8986">
                      <wp:simplePos x="0" y="0"/>
                      <wp:positionH relativeFrom="page">
                        <wp:posOffset>154305</wp:posOffset>
                      </wp:positionH>
                      <wp:positionV relativeFrom="paragraph">
                        <wp:posOffset>-466090</wp:posOffset>
                      </wp:positionV>
                      <wp:extent cx="10613390" cy="777240"/>
                      <wp:effectExtent l="19050" t="19050" r="16510" b="22860"/>
                      <wp:wrapNone/>
                      <wp:docPr id="2"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613390" cy="777240"/>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F702EFB" w14:textId="77777777" w:rsidR="00683265" w:rsidRPr="006D258F" w:rsidRDefault="00683265" w:rsidP="006D258F">
                                  <w:pPr>
                                    <w:pStyle w:val="Heading1"/>
                                    <w:rPr>
                                      <w:color w:val="1D0D40" w:themeColor="accent1" w:themeShade="BF"/>
                                    </w:rPr>
                                  </w:pPr>
                                  <w:bookmarkStart w:id="9" w:name="_Toc88567433"/>
                                  <w:r w:rsidRPr="006D258F">
                                    <w:rPr>
                                      <w:color w:val="1D0D40" w:themeColor="accent1" w:themeShade="BF"/>
                                    </w:rPr>
                                    <w:t>Money</w:t>
                                  </w:r>
                                  <w:bookmarkEnd w:id="9"/>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8AC8AA8" id="Rectangle 2" o:spid="_x0000_s1031" style="position:absolute;left:0;text-align:left;margin-left:12.15pt;margin-top:-36.7pt;width:835.7pt;height:61.2pt;z-index:2519900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" fillcolor="#f6c112 [3215]" strokecolor="#f6c112 [3215]" strokeweight="5pt">
                      <v:path arrowok="t"/>
                      <v:textbox>
                        <w:txbxContent>
                          <w:p w14:paraId="2F702EFB" w14:textId="77777777" w:rsidR="00683265" w:rsidRPr="006D258F" w:rsidRDefault="00683265" w:rsidP="006D258F">
                            <w:pPr>
                              <w:pStyle w:val="Heading1"/>
                              <w:rPr>
                                <w:color w:val="1D0D40" w:themeColor="accent1" w:themeShade="BF"/>
                              </w:rPr>
                            </w:pPr>
                            <w:bookmarkStart w:id="12" w:name="_Toc88567433"/>
                            <w:r w:rsidRPr="006D258F">
                              <w:rPr>
                                <w:color w:val="1D0D40" w:themeColor="accent1" w:themeShade="BF"/>
                              </w:rPr>
                              <w:t>Money</w:t>
                            </w:r>
                            <w:bookmarkEnd w:id="12"/>
                          </w:p>
                        </w:txbxContent>
                      </v:textbox>
                      <w10:wrap anchorx="page"/>
                    </v:rect>
                  </w:pict>
                </mc:Fallback>
              </mc:AlternateContent>
            </w:r>
          </w:p>
        </w:tc>
        <w:tc>
          <w:tcPr>
            <w:tcW w:w="3118" w:type="dxa"/>
          </w:tcPr>
          <w:p w14:paraId="01066F8D" w14:textId="367AD2E4" w:rsidR="00683265" w:rsidRPr="00CC26E3" w:rsidRDefault="00683265" w:rsidP="00683265">
            <w:pPr>
              <w:rPr>
                <w:rFonts w:ascii="Selawik Semibold" w:hAnsi="Selawik Semibold" w:cs="LilyUPC"/>
                <w:color w:val="FFFFFF" w:themeColor="background1"/>
                <w:szCs w:val="24"/>
              </w:rPr>
            </w:pPr>
          </w:p>
        </w:tc>
        <w:tc>
          <w:tcPr>
            <w:tcW w:w="5103" w:type="dxa"/>
          </w:tcPr>
          <w:p w14:paraId="6EF2168A" w14:textId="382C2D12"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A68E1D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EC40A88" w14:textId="7EB6806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9ED981D" w14:textId="41D4EE7B" w:rsidTr="00F226B4">
        <w:trPr>
          <w:trHeight w:val="312"/>
        </w:trPr>
        <w:tc>
          <w:tcPr>
            <w:tcW w:w="3086" w:type="dxa"/>
            <w:gridSpan w:val="2"/>
            <w:shd w:val="clear" w:color="auto" w:fill="F6C112" w:themeFill="text2"/>
          </w:tcPr>
          <w:p w14:paraId="0C817440" w14:textId="37D34273" w:rsidR="00683265" w:rsidRPr="00CC26E3" w:rsidRDefault="00683265" w:rsidP="00683265">
            <w:pPr>
              <w:jc w:val="center"/>
              <w:rPr>
                <w:rFonts w:ascii="Selawik Semibold" w:hAnsi="Selawik Semibold" w:cs="LilyUPC"/>
                <w:b/>
                <w:bCs/>
                <w:color w:val="002060"/>
                <w:sz w:val="36"/>
                <w:szCs w:val="36"/>
              </w:rPr>
            </w:pPr>
            <w:r w:rsidRPr="00CC26E3">
              <w:rPr>
                <w:rFonts w:ascii="Selawik Semibold" w:hAnsi="Selawik Semibold" w:cs="LilyUPC"/>
                <w:sz w:val="36"/>
                <w:szCs w:val="36"/>
              </w:rPr>
              <w:t>Term</w:t>
            </w:r>
          </w:p>
        </w:tc>
        <w:tc>
          <w:tcPr>
            <w:tcW w:w="3118" w:type="dxa"/>
            <w:shd w:val="clear" w:color="auto" w:fill="F6C112" w:themeFill="text2"/>
          </w:tcPr>
          <w:p w14:paraId="5D557B9D" w14:textId="783601A5" w:rsidR="00683265" w:rsidRPr="00CC26E3" w:rsidRDefault="00683265" w:rsidP="00683265">
            <w:pPr>
              <w:rPr>
                <w:rFonts w:ascii="Selawik Semibold" w:hAnsi="Selawik Semibold" w:cs="LilyUPC"/>
                <w:color w:val="002060"/>
                <w:szCs w:val="24"/>
              </w:rPr>
            </w:pPr>
            <w:r w:rsidRPr="00CC26E3">
              <w:rPr>
                <w:rFonts w:ascii="Selawik Semibold" w:hAnsi="Selawik Semibold" w:cs="LilyUPC"/>
                <w:szCs w:val="24"/>
              </w:rPr>
              <w:t>Slang</w:t>
            </w:r>
          </w:p>
        </w:tc>
        <w:tc>
          <w:tcPr>
            <w:tcW w:w="5103" w:type="dxa"/>
            <w:shd w:val="clear" w:color="auto" w:fill="F6C112" w:themeFill="text2"/>
          </w:tcPr>
          <w:p w14:paraId="06BCF41C" w14:textId="0DC3C371" w:rsidR="00683265" w:rsidRPr="00CC26E3" w:rsidRDefault="00683265" w:rsidP="00683265">
            <w:pPr>
              <w:jc w:val="center"/>
              <w:rPr>
                <w:rFonts w:ascii="Selawik Light" w:hAnsi="Selawik Light" w:cs="LilyUPC"/>
                <w:i/>
                <w:iCs/>
                <w:color w:val="F6C112" w:themeColor="text2"/>
                <w:szCs w:val="24"/>
              </w:rPr>
            </w:pPr>
            <w:r w:rsidRPr="00CC26E3">
              <w:rPr>
                <w:rFonts w:ascii="Selawik Semibold" w:hAnsi="Selawik Semibold" w:cs="LilyUPC"/>
                <w:i/>
                <w:iCs/>
                <w:szCs w:val="24"/>
              </w:rPr>
              <w:t>Context</w:t>
            </w:r>
          </w:p>
        </w:tc>
        <w:tc>
          <w:tcPr>
            <w:tcW w:w="5812" w:type="dxa"/>
            <w:gridSpan w:val="2"/>
            <w:shd w:val="clear" w:color="auto" w:fill="F6C112" w:themeFill="text2"/>
          </w:tcPr>
          <w:p w14:paraId="4B28D7B4" w14:textId="2A2D788E" w:rsidR="00683265" w:rsidRPr="00CC26E3" w:rsidRDefault="00683265" w:rsidP="00683265">
            <w:pPr>
              <w:jc w:val="center"/>
              <w:rPr>
                <w:rFonts w:ascii="Selawik Light" w:hAnsi="Selawik Light" w:cs="LilyUPC"/>
                <w:color w:val="FFFFFF" w:themeColor="background1"/>
                <w:szCs w:val="24"/>
              </w:rPr>
            </w:pPr>
            <w:r w:rsidRPr="00CC26E3">
              <w:rPr>
                <w:rFonts w:ascii="Selawik Semibold" w:hAnsi="Selawik Semibold" w:cs="LilyUPC"/>
                <w:szCs w:val="24"/>
              </w:rPr>
              <w:t>Notes</w:t>
            </w:r>
          </w:p>
        </w:tc>
        <w:tc>
          <w:tcPr>
            <w:tcW w:w="13499" w:type="dxa"/>
            <w:gridSpan w:val="2"/>
            <w:shd w:val="clear" w:color="auto" w:fill="F6C112" w:themeFill="text2"/>
          </w:tcPr>
          <w:p w14:paraId="20CDADE4" w14:textId="64AC904D" w:rsidR="00683265" w:rsidRPr="007D1D97" w:rsidRDefault="00683265" w:rsidP="00683265">
            <w:pPr>
              <w:jc w:val="center"/>
              <w:rPr>
                <w:rFonts w:ascii="Selawik Semibold" w:hAnsi="Selawik Semibold" w:cs="LilyUPC"/>
                <w:color w:val="002060"/>
                <w:sz w:val="48"/>
                <w:szCs w:val="40"/>
              </w:rPr>
            </w:pPr>
          </w:p>
        </w:tc>
      </w:tr>
      <w:tr w:rsidR="00683265" w:rsidRPr="005E59BC" w14:paraId="7E61F58D" w14:textId="2B4F1734" w:rsidTr="00F226B4">
        <w:trPr>
          <w:trHeight w:val="312"/>
        </w:trPr>
        <w:tc>
          <w:tcPr>
            <w:tcW w:w="3086" w:type="dxa"/>
            <w:gridSpan w:val="2"/>
          </w:tcPr>
          <w:p w14:paraId="65A9587B" w14:textId="14A3306C"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Money</w:t>
            </w:r>
          </w:p>
        </w:tc>
        <w:tc>
          <w:tcPr>
            <w:tcW w:w="3118" w:type="dxa"/>
          </w:tcPr>
          <w:p w14:paraId="2CB44F0F" w14:textId="1E0C24C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Ps</w:t>
            </w:r>
          </w:p>
        </w:tc>
        <w:tc>
          <w:tcPr>
            <w:tcW w:w="5103" w:type="dxa"/>
          </w:tcPr>
          <w:p w14:paraId="565462D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5DAC55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43A002F" w14:textId="3AAD4FC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5D74246" w14:textId="1025B9D5" w:rsidTr="00F226B4">
        <w:trPr>
          <w:trHeight w:val="312"/>
        </w:trPr>
        <w:tc>
          <w:tcPr>
            <w:tcW w:w="3086" w:type="dxa"/>
            <w:gridSpan w:val="2"/>
          </w:tcPr>
          <w:p w14:paraId="5D93858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F7767A2" w14:textId="6A12A6D0"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Gwolla</w:t>
            </w:r>
            <w:proofErr w:type="spellEnd"/>
          </w:p>
        </w:tc>
        <w:tc>
          <w:tcPr>
            <w:tcW w:w="5103" w:type="dxa"/>
          </w:tcPr>
          <w:p w14:paraId="12CF4D5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A0F8B6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256E10C" w14:textId="54D13C9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568DBFB" w14:textId="2A043379" w:rsidTr="00F226B4">
        <w:trPr>
          <w:trHeight w:val="312"/>
        </w:trPr>
        <w:tc>
          <w:tcPr>
            <w:tcW w:w="3086" w:type="dxa"/>
            <w:gridSpan w:val="2"/>
          </w:tcPr>
          <w:p w14:paraId="260E6FD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2E59713" w14:textId="5C9B0AF8"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Gwop</w:t>
            </w:r>
            <w:proofErr w:type="spellEnd"/>
          </w:p>
        </w:tc>
        <w:tc>
          <w:tcPr>
            <w:tcW w:w="5103" w:type="dxa"/>
          </w:tcPr>
          <w:p w14:paraId="400831B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A1E2AC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E375F94" w14:textId="4164FBD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CA86142" w14:textId="2D5A9A91" w:rsidTr="00F226B4">
        <w:trPr>
          <w:trHeight w:val="312"/>
        </w:trPr>
        <w:tc>
          <w:tcPr>
            <w:tcW w:w="3086" w:type="dxa"/>
            <w:gridSpan w:val="2"/>
          </w:tcPr>
          <w:p w14:paraId="72CBE82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394F975" w14:textId="1DD4742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Do/Dough</w:t>
            </w:r>
          </w:p>
        </w:tc>
        <w:tc>
          <w:tcPr>
            <w:tcW w:w="5103" w:type="dxa"/>
          </w:tcPr>
          <w:p w14:paraId="13E1E8B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AABC53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7E87270" w14:textId="525B7BDE"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F0D700E" w14:textId="7B7AEA48" w:rsidTr="00F226B4">
        <w:trPr>
          <w:trHeight w:val="312"/>
        </w:trPr>
        <w:tc>
          <w:tcPr>
            <w:tcW w:w="3086" w:type="dxa"/>
            <w:gridSpan w:val="2"/>
          </w:tcPr>
          <w:p w14:paraId="5DE7AF5D" w14:textId="734B3F23" w:rsidR="00683265" w:rsidRPr="00CC26E3" w:rsidRDefault="00683265" w:rsidP="00683265">
            <w:pPr>
              <w:jc w:val="center"/>
              <w:rPr>
                <w:rFonts w:ascii="Selawik Semibold" w:hAnsi="Selawik Semibold" w:cs="LilyUPC"/>
                <w:b/>
                <w:bCs/>
                <w:color w:val="FFC000"/>
                <w:sz w:val="36"/>
                <w:szCs w:val="36"/>
              </w:rPr>
            </w:pPr>
          </w:p>
        </w:tc>
        <w:tc>
          <w:tcPr>
            <w:tcW w:w="3118" w:type="dxa"/>
          </w:tcPr>
          <w:p w14:paraId="1C3F7055" w14:textId="0808197D"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Scrilla</w:t>
            </w:r>
            <w:proofErr w:type="spellEnd"/>
          </w:p>
        </w:tc>
        <w:tc>
          <w:tcPr>
            <w:tcW w:w="5103" w:type="dxa"/>
          </w:tcPr>
          <w:p w14:paraId="50AD2FB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C6FAD0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57AC3D1" w14:textId="4ABAD44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31B30E2" w14:textId="41B705E9" w:rsidTr="00F226B4">
        <w:trPr>
          <w:trHeight w:val="312"/>
        </w:trPr>
        <w:tc>
          <w:tcPr>
            <w:tcW w:w="3086" w:type="dxa"/>
            <w:gridSpan w:val="2"/>
          </w:tcPr>
          <w:p w14:paraId="61908F5E" w14:textId="7FFC8350" w:rsidR="00683265" w:rsidRPr="00CC26E3" w:rsidRDefault="00683265" w:rsidP="00683265">
            <w:pPr>
              <w:jc w:val="center"/>
              <w:rPr>
                <w:rFonts w:ascii="Selawik Semibold" w:hAnsi="Selawik Semibold" w:cs="LilyUPC"/>
                <w:b/>
                <w:bCs/>
                <w:color w:val="FFC000"/>
                <w:sz w:val="36"/>
                <w:szCs w:val="36"/>
              </w:rPr>
            </w:pPr>
          </w:p>
        </w:tc>
        <w:tc>
          <w:tcPr>
            <w:tcW w:w="3118" w:type="dxa"/>
          </w:tcPr>
          <w:p w14:paraId="01D8F187" w14:textId="6852F24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Liz</w:t>
            </w:r>
          </w:p>
        </w:tc>
        <w:tc>
          <w:tcPr>
            <w:tcW w:w="5103" w:type="dxa"/>
          </w:tcPr>
          <w:p w14:paraId="45D2CD4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347D24F" w14:textId="5225E1DE"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 xml:space="preserve">Liz/Lizzy is short for Queen Elizabeth referring to money as Queen Elizabeth’s face is printed on the four denominations of British (GBP) bank notes. </w:t>
            </w:r>
          </w:p>
        </w:tc>
        <w:tc>
          <w:tcPr>
            <w:tcW w:w="13499" w:type="dxa"/>
            <w:gridSpan w:val="2"/>
          </w:tcPr>
          <w:p w14:paraId="256AA572" w14:textId="634E70B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CFA1E55" w14:textId="0759CC2D" w:rsidTr="00F226B4">
        <w:trPr>
          <w:trHeight w:val="312"/>
        </w:trPr>
        <w:tc>
          <w:tcPr>
            <w:tcW w:w="3086" w:type="dxa"/>
            <w:gridSpan w:val="2"/>
          </w:tcPr>
          <w:p w14:paraId="052F182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ABD9582" w14:textId="05474E7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Lizzy</w:t>
            </w:r>
          </w:p>
        </w:tc>
        <w:tc>
          <w:tcPr>
            <w:tcW w:w="5103" w:type="dxa"/>
          </w:tcPr>
          <w:p w14:paraId="470A30AC" w14:textId="70395B91"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522EC3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AFA91F2" w14:textId="055BFDC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643358C" w14:textId="19BDC237" w:rsidTr="00F226B4">
        <w:trPr>
          <w:trHeight w:val="312"/>
        </w:trPr>
        <w:tc>
          <w:tcPr>
            <w:tcW w:w="3086" w:type="dxa"/>
            <w:gridSpan w:val="2"/>
          </w:tcPr>
          <w:p w14:paraId="526A99A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E94FEAB" w14:textId="1613A70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Bread</w:t>
            </w:r>
          </w:p>
        </w:tc>
        <w:tc>
          <w:tcPr>
            <w:tcW w:w="5103" w:type="dxa"/>
          </w:tcPr>
          <w:p w14:paraId="76B0C35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2446903"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FD06E88" w14:textId="17CDEE8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E67AEC4" w14:textId="1A2D13E0" w:rsidTr="00F226B4">
        <w:trPr>
          <w:trHeight w:val="312"/>
        </w:trPr>
        <w:tc>
          <w:tcPr>
            <w:tcW w:w="3086" w:type="dxa"/>
            <w:gridSpan w:val="2"/>
          </w:tcPr>
          <w:p w14:paraId="0B6A44C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6DC7490" w14:textId="6617238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Paper</w:t>
            </w:r>
          </w:p>
        </w:tc>
        <w:tc>
          <w:tcPr>
            <w:tcW w:w="5103" w:type="dxa"/>
          </w:tcPr>
          <w:p w14:paraId="3C37A95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C797BB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E604241" w14:textId="257D8C3B"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6A82DEE" w14:textId="5DDA9532" w:rsidTr="008D6FB9">
        <w:trPr>
          <w:trHeight w:val="312"/>
        </w:trPr>
        <w:tc>
          <w:tcPr>
            <w:tcW w:w="3086" w:type="dxa"/>
            <w:gridSpan w:val="2"/>
          </w:tcPr>
          <w:p w14:paraId="611E9D6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E8848EF" w14:textId="668BDC7E"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Reddies</w:t>
            </w:r>
            <w:proofErr w:type="spellEnd"/>
          </w:p>
        </w:tc>
        <w:tc>
          <w:tcPr>
            <w:tcW w:w="5103" w:type="dxa"/>
          </w:tcPr>
          <w:p w14:paraId="7D62E996"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76E5C6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59A9A59" w14:textId="3B8CE65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D4CB56F" w14:textId="3720137C" w:rsidTr="008D6FB9">
        <w:trPr>
          <w:trHeight w:val="312"/>
        </w:trPr>
        <w:tc>
          <w:tcPr>
            <w:tcW w:w="3086" w:type="dxa"/>
            <w:gridSpan w:val="2"/>
          </w:tcPr>
          <w:p w14:paraId="2AA8785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C1D3AA2" w14:textId="20D8FCE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Cake</w:t>
            </w:r>
          </w:p>
        </w:tc>
        <w:tc>
          <w:tcPr>
            <w:tcW w:w="5103" w:type="dxa"/>
          </w:tcPr>
          <w:p w14:paraId="653FD7F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422F28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64985D01" w14:textId="4FDC5E85" w:rsidR="00683265" w:rsidRPr="005E59BC" w:rsidRDefault="00683265" w:rsidP="00683265">
            <w:pPr>
              <w:jc w:val="center"/>
              <w:rPr>
                <w:rFonts w:ascii="Selawik Semibold" w:hAnsi="Selawik Semibold" w:cs="LilyUPC"/>
                <w:color w:val="FFFFFF" w:themeColor="background1"/>
                <w:sz w:val="48"/>
                <w:szCs w:val="40"/>
              </w:rPr>
            </w:pPr>
          </w:p>
        </w:tc>
      </w:tr>
      <w:tr w:rsidR="008D6FB9" w:rsidRPr="005E59BC" w14:paraId="553CA5E8" w14:textId="77777777" w:rsidTr="008D6FB9">
        <w:trPr>
          <w:trHeight w:val="312"/>
        </w:trPr>
        <w:tc>
          <w:tcPr>
            <w:tcW w:w="3086" w:type="dxa"/>
            <w:gridSpan w:val="2"/>
          </w:tcPr>
          <w:p w14:paraId="61B6C7FD" w14:textId="77777777" w:rsidR="008D6FB9" w:rsidRPr="00CC26E3" w:rsidRDefault="008D6FB9" w:rsidP="00683265">
            <w:pPr>
              <w:jc w:val="center"/>
              <w:rPr>
                <w:rFonts w:ascii="Selawik Semibold" w:hAnsi="Selawik Semibold" w:cs="LilyUPC"/>
                <w:b/>
                <w:bCs/>
                <w:color w:val="FFC000"/>
                <w:sz w:val="36"/>
                <w:szCs w:val="36"/>
              </w:rPr>
            </w:pPr>
          </w:p>
        </w:tc>
        <w:tc>
          <w:tcPr>
            <w:tcW w:w="3118" w:type="dxa"/>
          </w:tcPr>
          <w:p w14:paraId="3C2313EB" w14:textId="77777777" w:rsidR="008D6FB9" w:rsidRPr="00CC26E3" w:rsidRDefault="008D6FB9" w:rsidP="00683265">
            <w:pPr>
              <w:rPr>
                <w:rFonts w:ascii="Selawik Semibold" w:hAnsi="Selawik Semibold" w:cs="LilyUPC"/>
                <w:color w:val="FFFFFF" w:themeColor="background1"/>
                <w:szCs w:val="24"/>
              </w:rPr>
            </w:pPr>
          </w:p>
        </w:tc>
        <w:tc>
          <w:tcPr>
            <w:tcW w:w="5103" w:type="dxa"/>
          </w:tcPr>
          <w:p w14:paraId="28C00480" w14:textId="77777777" w:rsidR="008D6FB9" w:rsidRPr="00CC26E3" w:rsidRDefault="008D6FB9" w:rsidP="00683265">
            <w:pPr>
              <w:jc w:val="center"/>
              <w:rPr>
                <w:rFonts w:ascii="Selawik Light" w:hAnsi="Selawik Light" w:cs="LilyUPC"/>
                <w:i/>
                <w:iCs/>
                <w:color w:val="F6C112" w:themeColor="text2"/>
                <w:szCs w:val="24"/>
              </w:rPr>
            </w:pPr>
          </w:p>
        </w:tc>
        <w:tc>
          <w:tcPr>
            <w:tcW w:w="5812" w:type="dxa"/>
            <w:gridSpan w:val="2"/>
          </w:tcPr>
          <w:p w14:paraId="69796C14" w14:textId="77777777" w:rsidR="008D6FB9" w:rsidRPr="00CC26E3" w:rsidRDefault="008D6FB9" w:rsidP="00683265">
            <w:pPr>
              <w:jc w:val="center"/>
              <w:rPr>
                <w:rFonts w:ascii="Selawik Light" w:hAnsi="Selawik Light" w:cs="LilyUPC"/>
                <w:color w:val="FFFFFF" w:themeColor="background1"/>
                <w:szCs w:val="24"/>
              </w:rPr>
            </w:pPr>
          </w:p>
        </w:tc>
        <w:tc>
          <w:tcPr>
            <w:tcW w:w="13499" w:type="dxa"/>
            <w:gridSpan w:val="2"/>
          </w:tcPr>
          <w:p w14:paraId="72342357" w14:textId="77777777" w:rsidR="008D6FB9" w:rsidRPr="005E59BC" w:rsidRDefault="008D6FB9" w:rsidP="00683265">
            <w:pPr>
              <w:jc w:val="center"/>
              <w:rPr>
                <w:rFonts w:ascii="Selawik Semibold" w:hAnsi="Selawik Semibold" w:cs="LilyUPC"/>
                <w:color w:val="FFFFFF" w:themeColor="background1"/>
                <w:sz w:val="48"/>
                <w:szCs w:val="40"/>
              </w:rPr>
            </w:pPr>
          </w:p>
        </w:tc>
      </w:tr>
      <w:tr w:rsidR="00683265" w:rsidRPr="005E59BC" w14:paraId="3CDC16C2" w14:textId="4434CADA" w:rsidTr="008D6FB9">
        <w:trPr>
          <w:trHeight w:val="312"/>
        </w:trPr>
        <w:tc>
          <w:tcPr>
            <w:tcW w:w="3086" w:type="dxa"/>
            <w:gridSpan w:val="2"/>
          </w:tcPr>
          <w:p w14:paraId="76B608FD" w14:textId="6294C984"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£1</w:t>
            </w:r>
          </w:p>
        </w:tc>
        <w:tc>
          <w:tcPr>
            <w:tcW w:w="3118" w:type="dxa"/>
          </w:tcPr>
          <w:p w14:paraId="4083C227" w14:textId="386E99B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Quid</w:t>
            </w:r>
          </w:p>
        </w:tc>
        <w:tc>
          <w:tcPr>
            <w:tcW w:w="5103" w:type="dxa"/>
          </w:tcPr>
          <w:p w14:paraId="638693A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2E10FF1" w14:textId="298A9F35"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Quid is also used to refer to £1000</w:t>
            </w:r>
          </w:p>
        </w:tc>
        <w:tc>
          <w:tcPr>
            <w:tcW w:w="13499" w:type="dxa"/>
            <w:gridSpan w:val="2"/>
          </w:tcPr>
          <w:p w14:paraId="3856DEB8" w14:textId="5BBDFEB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30AC9AC" w14:textId="77AB044B" w:rsidTr="00F226B4">
        <w:trPr>
          <w:trHeight w:val="312"/>
        </w:trPr>
        <w:tc>
          <w:tcPr>
            <w:tcW w:w="3086" w:type="dxa"/>
            <w:gridSpan w:val="2"/>
          </w:tcPr>
          <w:p w14:paraId="34C1F96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089038A" w14:textId="29615AF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Nugget</w:t>
            </w:r>
          </w:p>
        </w:tc>
        <w:tc>
          <w:tcPr>
            <w:tcW w:w="5103" w:type="dxa"/>
          </w:tcPr>
          <w:p w14:paraId="4B40E12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81BA0C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6D0AE13" w14:textId="2F2D4E2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57AD5B1" w14:textId="3EB3006B" w:rsidTr="00F226B4">
        <w:trPr>
          <w:trHeight w:val="312"/>
        </w:trPr>
        <w:tc>
          <w:tcPr>
            <w:tcW w:w="3086" w:type="dxa"/>
            <w:gridSpan w:val="2"/>
          </w:tcPr>
          <w:p w14:paraId="324DE58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16BD3DF" w14:textId="26D1C00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Quid</w:t>
            </w:r>
          </w:p>
        </w:tc>
        <w:tc>
          <w:tcPr>
            <w:tcW w:w="5103" w:type="dxa"/>
          </w:tcPr>
          <w:p w14:paraId="71F0946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238531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423E9E6" w14:textId="56F2F89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0EF12D2" w14:textId="20D12560" w:rsidTr="00271F14">
        <w:trPr>
          <w:trHeight w:val="312"/>
        </w:trPr>
        <w:tc>
          <w:tcPr>
            <w:tcW w:w="3086" w:type="dxa"/>
            <w:gridSpan w:val="2"/>
            <w:tcBorders>
              <w:bottom w:val="single" w:sz="4" w:space="0" w:color="F6C112" w:themeColor="accent4"/>
            </w:tcBorders>
          </w:tcPr>
          <w:p w14:paraId="72D6D83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730EF79" w14:textId="217737D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Nudge</w:t>
            </w:r>
          </w:p>
        </w:tc>
        <w:tc>
          <w:tcPr>
            <w:tcW w:w="5103" w:type="dxa"/>
            <w:tcBorders>
              <w:bottom w:val="single" w:sz="4" w:space="0" w:color="F6C112" w:themeColor="accent4"/>
            </w:tcBorders>
          </w:tcPr>
          <w:p w14:paraId="5600349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79E85BD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1293A16E" w14:textId="05D93C3B" w:rsidR="00683265" w:rsidRPr="005E59BC" w:rsidRDefault="00683265" w:rsidP="00683265">
            <w:pPr>
              <w:jc w:val="center"/>
              <w:rPr>
                <w:rFonts w:ascii="Selawik Semibold" w:hAnsi="Selawik Semibold" w:cs="LilyUPC"/>
                <w:color w:val="FFFFFF" w:themeColor="background1"/>
                <w:sz w:val="48"/>
                <w:szCs w:val="40"/>
              </w:rPr>
            </w:pPr>
          </w:p>
        </w:tc>
      </w:tr>
      <w:tr w:rsidR="008D6FB9" w:rsidRPr="005E59BC" w14:paraId="63FE041B" w14:textId="77777777" w:rsidTr="00271F14">
        <w:trPr>
          <w:trHeight w:val="312"/>
        </w:trPr>
        <w:tc>
          <w:tcPr>
            <w:tcW w:w="3086" w:type="dxa"/>
            <w:gridSpan w:val="2"/>
            <w:tcBorders>
              <w:top w:val="single" w:sz="4" w:space="0" w:color="F6C112" w:themeColor="accent4"/>
            </w:tcBorders>
          </w:tcPr>
          <w:p w14:paraId="60DB9502" w14:textId="77777777" w:rsidR="008D6FB9" w:rsidRPr="00CC26E3" w:rsidRDefault="008D6FB9"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62F06024" w14:textId="77777777" w:rsidR="008D6FB9" w:rsidRPr="00CC26E3" w:rsidRDefault="008D6FB9"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3AA52CEE" w14:textId="77777777" w:rsidR="008D6FB9" w:rsidRPr="00CC26E3" w:rsidRDefault="008D6FB9"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6DB976DB" w14:textId="77777777" w:rsidR="008D6FB9" w:rsidRPr="00CC26E3" w:rsidRDefault="008D6FB9" w:rsidP="00683265">
            <w:pPr>
              <w:jc w:val="center"/>
              <w:rPr>
                <w:rFonts w:ascii="Selawik Light" w:hAnsi="Selawik Light" w:cs="LilyUPC"/>
                <w:color w:val="FFFFFF" w:themeColor="background1"/>
                <w:szCs w:val="24"/>
              </w:rPr>
            </w:pPr>
          </w:p>
        </w:tc>
        <w:tc>
          <w:tcPr>
            <w:tcW w:w="13499" w:type="dxa"/>
            <w:gridSpan w:val="2"/>
          </w:tcPr>
          <w:p w14:paraId="7F11ABF0" w14:textId="77777777" w:rsidR="008D6FB9" w:rsidRPr="005E59BC" w:rsidRDefault="008D6FB9" w:rsidP="00683265">
            <w:pPr>
              <w:jc w:val="center"/>
              <w:rPr>
                <w:rFonts w:ascii="Selawik Semibold" w:hAnsi="Selawik Semibold" w:cs="LilyUPC"/>
                <w:color w:val="FFFFFF" w:themeColor="background1"/>
                <w:sz w:val="48"/>
                <w:szCs w:val="40"/>
              </w:rPr>
            </w:pPr>
          </w:p>
        </w:tc>
      </w:tr>
      <w:tr w:rsidR="00683265" w:rsidRPr="005E59BC" w14:paraId="270B57EF" w14:textId="44A4AC5D" w:rsidTr="00F226B4">
        <w:trPr>
          <w:trHeight w:val="312"/>
        </w:trPr>
        <w:tc>
          <w:tcPr>
            <w:tcW w:w="3086" w:type="dxa"/>
            <w:gridSpan w:val="2"/>
          </w:tcPr>
          <w:p w14:paraId="527D5577" w14:textId="1BAD8D6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£5</w:t>
            </w:r>
          </w:p>
        </w:tc>
        <w:tc>
          <w:tcPr>
            <w:tcW w:w="3118" w:type="dxa"/>
          </w:tcPr>
          <w:p w14:paraId="2D449A69" w14:textId="12F669B1"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Fiva</w:t>
            </w:r>
            <w:proofErr w:type="spellEnd"/>
          </w:p>
        </w:tc>
        <w:tc>
          <w:tcPr>
            <w:tcW w:w="5103" w:type="dxa"/>
          </w:tcPr>
          <w:p w14:paraId="486A09E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8691B9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C75367C" w14:textId="6218B1C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6B776D2" w14:textId="37B836EC" w:rsidTr="00F226B4">
        <w:trPr>
          <w:trHeight w:val="312"/>
        </w:trPr>
        <w:tc>
          <w:tcPr>
            <w:tcW w:w="3086" w:type="dxa"/>
            <w:gridSpan w:val="2"/>
          </w:tcPr>
          <w:p w14:paraId="7EA25C0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5B1CCE4" w14:textId="0706EBF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Diva</w:t>
            </w:r>
          </w:p>
        </w:tc>
        <w:tc>
          <w:tcPr>
            <w:tcW w:w="5103" w:type="dxa"/>
          </w:tcPr>
          <w:p w14:paraId="14BAA0C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112884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11FC996" w14:textId="2354A38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AF7ABD1" w14:textId="2B854EC5" w:rsidTr="00F226B4">
        <w:trPr>
          <w:trHeight w:val="312"/>
        </w:trPr>
        <w:tc>
          <w:tcPr>
            <w:tcW w:w="3086" w:type="dxa"/>
            <w:gridSpan w:val="2"/>
          </w:tcPr>
          <w:p w14:paraId="2524155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4542DC8" w14:textId="5E8AD19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Jax</w:t>
            </w:r>
          </w:p>
        </w:tc>
        <w:tc>
          <w:tcPr>
            <w:tcW w:w="5103" w:type="dxa"/>
          </w:tcPr>
          <w:p w14:paraId="64DC856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8875F3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42B95C9" w14:textId="3F02C68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9801971" w14:textId="071E1F08" w:rsidTr="00271F14">
        <w:trPr>
          <w:trHeight w:val="928"/>
        </w:trPr>
        <w:tc>
          <w:tcPr>
            <w:tcW w:w="3086" w:type="dxa"/>
            <w:gridSpan w:val="2"/>
            <w:tcBorders>
              <w:bottom w:val="single" w:sz="4" w:space="0" w:color="F6C112" w:themeColor="accent4"/>
            </w:tcBorders>
          </w:tcPr>
          <w:p w14:paraId="7585BFB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71903FC" w14:textId="6B566AE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Jacks</w:t>
            </w:r>
          </w:p>
        </w:tc>
        <w:tc>
          <w:tcPr>
            <w:tcW w:w="5103" w:type="dxa"/>
            <w:tcBorders>
              <w:bottom w:val="single" w:sz="4" w:space="0" w:color="F6C112" w:themeColor="accent4"/>
            </w:tcBorders>
          </w:tcPr>
          <w:p w14:paraId="643467D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5A2A0FD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299935AC" w14:textId="2C5BD5E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4CFD155" w14:textId="75ACD110" w:rsidTr="00271F14">
        <w:trPr>
          <w:trHeight w:val="312"/>
        </w:trPr>
        <w:tc>
          <w:tcPr>
            <w:tcW w:w="3086" w:type="dxa"/>
            <w:gridSpan w:val="2"/>
            <w:tcBorders>
              <w:top w:val="single" w:sz="4" w:space="0" w:color="F6C112" w:themeColor="accent4"/>
            </w:tcBorders>
          </w:tcPr>
          <w:p w14:paraId="4C428816" w14:textId="4A8BBF7A"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£10</w:t>
            </w:r>
          </w:p>
        </w:tc>
        <w:tc>
          <w:tcPr>
            <w:tcW w:w="3118" w:type="dxa"/>
            <w:tcBorders>
              <w:top w:val="single" w:sz="4" w:space="0" w:color="F6C112" w:themeColor="accent4"/>
            </w:tcBorders>
          </w:tcPr>
          <w:p w14:paraId="2F6BA2BD" w14:textId="6493593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Tenner</w:t>
            </w:r>
          </w:p>
        </w:tc>
        <w:tc>
          <w:tcPr>
            <w:tcW w:w="5103" w:type="dxa"/>
            <w:tcBorders>
              <w:top w:val="single" w:sz="4" w:space="0" w:color="F6C112" w:themeColor="accent4"/>
            </w:tcBorders>
          </w:tcPr>
          <w:p w14:paraId="22A5919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249EFCD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1DD3AE4" w14:textId="1AAE1D1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5EC8ADE" w14:textId="1F28FBD8" w:rsidTr="004E082D">
        <w:trPr>
          <w:trHeight w:val="312"/>
        </w:trPr>
        <w:tc>
          <w:tcPr>
            <w:tcW w:w="3086" w:type="dxa"/>
            <w:gridSpan w:val="2"/>
          </w:tcPr>
          <w:p w14:paraId="739E848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34F9A18" w14:textId="3A612B2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Benner</w:t>
            </w:r>
          </w:p>
        </w:tc>
        <w:tc>
          <w:tcPr>
            <w:tcW w:w="5103" w:type="dxa"/>
          </w:tcPr>
          <w:p w14:paraId="441FE04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3BEAB4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2525E19" w14:textId="02564C6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1235BAD" w14:textId="2CF09A48" w:rsidTr="004E082D">
        <w:trPr>
          <w:trHeight w:val="312"/>
        </w:trPr>
        <w:tc>
          <w:tcPr>
            <w:tcW w:w="3086" w:type="dxa"/>
            <w:gridSpan w:val="2"/>
            <w:tcBorders>
              <w:bottom w:val="single" w:sz="4" w:space="0" w:color="F6C112" w:themeColor="accent4"/>
            </w:tcBorders>
          </w:tcPr>
          <w:p w14:paraId="2E98368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0707E49" w14:textId="7516E68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Benz</w:t>
            </w:r>
          </w:p>
        </w:tc>
        <w:tc>
          <w:tcPr>
            <w:tcW w:w="5103" w:type="dxa"/>
            <w:tcBorders>
              <w:bottom w:val="single" w:sz="4" w:space="0" w:color="F6C112" w:themeColor="accent4"/>
            </w:tcBorders>
          </w:tcPr>
          <w:p w14:paraId="7DE97B12"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0F649BB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255B94A7" w14:textId="04BE30D9" w:rsidR="00683265" w:rsidRPr="005E59BC" w:rsidRDefault="00683265" w:rsidP="00683265">
            <w:pPr>
              <w:jc w:val="center"/>
              <w:rPr>
                <w:rFonts w:ascii="Selawik Semibold" w:hAnsi="Selawik Semibold" w:cs="LilyUPC"/>
                <w:color w:val="FFFFFF" w:themeColor="background1"/>
                <w:sz w:val="48"/>
                <w:szCs w:val="40"/>
              </w:rPr>
            </w:pPr>
          </w:p>
        </w:tc>
      </w:tr>
      <w:tr w:rsidR="008B2B59" w:rsidRPr="005E59BC" w14:paraId="6C689863" w14:textId="77777777" w:rsidTr="004E082D">
        <w:trPr>
          <w:trHeight w:val="312"/>
        </w:trPr>
        <w:tc>
          <w:tcPr>
            <w:tcW w:w="3086" w:type="dxa"/>
            <w:gridSpan w:val="2"/>
            <w:tcBorders>
              <w:top w:val="single" w:sz="4" w:space="0" w:color="F6C112" w:themeColor="accent4"/>
            </w:tcBorders>
          </w:tcPr>
          <w:p w14:paraId="193D9928" w14:textId="77777777" w:rsidR="008B2B59" w:rsidRPr="00CC26E3" w:rsidRDefault="008B2B59"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6B295611" w14:textId="77777777" w:rsidR="008B2B59" w:rsidRPr="00CC26E3" w:rsidRDefault="008B2B59"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BD7AF68" w14:textId="77777777" w:rsidR="008B2B59" w:rsidRPr="00CC26E3" w:rsidRDefault="008B2B59"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0C70EB8C" w14:textId="77777777" w:rsidR="008B2B59" w:rsidRPr="00CC26E3" w:rsidRDefault="008B2B59"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63090744" w14:textId="77777777" w:rsidR="008B2B59" w:rsidRPr="005E59BC" w:rsidRDefault="008B2B59" w:rsidP="00683265">
            <w:pPr>
              <w:jc w:val="center"/>
              <w:rPr>
                <w:rFonts w:ascii="Selawik Semibold" w:hAnsi="Selawik Semibold" w:cs="LilyUPC"/>
                <w:color w:val="FFFFFF" w:themeColor="background1"/>
                <w:sz w:val="48"/>
                <w:szCs w:val="40"/>
              </w:rPr>
            </w:pPr>
          </w:p>
        </w:tc>
      </w:tr>
      <w:tr w:rsidR="00683265" w:rsidRPr="005E59BC" w14:paraId="2104C67E" w14:textId="456282A4" w:rsidTr="004E082D">
        <w:trPr>
          <w:trHeight w:val="312"/>
        </w:trPr>
        <w:tc>
          <w:tcPr>
            <w:tcW w:w="3086" w:type="dxa"/>
            <w:gridSpan w:val="2"/>
          </w:tcPr>
          <w:p w14:paraId="4480B252" w14:textId="02ADDE24"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£20</w:t>
            </w:r>
          </w:p>
        </w:tc>
        <w:tc>
          <w:tcPr>
            <w:tcW w:w="3118" w:type="dxa"/>
          </w:tcPr>
          <w:p w14:paraId="1845CFA8" w14:textId="3CE2362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Score</w:t>
            </w:r>
          </w:p>
        </w:tc>
        <w:tc>
          <w:tcPr>
            <w:tcW w:w="5103" w:type="dxa"/>
          </w:tcPr>
          <w:p w14:paraId="20B6D48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BDA884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6F3A9B5A" w14:textId="21B6C61A" w:rsidR="00683265" w:rsidRPr="005E59BC" w:rsidRDefault="00683265" w:rsidP="00683265">
            <w:pPr>
              <w:jc w:val="center"/>
              <w:rPr>
                <w:rFonts w:ascii="Selawik Semibold" w:hAnsi="Selawik Semibold" w:cs="LilyUPC"/>
                <w:color w:val="FFFFFF" w:themeColor="background1"/>
                <w:sz w:val="48"/>
                <w:szCs w:val="40"/>
              </w:rPr>
            </w:pPr>
          </w:p>
        </w:tc>
      </w:tr>
      <w:tr w:rsidR="008B2B59" w:rsidRPr="005E59BC" w14:paraId="6B738EAE" w14:textId="77777777" w:rsidTr="004E082D">
        <w:trPr>
          <w:trHeight w:val="312"/>
        </w:trPr>
        <w:tc>
          <w:tcPr>
            <w:tcW w:w="3086" w:type="dxa"/>
            <w:gridSpan w:val="2"/>
          </w:tcPr>
          <w:p w14:paraId="72A60F2E" w14:textId="77777777" w:rsidR="008B2B59" w:rsidRPr="00CC26E3" w:rsidRDefault="008B2B59" w:rsidP="00683265">
            <w:pPr>
              <w:jc w:val="center"/>
              <w:rPr>
                <w:rFonts w:ascii="Selawik Semibold" w:hAnsi="Selawik Semibold" w:cs="LilyUPC"/>
                <w:b/>
                <w:bCs/>
                <w:color w:val="FFC000"/>
                <w:sz w:val="36"/>
                <w:szCs w:val="36"/>
              </w:rPr>
            </w:pPr>
          </w:p>
        </w:tc>
        <w:tc>
          <w:tcPr>
            <w:tcW w:w="3118" w:type="dxa"/>
          </w:tcPr>
          <w:p w14:paraId="67A151C4" w14:textId="77777777" w:rsidR="008B2B59" w:rsidRPr="00CC26E3" w:rsidRDefault="008B2B59" w:rsidP="00683265">
            <w:pPr>
              <w:rPr>
                <w:rFonts w:ascii="Selawik Semibold" w:hAnsi="Selawik Semibold" w:cs="LilyUPC"/>
                <w:color w:val="FFFFFF" w:themeColor="background1"/>
                <w:szCs w:val="24"/>
              </w:rPr>
            </w:pPr>
          </w:p>
        </w:tc>
        <w:tc>
          <w:tcPr>
            <w:tcW w:w="5103" w:type="dxa"/>
          </w:tcPr>
          <w:p w14:paraId="32CAC85C" w14:textId="77777777" w:rsidR="008B2B59" w:rsidRPr="00CC26E3" w:rsidRDefault="008B2B59" w:rsidP="00683265">
            <w:pPr>
              <w:jc w:val="center"/>
              <w:rPr>
                <w:rFonts w:ascii="Selawik Light" w:hAnsi="Selawik Light" w:cs="LilyUPC"/>
                <w:i/>
                <w:iCs/>
                <w:color w:val="F6C112" w:themeColor="text2"/>
                <w:szCs w:val="24"/>
              </w:rPr>
            </w:pPr>
          </w:p>
        </w:tc>
        <w:tc>
          <w:tcPr>
            <w:tcW w:w="5812" w:type="dxa"/>
            <w:gridSpan w:val="2"/>
          </w:tcPr>
          <w:p w14:paraId="28754A70" w14:textId="77777777" w:rsidR="008B2B59" w:rsidRPr="00CC26E3" w:rsidRDefault="008B2B59"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36B57C6F" w14:textId="77777777" w:rsidR="008B2B59" w:rsidRPr="005E59BC" w:rsidRDefault="008B2B59" w:rsidP="00683265">
            <w:pPr>
              <w:jc w:val="center"/>
              <w:rPr>
                <w:rFonts w:ascii="Selawik Semibold" w:hAnsi="Selawik Semibold" w:cs="LilyUPC"/>
                <w:color w:val="FFFFFF" w:themeColor="background1"/>
                <w:sz w:val="48"/>
                <w:szCs w:val="40"/>
              </w:rPr>
            </w:pPr>
          </w:p>
        </w:tc>
      </w:tr>
      <w:tr w:rsidR="00683265" w:rsidRPr="005E59BC" w14:paraId="1AF1E764" w14:textId="3666BA5E" w:rsidTr="004E082D">
        <w:trPr>
          <w:trHeight w:val="312"/>
        </w:trPr>
        <w:tc>
          <w:tcPr>
            <w:tcW w:w="3086" w:type="dxa"/>
            <w:gridSpan w:val="2"/>
            <w:tcBorders>
              <w:bottom w:val="single" w:sz="4" w:space="0" w:color="F6C112" w:themeColor="accent4"/>
            </w:tcBorders>
          </w:tcPr>
          <w:p w14:paraId="7115E14F" w14:textId="73844CD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£25</w:t>
            </w:r>
          </w:p>
          <w:p w14:paraId="0377F539" w14:textId="3D21FD3D"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C073645" w14:textId="6F718FB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Pony</w:t>
            </w:r>
          </w:p>
        </w:tc>
        <w:tc>
          <w:tcPr>
            <w:tcW w:w="5103" w:type="dxa"/>
            <w:tcBorders>
              <w:bottom w:val="single" w:sz="4" w:space="0" w:color="F6C112" w:themeColor="accent4"/>
            </w:tcBorders>
          </w:tcPr>
          <w:p w14:paraId="0D80A2C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710C2A33"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1E086691" w14:textId="09AA9B1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1A465DA" w14:textId="77777777" w:rsidTr="004E082D">
        <w:trPr>
          <w:trHeight w:val="312"/>
        </w:trPr>
        <w:tc>
          <w:tcPr>
            <w:tcW w:w="3086" w:type="dxa"/>
            <w:gridSpan w:val="2"/>
            <w:tcBorders>
              <w:top w:val="single" w:sz="4" w:space="0" w:color="F6C112" w:themeColor="accent4"/>
            </w:tcBorders>
          </w:tcPr>
          <w:p w14:paraId="568913B5"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63C5EF6D"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3B7F1F4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16E0029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bottom w:val="single" w:sz="12" w:space="0" w:color="F6C112" w:themeColor="accent4"/>
            </w:tcBorders>
          </w:tcPr>
          <w:p w14:paraId="2ACF66B8" w14:textId="7777777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111571F" w14:textId="435387EA" w:rsidTr="004E082D">
        <w:trPr>
          <w:trHeight w:val="1565"/>
        </w:trPr>
        <w:tc>
          <w:tcPr>
            <w:tcW w:w="3086" w:type="dxa"/>
            <w:gridSpan w:val="2"/>
            <w:tcBorders>
              <w:bottom w:val="single" w:sz="12" w:space="0" w:color="F6C112" w:themeColor="accent4"/>
            </w:tcBorders>
          </w:tcPr>
          <w:p w14:paraId="4D46B028" w14:textId="5602DDCF"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£50</w:t>
            </w:r>
          </w:p>
        </w:tc>
        <w:tc>
          <w:tcPr>
            <w:tcW w:w="3118" w:type="dxa"/>
            <w:tcBorders>
              <w:bottom w:val="single" w:sz="12" w:space="0" w:color="F6C112" w:themeColor="accent4"/>
            </w:tcBorders>
          </w:tcPr>
          <w:p w14:paraId="19AFF1CC" w14:textId="77777777"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Pinky</w:t>
            </w:r>
            <w:proofErr w:type="spellEnd"/>
          </w:p>
          <w:p w14:paraId="454D149D" w14:textId="77777777" w:rsidR="00683265" w:rsidRPr="00CC26E3" w:rsidRDefault="00683265" w:rsidP="00683265">
            <w:pPr>
              <w:rPr>
                <w:rFonts w:ascii="Selawik Semibold" w:hAnsi="Selawik Semibold" w:cs="LilyUPC"/>
                <w:color w:val="FFFFFF" w:themeColor="background1"/>
                <w:szCs w:val="24"/>
              </w:rPr>
            </w:pPr>
          </w:p>
          <w:p w14:paraId="2BE0DDA7" w14:textId="08BCCDA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Bullseye</w:t>
            </w:r>
          </w:p>
        </w:tc>
        <w:tc>
          <w:tcPr>
            <w:tcW w:w="5103" w:type="dxa"/>
            <w:tcBorders>
              <w:bottom w:val="single" w:sz="12" w:space="0" w:color="F6C112" w:themeColor="accent4"/>
            </w:tcBorders>
          </w:tcPr>
          <w:p w14:paraId="6D3E7B6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12" w:space="0" w:color="F6C112" w:themeColor="accent4"/>
            </w:tcBorders>
          </w:tcPr>
          <w:p w14:paraId="14D48E2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bottom w:val="single" w:sz="12" w:space="0" w:color="F6C112" w:themeColor="accent4"/>
            </w:tcBorders>
          </w:tcPr>
          <w:p w14:paraId="76920188" w14:textId="7ABBE1DB"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3B9F2AEE" w14:textId="77777777" w:rsidTr="004E082D">
        <w:trPr>
          <w:trHeight w:val="312"/>
        </w:trPr>
        <w:tc>
          <w:tcPr>
            <w:tcW w:w="3086" w:type="dxa"/>
            <w:gridSpan w:val="2"/>
            <w:tcBorders>
              <w:top w:val="single" w:sz="12" w:space="0" w:color="F6C112" w:themeColor="accent4"/>
            </w:tcBorders>
          </w:tcPr>
          <w:p w14:paraId="42C952D2" w14:textId="77777777" w:rsidR="004E082D" w:rsidRPr="00CC26E3" w:rsidRDefault="004E082D" w:rsidP="00683265">
            <w:pPr>
              <w:jc w:val="center"/>
              <w:rPr>
                <w:rFonts w:ascii="Selawik Semibold" w:hAnsi="Selawik Semibold" w:cs="LilyUPC"/>
                <w:b/>
                <w:bCs/>
                <w:color w:val="FFC000"/>
                <w:sz w:val="36"/>
                <w:szCs w:val="36"/>
              </w:rPr>
            </w:pPr>
          </w:p>
        </w:tc>
        <w:tc>
          <w:tcPr>
            <w:tcW w:w="3118" w:type="dxa"/>
            <w:tcBorders>
              <w:top w:val="single" w:sz="12" w:space="0" w:color="F6C112" w:themeColor="accent4"/>
            </w:tcBorders>
          </w:tcPr>
          <w:p w14:paraId="407B1888" w14:textId="77777777" w:rsidR="004E082D" w:rsidRPr="00CC26E3" w:rsidRDefault="004E082D" w:rsidP="00683265">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4D68F5DE"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4EAD2508"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63728683"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41F9514C" w14:textId="5A51C354" w:rsidTr="004E082D">
        <w:trPr>
          <w:trHeight w:val="312"/>
        </w:trPr>
        <w:tc>
          <w:tcPr>
            <w:tcW w:w="3086" w:type="dxa"/>
            <w:gridSpan w:val="2"/>
          </w:tcPr>
          <w:p w14:paraId="1783F1A9" w14:textId="511F92C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£100</w:t>
            </w:r>
          </w:p>
        </w:tc>
        <w:tc>
          <w:tcPr>
            <w:tcW w:w="3118" w:type="dxa"/>
          </w:tcPr>
          <w:p w14:paraId="3BDA97B1" w14:textId="69351EF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Bill</w:t>
            </w:r>
          </w:p>
        </w:tc>
        <w:tc>
          <w:tcPr>
            <w:tcW w:w="5103" w:type="dxa"/>
          </w:tcPr>
          <w:p w14:paraId="5A06626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E6B2BB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0DBF5059" w14:textId="395EA19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0C144C6" w14:textId="7F7A3035" w:rsidTr="00F226B4">
        <w:trPr>
          <w:trHeight w:val="312"/>
        </w:trPr>
        <w:tc>
          <w:tcPr>
            <w:tcW w:w="3086" w:type="dxa"/>
            <w:gridSpan w:val="2"/>
          </w:tcPr>
          <w:p w14:paraId="736A451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EE9096D" w14:textId="1E84FE0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Ton</w:t>
            </w:r>
          </w:p>
        </w:tc>
        <w:tc>
          <w:tcPr>
            <w:tcW w:w="5103" w:type="dxa"/>
          </w:tcPr>
          <w:p w14:paraId="7FAB113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772E63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D986535" w14:textId="707945A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3E36446" w14:textId="2A6F50C9" w:rsidTr="004E082D">
        <w:trPr>
          <w:trHeight w:val="1149"/>
        </w:trPr>
        <w:tc>
          <w:tcPr>
            <w:tcW w:w="3086" w:type="dxa"/>
            <w:gridSpan w:val="2"/>
            <w:tcBorders>
              <w:bottom w:val="single" w:sz="12" w:space="0" w:color="F6C112" w:themeColor="accent4"/>
            </w:tcBorders>
          </w:tcPr>
          <w:p w14:paraId="01E1F25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541BCAA0" w14:textId="77D2BE57"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Oner</w:t>
            </w:r>
            <w:proofErr w:type="spellEnd"/>
            <w:r w:rsidRPr="00CC26E3">
              <w:rPr>
                <w:rFonts w:ascii="Selawik Semibold" w:hAnsi="Selawik Semibold" w:cs="LilyUPC"/>
                <w:color w:val="FFFFFF" w:themeColor="background1"/>
                <w:szCs w:val="24"/>
              </w:rPr>
              <w:t>/</w:t>
            </w:r>
            <w:proofErr w:type="spellStart"/>
            <w:r w:rsidRPr="00CC26E3">
              <w:rPr>
                <w:rFonts w:ascii="Selawik Semibold" w:hAnsi="Selawik Semibold" w:cs="LilyUPC"/>
                <w:color w:val="FFFFFF" w:themeColor="background1"/>
                <w:szCs w:val="24"/>
              </w:rPr>
              <w:t>Wunna</w:t>
            </w:r>
            <w:proofErr w:type="spellEnd"/>
          </w:p>
        </w:tc>
        <w:tc>
          <w:tcPr>
            <w:tcW w:w="5103" w:type="dxa"/>
            <w:tcBorders>
              <w:bottom w:val="single" w:sz="12" w:space="0" w:color="F6C112" w:themeColor="accent4"/>
            </w:tcBorders>
          </w:tcPr>
          <w:p w14:paraId="3602C8F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12" w:space="0" w:color="F6C112" w:themeColor="accent4"/>
            </w:tcBorders>
          </w:tcPr>
          <w:p w14:paraId="55EBF4C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0B7B0125" w14:textId="0DF6F399"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488C7B5A" w14:textId="77777777" w:rsidTr="004E082D">
        <w:trPr>
          <w:trHeight w:val="312"/>
        </w:trPr>
        <w:tc>
          <w:tcPr>
            <w:tcW w:w="3086" w:type="dxa"/>
            <w:gridSpan w:val="2"/>
            <w:tcBorders>
              <w:top w:val="single" w:sz="12" w:space="0" w:color="F6C112" w:themeColor="accent4"/>
            </w:tcBorders>
          </w:tcPr>
          <w:p w14:paraId="760926E8" w14:textId="77777777" w:rsidR="004E082D" w:rsidRPr="00CC26E3" w:rsidRDefault="004E082D" w:rsidP="00683265">
            <w:pPr>
              <w:jc w:val="center"/>
              <w:rPr>
                <w:rFonts w:ascii="Selawik Semibold" w:hAnsi="Selawik Semibold" w:cs="LilyUPC"/>
                <w:b/>
                <w:bCs/>
                <w:color w:val="FFC000"/>
                <w:sz w:val="36"/>
                <w:szCs w:val="36"/>
              </w:rPr>
            </w:pPr>
          </w:p>
        </w:tc>
        <w:tc>
          <w:tcPr>
            <w:tcW w:w="3118" w:type="dxa"/>
            <w:tcBorders>
              <w:top w:val="single" w:sz="12" w:space="0" w:color="F6C112" w:themeColor="accent4"/>
            </w:tcBorders>
          </w:tcPr>
          <w:p w14:paraId="58268CA3" w14:textId="77777777" w:rsidR="004E082D" w:rsidRPr="00CC26E3" w:rsidRDefault="004E082D" w:rsidP="00683265">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59EE3AE1"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2355B8A2"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2A98F219"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55E9241B" w14:textId="08E79EEB" w:rsidTr="004E082D">
        <w:trPr>
          <w:trHeight w:val="312"/>
        </w:trPr>
        <w:tc>
          <w:tcPr>
            <w:tcW w:w="3086" w:type="dxa"/>
            <w:gridSpan w:val="2"/>
          </w:tcPr>
          <w:p w14:paraId="0F5357C3" w14:textId="7608427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£500</w:t>
            </w:r>
          </w:p>
        </w:tc>
        <w:tc>
          <w:tcPr>
            <w:tcW w:w="3118" w:type="dxa"/>
          </w:tcPr>
          <w:p w14:paraId="0B5A7FE7" w14:textId="4092DEF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Monkey</w:t>
            </w:r>
          </w:p>
        </w:tc>
        <w:tc>
          <w:tcPr>
            <w:tcW w:w="5103" w:type="dxa"/>
          </w:tcPr>
          <w:p w14:paraId="7B03A54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F54251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8C852DF" w14:textId="581B0322"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4DE5B4C" w14:textId="78200302" w:rsidTr="004E082D">
        <w:trPr>
          <w:trHeight w:val="1100"/>
        </w:trPr>
        <w:tc>
          <w:tcPr>
            <w:tcW w:w="3086" w:type="dxa"/>
            <w:gridSpan w:val="2"/>
          </w:tcPr>
          <w:p w14:paraId="153B0D2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5735853" w14:textId="01CCC01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Half a bag</w:t>
            </w:r>
          </w:p>
        </w:tc>
        <w:tc>
          <w:tcPr>
            <w:tcW w:w="5103" w:type="dxa"/>
          </w:tcPr>
          <w:p w14:paraId="5562A846"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879D0A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7F20674C" w14:textId="7A1EBE5C"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6E99A3F7" w14:textId="77777777" w:rsidTr="004E082D">
        <w:trPr>
          <w:trHeight w:val="312"/>
        </w:trPr>
        <w:tc>
          <w:tcPr>
            <w:tcW w:w="3086" w:type="dxa"/>
            <w:gridSpan w:val="2"/>
          </w:tcPr>
          <w:p w14:paraId="51779A42"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7465C2B2"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7EEB1601"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1BB82192"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01ECA59A"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68EAF674" w14:textId="77777777" w:rsidTr="004E082D">
        <w:trPr>
          <w:trHeight w:val="312"/>
        </w:trPr>
        <w:tc>
          <w:tcPr>
            <w:tcW w:w="3086" w:type="dxa"/>
            <w:gridSpan w:val="2"/>
          </w:tcPr>
          <w:p w14:paraId="6AB73ABA"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1254D1EF"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5B066FF3"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2101AAF9"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5808E94C"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09DE5B6D" w14:textId="1927CD51" w:rsidTr="004E082D">
        <w:trPr>
          <w:trHeight w:val="932"/>
        </w:trPr>
        <w:tc>
          <w:tcPr>
            <w:tcW w:w="3086" w:type="dxa"/>
            <w:gridSpan w:val="2"/>
          </w:tcPr>
          <w:p w14:paraId="6D786CD4" w14:textId="25FC0821"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£1000</w:t>
            </w:r>
          </w:p>
        </w:tc>
        <w:tc>
          <w:tcPr>
            <w:tcW w:w="3118" w:type="dxa"/>
          </w:tcPr>
          <w:p w14:paraId="3FF3E861" w14:textId="031ED26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Bag</w:t>
            </w:r>
          </w:p>
        </w:tc>
        <w:tc>
          <w:tcPr>
            <w:tcW w:w="5103" w:type="dxa"/>
          </w:tcPr>
          <w:p w14:paraId="65EB2B0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BFE5BD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26FC55E6" w14:textId="44473D10"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0ADAA934" w14:textId="77777777" w:rsidTr="00F226B4">
        <w:trPr>
          <w:trHeight w:val="312"/>
        </w:trPr>
        <w:tc>
          <w:tcPr>
            <w:tcW w:w="3086" w:type="dxa"/>
            <w:gridSpan w:val="2"/>
            <w:tcBorders>
              <w:top w:val="single" w:sz="12" w:space="0" w:color="F6C112" w:themeColor="accent4"/>
            </w:tcBorders>
          </w:tcPr>
          <w:p w14:paraId="708B26E8" w14:textId="77777777" w:rsidR="004E082D" w:rsidRPr="00CC26E3" w:rsidRDefault="004E082D" w:rsidP="00683265">
            <w:pPr>
              <w:jc w:val="center"/>
              <w:rPr>
                <w:rFonts w:ascii="Selawik Semibold" w:hAnsi="Selawik Semibold" w:cs="LilyUPC"/>
                <w:b/>
                <w:bCs/>
                <w:color w:val="FFC000"/>
                <w:sz w:val="36"/>
                <w:szCs w:val="36"/>
              </w:rPr>
            </w:pPr>
          </w:p>
        </w:tc>
        <w:tc>
          <w:tcPr>
            <w:tcW w:w="3118" w:type="dxa"/>
            <w:tcBorders>
              <w:top w:val="single" w:sz="12" w:space="0" w:color="F6C112" w:themeColor="accent4"/>
            </w:tcBorders>
          </w:tcPr>
          <w:p w14:paraId="2560768A" w14:textId="77777777" w:rsidR="004E082D" w:rsidRPr="00CC26E3" w:rsidRDefault="004E082D" w:rsidP="00683265">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00B0411C"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04BE92C3"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1E10F02D"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02FA6B57" w14:textId="3978183F" w:rsidTr="00F226B4">
        <w:trPr>
          <w:trHeight w:val="312"/>
        </w:trPr>
        <w:tc>
          <w:tcPr>
            <w:tcW w:w="3086" w:type="dxa"/>
            <w:gridSpan w:val="2"/>
          </w:tcPr>
          <w:p w14:paraId="6367244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6E6E8F9" w14:textId="73C239C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Rack</w:t>
            </w:r>
          </w:p>
        </w:tc>
        <w:tc>
          <w:tcPr>
            <w:tcW w:w="5103" w:type="dxa"/>
          </w:tcPr>
          <w:p w14:paraId="64E3672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26847C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F46EB7F" w14:textId="6816167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8D9DC70" w14:textId="6EC55355" w:rsidTr="00F226B4">
        <w:trPr>
          <w:trHeight w:val="312"/>
        </w:trPr>
        <w:tc>
          <w:tcPr>
            <w:tcW w:w="3086" w:type="dxa"/>
            <w:gridSpan w:val="2"/>
          </w:tcPr>
          <w:p w14:paraId="6C5D44B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1216416" w14:textId="663A4B1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Jib</w:t>
            </w:r>
          </w:p>
        </w:tc>
        <w:tc>
          <w:tcPr>
            <w:tcW w:w="5103" w:type="dxa"/>
          </w:tcPr>
          <w:p w14:paraId="4F090A3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8597DD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31AC8CF" w14:textId="65960C0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8F3C3DB" w14:textId="55967A73" w:rsidTr="00F226B4">
        <w:trPr>
          <w:trHeight w:val="312"/>
        </w:trPr>
        <w:tc>
          <w:tcPr>
            <w:tcW w:w="3086" w:type="dxa"/>
            <w:gridSpan w:val="2"/>
          </w:tcPr>
          <w:p w14:paraId="5AABF33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19D951E" w14:textId="65601D7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K</w:t>
            </w:r>
          </w:p>
        </w:tc>
        <w:tc>
          <w:tcPr>
            <w:tcW w:w="5103" w:type="dxa"/>
          </w:tcPr>
          <w:p w14:paraId="536A8817"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F3A6D83"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8E47209" w14:textId="2C3D1AD0"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DBECF53" w14:textId="3EF77818" w:rsidTr="00F226B4">
        <w:trPr>
          <w:trHeight w:val="312"/>
        </w:trPr>
        <w:tc>
          <w:tcPr>
            <w:tcW w:w="3086" w:type="dxa"/>
            <w:gridSpan w:val="2"/>
          </w:tcPr>
          <w:p w14:paraId="0E97E9D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4F22F52" w14:textId="1941906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Stack</w:t>
            </w:r>
          </w:p>
        </w:tc>
        <w:tc>
          <w:tcPr>
            <w:tcW w:w="5103" w:type="dxa"/>
          </w:tcPr>
          <w:p w14:paraId="642C2CC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16DBE2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6C70CBB" w14:textId="3F880D2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1976479" w14:textId="0D403DE0" w:rsidTr="00F226B4">
        <w:trPr>
          <w:trHeight w:val="312"/>
        </w:trPr>
        <w:tc>
          <w:tcPr>
            <w:tcW w:w="3086" w:type="dxa"/>
            <w:gridSpan w:val="2"/>
          </w:tcPr>
          <w:p w14:paraId="586D5AF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6477C16" w14:textId="09B4B00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w:t>
            </w:r>
          </w:p>
        </w:tc>
        <w:tc>
          <w:tcPr>
            <w:tcW w:w="5103" w:type="dxa"/>
          </w:tcPr>
          <w:p w14:paraId="016D8517" w14:textId="147B345E"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28B2E1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49268FA" w14:textId="4A25ADD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89FF705" w14:textId="2FD23E46" w:rsidTr="00F226B4">
        <w:trPr>
          <w:trHeight w:val="312"/>
        </w:trPr>
        <w:tc>
          <w:tcPr>
            <w:tcW w:w="3086" w:type="dxa"/>
            <w:gridSpan w:val="2"/>
          </w:tcPr>
          <w:p w14:paraId="69032FB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A4BAF11" w14:textId="388EBBB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Band(s)</w:t>
            </w:r>
          </w:p>
        </w:tc>
        <w:tc>
          <w:tcPr>
            <w:tcW w:w="5103" w:type="dxa"/>
          </w:tcPr>
          <w:p w14:paraId="70D8CF92" w14:textId="2FD14FA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brought all my bands with me”</w:t>
            </w:r>
          </w:p>
        </w:tc>
        <w:tc>
          <w:tcPr>
            <w:tcW w:w="5812" w:type="dxa"/>
            <w:gridSpan w:val="2"/>
          </w:tcPr>
          <w:p w14:paraId="7F5C4CE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FABDC39" w14:textId="5073A3B6" w:rsidR="00683265" w:rsidRPr="00CB231B" w:rsidRDefault="00683265" w:rsidP="00683265">
            <w:pPr>
              <w:jc w:val="center"/>
              <w:rPr>
                <w:rFonts w:ascii="Segoe UI Semilight" w:hAnsi="Segoe UI Semilight" w:cs="Segoe UI Semilight"/>
                <w:color w:val="FFFFFF" w:themeColor="background1"/>
                <w:sz w:val="40"/>
                <w:szCs w:val="40"/>
              </w:rPr>
            </w:pPr>
          </w:p>
        </w:tc>
      </w:tr>
      <w:tr w:rsidR="00683265" w:rsidRPr="005E59BC" w14:paraId="5706F25E" w14:textId="6F2C338C" w:rsidTr="00F226B4">
        <w:trPr>
          <w:trHeight w:val="312"/>
        </w:trPr>
        <w:tc>
          <w:tcPr>
            <w:tcW w:w="3086" w:type="dxa"/>
            <w:gridSpan w:val="2"/>
          </w:tcPr>
          <w:p w14:paraId="645451E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1D8393C" w14:textId="131711A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Bag of sand</w:t>
            </w:r>
          </w:p>
        </w:tc>
        <w:tc>
          <w:tcPr>
            <w:tcW w:w="5103" w:type="dxa"/>
          </w:tcPr>
          <w:p w14:paraId="2F186C7E" w14:textId="33021D1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sold that car for a bag of sand”</w:t>
            </w:r>
          </w:p>
        </w:tc>
        <w:tc>
          <w:tcPr>
            <w:tcW w:w="5812" w:type="dxa"/>
            <w:gridSpan w:val="2"/>
          </w:tcPr>
          <w:p w14:paraId="727746E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DC26E95" w14:textId="12FF9802" w:rsidR="00683265" w:rsidRPr="00CB231B" w:rsidRDefault="00683265" w:rsidP="00683265">
            <w:pPr>
              <w:jc w:val="center"/>
              <w:rPr>
                <w:rFonts w:ascii="Segoe UI Semilight" w:hAnsi="Segoe UI Semilight" w:cs="Segoe UI Semilight"/>
                <w:color w:val="FFFFFF" w:themeColor="background1"/>
                <w:sz w:val="40"/>
                <w:szCs w:val="40"/>
              </w:rPr>
            </w:pPr>
          </w:p>
        </w:tc>
      </w:tr>
      <w:tr w:rsidR="00683265" w:rsidRPr="00CB231B" w14:paraId="17573133" w14:textId="7719132E" w:rsidTr="00F226B4">
        <w:trPr>
          <w:trHeight w:val="312"/>
        </w:trPr>
        <w:tc>
          <w:tcPr>
            <w:tcW w:w="3086" w:type="dxa"/>
            <w:gridSpan w:val="2"/>
            <w:tcBorders>
              <w:bottom w:val="single" w:sz="12" w:space="0" w:color="F6C112" w:themeColor="accent4"/>
            </w:tcBorders>
          </w:tcPr>
          <w:p w14:paraId="4CCC1CD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4D7B558C" w14:textId="5C8B9C0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Quid</w:t>
            </w:r>
          </w:p>
        </w:tc>
        <w:tc>
          <w:tcPr>
            <w:tcW w:w="5103" w:type="dxa"/>
            <w:tcBorders>
              <w:bottom w:val="single" w:sz="12" w:space="0" w:color="F6C112" w:themeColor="accent4"/>
            </w:tcBorders>
          </w:tcPr>
          <w:p w14:paraId="4A862571" w14:textId="11E9255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“This Chain cost me 3 quid”</w:t>
            </w:r>
          </w:p>
        </w:tc>
        <w:tc>
          <w:tcPr>
            <w:tcW w:w="5812" w:type="dxa"/>
            <w:gridSpan w:val="2"/>
            <w:tcBorders>
              <w:bottom w:val="single" w:sz="12" w:space="0" w:color="F6C112" w:themeColor="accent4"/>
            </w:tcBorders>
          </w:tcPr>
          <w:p w14:paraId="1AA3246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12" w:space="0" w:color="F6C112" w:themeColor="accent4"/>
            </w:tcBorders>
          </w:tcPr>
          <w:p w14:paraId="1801CFBD" w14:textId="64E75B36" w:rsidR="00683265" w:rsidRPr="00CB231B" w:rsidRDefault="00683265" w:rsidP="00683265">
            <w:pPr>
              <w:jc w:val="center"/>
              <w:rPr>
                <w:rFonts w:ascii="Segoe UI Semilight" w:hAnsi="Segoe UI Semilight" w:cs="Segoe UI Semilight"/>
                <w:color w:val="FFFFFF" w:themeColor="background1"/>
                <w:sz w:val="40"/>
                <w:szCs w:val="40"/>
              </w:rPr>
            </w:pPr>
          </w:p>
        </w:tc>
      </w:tr>
      <w:tr w:rsidR="00683265" w:rsidRPr="005E59BC" w14:paraId="79C92B61" w14:textId="188B3B3D" w:rsidTr="00F226B4">
        <w:trPr>
          <w:trHeight w:val="312"/>
        </w:trPr>
        <w:tc>
          <w:tcPr>
            <w:tcW w:w="3086" w:type="dxa"/>
            <w:gridSpan w:val="2"/>
            <w:tcBorders>
              <w:top w:val="single" w:sz="12" w:space="0" w:color="F6C112" w:themeColor="accent4"/>
            </w:tcBorders>
          </w:tcPr>
          <w:p w14:paraId="2B205C9A" w14:textId="38499D5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Types of cards</w:t>
            </w:r>
          </w:p>
        </w:tc>
        <w:tc>
          <w:tcPr>
            <w:tcW w:w="3118" w:type="dxa"/>
            <w:tcBorders>
              <w:top w:val="single" w:sz="12" w:space="0" w:color="F6C112" w:themeColor="accent4"/>
            </w:tcBorders>
          </w:tcPr>
          <w:p w14:paraId="138D507F"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0AF5264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7B77D54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306C41C4" w14:textId="7FB91C1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E924E22" w14:textId="4423D54B" w:rsidTr="00F226B4">
        <w:trPr>
          <w:trHeight w:val="312"/>
        </w:trPr>
        <w:tc>
          <w:tcPr>
            <w:tcW w:w="3086" w:type="dxa"/>
            <w:gridSpan w:val="2"/>
          </w:tcPr>
          <w:p w14:paraId="37122549" w14:textId="7E1A0509" w:rsidR="00683265" w:rsidRPr="00CC26E3" w:rsidRDefault="00683265" w:rsidP="00683265">
            <w:pPr>
              <w:jc w:val="center"/>
              <w:rPr>
                <w:rFonts w:ascii="Selawik Semibold" w:hAnsi="Selawik Semibold" w:cs="LilyUPC"/>
                <w:b/>
                <w:bCs/>
                <w:color w:val="FFC000"/>
                <w:sz w:val="36"/>
                <w:szCs w:val="36"/>
              </w:rPr>
            </w:pPr>
          </w:p>
        </w:tc>
        <w:tc>
          <w:tcPr>
            <w:tcW w:w="3118" w:type="dxa"/>
          </w:tcPr>
          <w:p w14:paraId="4E2D3EF4" w14:textId="08D6DB1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Natty</w:t>
            </w:r>
          </w:p>
        </w:tc>
        <w:tc>
          <w:tcPr>
            <w:tcW w:w="5103" w:type="dxa"/>
          </w:tcPr>
          <w:p w14:paraId="5F02EED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34D7248" w14:textId="4740134F" w:rsidR="00683265" w:rsidRPr="00CC26E3" w:rsidRDefault="00683265" w:rsidP="00683265">
            <w:pPr>
              <w:jc w:val="center"/>
              <w:rPr>
                <w:rFonts w:ascii="Selawik Light" w:hAnsi="Selawik Light" w:cs="LilyUPC"/>
                <w:color w:val="FFFFFF" w:themeColor="background1"/>
                <w:szCs w:val="24"/>
              </w:rPr>
            </w:pPr>
            <w:proofErr w:type="spellStart"/>
            <w:r w:rsidRPr="00CC26E3">
              <w:rPr>
                <w:rFonts w:ascii="Selawik Light" w:hAnsi="Selawik Light" w:cs="LilyUPC"/>
                <w:b/>
                <w:bCs/>
                <w:color w:val="FFFFFF" w:themeColor="background1"/>
                <w:szCs w:val="24"/>
              </w:rPr>
              <w:t>Natwest</w:t>
            </w:r>
            <w:proofErr w:type="spellEnd"/>
          </w:p>
        </w:tc>
        <w:tc>
          <w:tcPr>
            <w:tcW w:w="13499" w:type="dxa"/>
            <w:gridSpan w:val="2"/>
          </w:tcPr>
          <w:p w14:paraId="2DBA76F6" w14:textId="3F3D074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FBB6456" w14:textId="6572979A" w:rsidTr="00F226B4">
        <w:trPr>
          <w:trHeight w:val="312"/>
        </w:trPr>
        <w:tc>
          <w:tcPr>
            <w:tcW w:w="3086" w:type="dxa"/>
            <w:gridSpan w:val="2"/>
          </w:tcPr>
          <w:p w14:paraId="7052731E" w14:textId="2DF800ED" w:rsidR="00683265" w:rsidRPr="00CC26E3" w:rsidRDefault="00683265" w:rsidP="00683265">
            <w:pPr>
              <w:jc w:val="center"/>
              <w:rPr>
                <w:rFonts w:ascii="Selawik Semibold" w:hAnsi="Selawik Semibold" w:cs="LilyUPC"/>
                <w:b/>
                <w:bCs/>
                <w:color w:val="FFC000"/>
                <w:sz w:val="36"/>
                <w:szCs w:val="36"/>
              </w:rPr>
            </w:pPr>
          </w:p>
        </w:tc>
        <w:tc>
          <w:tcPr>
            <w:tcW w:w="3118" w:type="dxa"/>
          </w:tcPr>
          <w:p w14:paraId="26172668" w14:textId="3193DB9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Black horses</w:t>
            </w:r>
          </w:p>
        </w:tc>
        <w:tc>
          <w:tcPr>
            <w:tcW w:w="5103" w:type="dxa"/>
          </w:tcPr>
          <w:p w14:paraId="05E8D18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76127E7" w14:textId="1E486150"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Lloyds TSB</w:t>
            </w:r>
          </w:p>
        </w:tc>
        <w:tc>
          <w:tcPr>
            <w:tcW w:w="13499" w:type="dxa"/>
            <w:gridSpan w:val="2"/>
          </w:tcPr>
          <w:p w14:paraId="782EDFC9" w14:textId="6D260A2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8ABD4E0" w14:textId="394C10FD" w:rsidTr="00F226B4">
        <w:trPr>
          <w:trHeight w:val="312"/>
        </w:trPr>
        <w:tc>
          <w:tcPr>
            <w:tcW w:w="3086" w:type="dxa"/>
            <w:gridSpan w:val="2"/>
          </w:tcPr>
          <w:p w14:paraId="0735560E" w14:textId="2327E186" w:rsidR="00683265" w:rsidRPr="00CC26E3" w:rsidRDefault="00683265" w:rsidP="00683265">
            <w:pPr>
              <w:jc w:val="center"/>
              <w:rPr>
                <w:rFonts w:ascii="Selawik Semibold" w:hAnsi="Selawik Semibold" w:cs="LilyUPC"/>
                <w:b/>
                <w:bCs/>
                <w:color w:val="FFC000"/>
                <w:sz w:val="36"/>
                <w:szCs w:val="36"/>
              </w:rPr>
            </w:pPr>
          </w:p>
        </w:tc>
        <w:tc>
          <w:tcPr>
            <w:tcW w:w="3118" w:type="dxa"/>
          </w:tcPr>
          <w:p w14:paraId="24330C36" w14:textId="4A90FCD2"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Santans</w:t>
            </w:r>
            <w:proofErr w:type="spellEnd"/>
          </w:p>
        </w:tc>
        <w:tc>
          <w:tcPr>
            <w:tcW w:w="5103" w:type="dxa"/>
          </w:tcPr>
          <w:p w14:paraId="1C31418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7D69F1D" w14:textId="4C039FD4"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Santander</w:t>
            </w:r>
          </w:p>
        </w:tc>
        <w:tc>
          <w:tcPr>
            <w:tcW w:w="13499" w:type="dxa"/>
            <w:gridSpan w:val="2"/>
          </w:tcPr>
          <w:p w14:paraId="36349433" w14:textId="1544B4BE"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D30210C" w14:textId="1A263DA6" w:rsidTr="004E082D">
        <w:trPr>
          <w:trHeight w:val="1620"/>
        </w:trPr>
        <w:tc>
          <w:tcPr>
            <w:tcW w:w="3086" w:type="dxa"/>
            <w:gridSpan w:val="2"/>
            <w:tcBorders>
              <w:bottom w:val="single" w:sz="12" w:space="0" w:color="F6C112" w:themeColor="accent4"/>
            </w:tcBorders>
          </w:tcPr>
          <w:p w14:paraId="4D88D450" w14:textId="17E7757F"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1E66D4D7" w14:textId="77777777"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Hallys</w:t>
            </w:r>
            <w:proofErr w:type="spellEnd"/>
          </w:p>
          <w:p w14:paraId="1D03DCDE" w14:textId="77777777" w:rsidR="00683265" w:rsidRPr="00CC26E3" w:rsidRDefault="00683265" w:rsidP="00683265">
            <w:pPr>
              <w:rPr>
                <w:rFonts w:ascii="Selawik Semibold" w:hAnsi="Selawik Semibold" w:cs="LilyUPC"/>
                <w:color w:val="FFFFFF" w:themeColor="background1"/>
                <w:szCs w:val="24"/>
              </w:rPr>
            </w:pPr>
          </w:p>
          <w:p w14:paraId="1545E94A" w14:textId="4AE1E13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Square </w:t>
            </w:r>
          </w:p>
        </w:tc>
        <w:tc>
          <w:tcPr>
            <w:tcW w:w="5103" w:type="dxa"/>
            <w:tcBorders>
              <w:bottom w:val="single" w:sz="12" w:space="0" w:color="F6C112" w:themeColor="accent4"/>
            </w:tcBorders>
          </w:tcPr>
          <w:p w14:paraId="2672624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12" w:space="0" w:color="F6C112" w:themeColor="accent4"/>
            </w:tcBorders>
          </w:tcPr>
          <w:p w14:paraId="2B13C604" w14:textId="77777777" w:rsidR="00683265" w:rsidRPr="00CC26E3" w:rsidRDefault="00683265" w:rsidP="00683265">
            <w:pPr>
              <w:jc w:val="center"/>
              <w:rPr>
                <w:rFonts w:ascii="Selawik Light" w:hAnsi="Selawik Light" w:cs="LilyUPC"/>
                <w:b/>
                <w:bCs/>
                <w:color w:val="FFFFFF" w:themeColor="background1"/>
                <w:szCs w:val="24"/>
              </w:rPr>
            </w:pPr>
            <w:r w:rsidRPr="00CC26E3">
              <w:rPr>
                <w:rFonts w:ascii="Selawik Light" w:hAnsi="Selawik Light" w:cs="LilyUPC"/>
                <w:b/>
                <w:bCs/>
                <w:color w:val="FFFFFF" w:themeColor="background1"/>
                <w:szCs w:val="24"/>
              </w:rPr>
              <w:t>Halifax</w:t>
            </w:r>
          </w:p>
          <w:p w14:paraId="11F280BE" w14:textId="77777777" w:rsidR="00683265" w:rsidRPr="00CC26E3" w:rsidRDefault="00683265" w:rsidP="00683265">
            <w:pPr>
              <w:jc w:val="center"/>
              <w:rPr>
                <w:rFonts w:ascii="Selawik Light" w:hAnsi="Selawik Light" w:cs="LilyUPC"/>
                <w:b/>
                <w:bCs/>
                <w:color w:val="FFFFFF" w:themeColor="background1"/>
                <w:szCs w:val="24"/>
              </w:rPr>
            </w:pPr>
          </w:p>
          <w:p w14:paraId="351D2A0E" w14:textId="7219DA35"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Square refers to a physical debit/credit card from any bank/building society</w:t>
            </w:r>
          </w:p>
        </w:tc>
        <w:tc>
          <w:tcPr>
            <w:tcW w:w="13499" w:type="dxa"/>
            <w:gridSpan w:val="2"/>
            <w:tcBorders>
              <w:bottom w:val="single" w:sz="12" w:space="0" w:color="F6C112" w:themeColor="accent4"/>
            </w:tcBorders>
          </w:tcPr>
          <w:p w14:paraId="4817C9F8" w14:textId="4FA2D6F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0C5EB2B" w14:textId="53ABFF91" w:rsidTr="00F226B4">
        <w:trPr>
          <w:trHeight w:val="312"/>
        </w:trPr>
        <w:tc>
          <w:tcPr>
            <w:tcW w:w="3086" w:type="dxa"/>
            <w:gridSpan w:val="2"/>
            <w:tcBorders>
              <w:top w:val="single" w:sz="12" w:space="0" w:color="F6C112" w:themeColor="accent4"/>
            </w:tcBorders>
          </w:tcPr>
          <w:p w14:paraId="1AF9CF95" w14:textId="5CC57D83"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12" w:space="0" w:color="F6C112" w:themeColor="accent4"/>
            </w:tcBorders>
          </w:tcPr>
          <w:p w14:paraId="7C9D476A" w14:textId="246F54D7" w:rsidR="00683265" w:rsidRPr="00CC26E3" w:rsidRDefault="00683265" w:rsidP="00683265">
            <w:pPr>
              <w:rPr>
                <w:rFonts w:ascii="Selawik Semibold" w:hAnsi="Selawik Semibold" w:cs="LilyUPC"/>
                <w:color w:val="FFFFFF" w:themeColor="background1"/>
                <w:szCs w:val="24"/>
              </w:rPr>
            </w:pPr>
          </w:p>
        </w:tc>
        <w:tc>
          <w:tcPr>
            <w:tcW w:w="5103" w:type="dxa"/>
            <w:tcBorders>
              <w:top w:val="single" w:sz="12" w:space="0" w:color="F6C112" w:themeColor="accent4"/>
            </w:tcBorders>
          </w:tcPr>
          <w:p w14:paraId="2B39BAF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12" w:space="0" w:color="F6C112" w:themeColor="accent4"/>
            </w:tcBorders>
          </w:tcPr>
          <w:p w14:paraId="3727D42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08783AAA" w14:textId="3AE325A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E6D9E8C" w14:textId="076F4F32" w:rsidTr="00F226B4">
        <w:trPr>
          <w:trHeight w:val="312"/>
        </w:trPr>
        <w:tc>
          <w:tcPr>
            <w:tcW w:w="3086" w:type="dxa"/>
            <w:gridSpan w:val="2"/>
          </w:tcPr>
          <w:p w14:paraId="3AEFBCC0" w14:textId="1ADFE354"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Card fraud</w:t>
            </w:r>
          </w:p>
        </w:tc>
        <w:tc>
          <w:tcPr>
            <w:tcW w:w="3118" w:type="dxa"/>
          </w:tcPr>
          <w:p w14:paraId="1A28E60C" w14:textId="575BBF7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Job</w:t>
            </w:r>
          </w:p>
        </w:tc>
        <w:tc>
          <w:tcPr>
            <w:tcW w:w="5103" w:type="dxa"/>
          </w:tcPr>
          <w:p w14:paraId="6E32658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87D82D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43DF6EC" w14:textId="0E02B24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B02A8AD" w14:textId="683699B1" w:rsidTr="00F226B4">
        <w:trPr>
          <w:trHeight w:val="312"/>
        </w:trPr>
        <w:tc>
          <w:tcPr>
            <w:tcW w:w="3086" w:type="dxa"/>
            <w:gridSpan w:val="2"/>
          </w:tcPr>
          <w:p w14:paraId="0D1BBBB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BFE580A" w14:textId="37C4B89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AC</w:t>
            </w:r>
          </w:p>
        </w:tc>
        <w:tc>
          <w:tcPr>
            <w:tcW w:w="5103" w:type="dxa"/>
          </w:tcPr>
          <w:p w14:paraId="5D63DC2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12AAF8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1B312F7" w14:textId="22123FE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BC925EB" w14:textId="1DEB4448" w:rsidTr="00F226B4">
        <w:trPr>
          <w:trHeight w:val="312"/>
        </w:trPr>
        <w:tc>
          <w:tcPr>
            <w:tcW w:w="3086" w:type="dxa"/>
            <w:gridSpan w:val="2"/>
          </w:tcPr>
          <w:p w14:paraId="7B1C117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ED70CEB" w14:textId="26F8D9E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Banging F</w:t>
            </w:r>
          </w:p>
        </w:tc>
        <w:tc>
          <w:tcPr>
            <w:tcW w:w="5103" w:type="dxa"/>
          </w:tcPr>
          <w:p w14:paraId="73C731A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6EADB8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5A73A9F" w14:textId="4D9BA3E1"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B2CC6F6" w14:textId="5B80D601" w:rsidTr="00F226B4">
        <w:trPr>
          <w:trHeight w:val="312"/>
        </w:trPr>
        <w:tc>
          <w:tcPr>
            <w:tcW w:w="3086" w:type="dxa"/>
            <w:gridSpan w:val="2"/>
          </w:tcPr>
          <w:p w14:paraId="3455B07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660701E" w14:textId="6E176EA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Swipes</w:t>
            </w:r>
          </w:p>
        </w:tc>
        <w:tc>
          <w:tcPr>
            <w:tcW w:w="5103" w:type="dxa"/>
          </w:tcPr>
          <w:p w14:paraId="4CBA1E6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043F36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89EC1F2" w14:textId="5AF4E6B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677A534" w14:textId="7D835C18" w:rsidTr="00F226B4">
        <w:trPr>
          <w:trHeight w:val="312"/>
        </w:trPr>
        <w:tc>
          <w:tcPr>
            <w:tcW w:w="3086" w:type="dxa"/>
            <w:gridSpan w:val="2"/>
          </w:tcPr>
          <w:p w14:paraId="643F5F9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E432328" w14:textId="065B498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w:t>
            </w:r>
          </w:p>
        </w:tc>
        <w:tc>
          <w:tcPr>
            <w:tcW w:w="5103" w:type="dxa"/>
          </w:tcPr>
          <w:p w14:paraId="010EF91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62A73E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370F63C" w14:textId="49DE09C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AF73F98" w14:textId="0FA33CD5" w:rsidTr="00F226B4">
        <w:trPr>
          <w:trHeight w:val="312"/>
        </w:trPr>
        <w:tc>
          <w:tcPr>
            <w:tcW w:w="3086" w:type="dxa"/>
            <w:gridSpan w:val="2"/>
          </w:tcPr>
          <w:p w14:paraId="3019313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1821645" w14:textId="4198E8F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Laundry</w:t>
            </w:r>
          </w:p>
        </w:tc>
        <w:tc>
          <w:tcPr>
            <w:tcW w:w="5103" w:type="dxa"/>
          </w:tcPr>
          <w:p w14:paraId="069D489C" w14:textId="11FF85F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 are doing this laundry job”</w:t>
            </w:r>
          </w:p>
        </w:tc>
        <w:tc>
          <w:tcPr>
            <w:tcW w:w="5812" w:type="dxa"/>
            <w:gridSpan w:val="2"/>
          </w:tcPr>
          <w:p w14:paraId="4646ACF2"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461737A" w14:textId="05AC83BD" w:rsidR="00683265" w:rsidRPr="00C859A1" w:rsidRDefault="00683265" w:rsidP="00683265">
            <w:pPr>
              <w:jc w:val="center"/>
              <w:rPr>
                <w:rFonts w:ascii="Segoe UI Semilight" w:hAnsi="Segoe UI Semilight" w:cs="Segoe UI Semilight"/>
                <w:color w:val="FFFFFF" w:themeColor="background1"/>
                <w:sz w:val="40"/>
                <w:szCs w:val="40"/>
              </w:rPr>
            </w:pPr>
          </w:p>
        </w:tc>
      </w:tr>
      <w:tr w:rsidR="00683265" w:rsidRPr="005E59BC" w14:paraId="00440033" w14:textId="2997B65C" w:rsidTr="00F226B4">
        <w:trPr>
          <w:trHeight w:val="312"/>
        </w:trPr>
        <w:tc>
          <w:tcPr>
            <w:tcW w:w="3086" w:type="dxa"/>
            <w:gridSpan w:val="2"/>
          </w:tcPr>
          <w:p w14:paraId="0F318AD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AA8027D" w14:textId="201318C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Washing</w:t>
            </w:r>
          </w:p>
        </w:tc>
        <w:tc>
          <w:tcPr>
            <w:tcW w:w="5103" w:type="dxa"/>
          </w:tcPr>
          <w:p w14:paraId="1A7471F2"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756F0B48"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C3BB340" w14:textId="20659E1A" w:rsidR="00683265" w:rsidRPr="00C859A1" w:rsidRDefault="00683265" w:rsidP="00683265">
            <w:pPr>
              <w:jc w:val="center"/>
              <w:rPr>
                <w:rFonts w:ascii="Segoe UI Semilight" w:hAnsi="Segoe UI Semilight" w:cs="Segoe UI Semilight"/>
                <w:color w:val="FFFFFF" w:themeColor="background1"/>
                <w:sz w:val="40"/>
                <w:szCs w:val="40"/>
              </w:rPr>
            </w:pPr>
          </w:p>
        </w:tc>
      </w:tr>
      <w:tr w:rsidR="00683265" w:rsidRPr="005E59BC" w14:paraId="155144F3" w14:textId="59587132" w:rsidTr="00F226B4">
        <w:trPr>
          <w:trHeight w:val="312"/>
        </w:trPr>
        <w:tc>
          <w:tcPr>
            <w:tcW w:w="3086" w:type="dxa"/>
            <w:gridSpan w:val="2"/>
            <w:tcBorders>
              <w:bottom w:val="single" w:sz="12" w:space="0" w:color="F6C112" w:themeColor="accent4"/>
            </w:tcBorders>
          </w:tcPr>
          <w:p w14:paraId="24B6ADA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0F2FA972" w14:textId="51793AC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Wash up </w:t>
            </w:r>
          </w:p>
        </w:tc>
        <w:tc>
          <w:tcPr>
            <w:tcW w:w="5103" w:type="dxa"/>
            <w:tcBorders>
              <w:bottom w:val="single" w:sz="12" w:space="0" w:color="F6C112" w:themeColor="accent4"/>
            </w:tcBorders>
          </w:tcPr>
          <w:p w14:paraId="3284377B" w14:textId="1267EBC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 got this money to wash up”</w:t>
            </w:r>
          </w:p>
        </w:tc>
        <w:tc>
          <w:tcPr>
            <w:tcW w:w="5812" w:type="dxa"/>
            <w:gridSpan w:val="2"/>
            <w:tcBorders>
              <w:bottom w:val="single" w:sz="12" w:space="0" w:color="F6C112" w:themeColor="accent4"/>
            </w:tcBorders>
          </w:tcPr>
          <w:p w14:paraId="5DA5303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12" w:space="0" w:color="F6C112" w:themeColor="accent4"/>
            </w:tcBorders>
          </w:tcPr>
          <w:p w14:paraId="30FB67ED" w14:textId="4010C011" w:rsidR="00683265" w:rsidRDefault="00683265" w:rsidP="00683265">
            <w:pPr>
              <w:jc w:val="center"/>
              <w:rPr>
                <w:rFonts w:ascii="Segoe UI Semilight" w:hAnsi="Segoe UI Semilight" w:cs="Segoe UI Semilight"/>
                <w:color w:val="FFFFFF" w:themeColor="background1"/>
                <w:sz w:val="40"/>
                <w:szCs w:val="40"/>
              </w:rPr>
            </w:pPr>
          </w:p>
        </w:tc>
      </w:tr>
      <w:tr w:rsidR="004E082D" w:rsidRPr="005E59BC" w14:paraId="599469D1" w14:textId="77777777" w:rsidTr="004E082D">
        <w:trPr>
          <w:trHeight w:val="312"/>
        </w:trPr>
        <w:tc>
          <w:tcPr>
            <w:tcW w:w="3086" w:type="dxa"/>
            <w:gridSpan w:val="2"/>
          </w:tcPr>
          <w:p w14:paraId="5719AE47"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0F3FC133"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1BE3681E" w14:textId="77777777" w:rsidR="004E082D" w:rsidRPr="00CC26E3" w:rsidRDefault="004E082D" w:rsidP="00683265">
            <w:pPr>
              <w:jc w:val="center"/>
              <w:rPr>
                <w:rFonts w:ascii="Selawik Light" w:hAnsi="Selawik Light" w:cs="Segoe UI Semilight"/>
                <w:i/>
                <w:iCs/>
                <w:color w:val="F6C112" w:themeColor="text2"/>
                <w:szCs w:val="24"/>
              </w:rPr>
            </w:pPr>
          </w:p>
        </w:tc>
        <w:tc>
          <w:tcPr>
            <w:tcW w:w="5812" w:type="dxa"/>
            <w:gridSpan w:val="2"/>
          </w:tcPr>
          <w:p w14:paraId="7E1E0F47" w14:textId="77777777" w:rsidR="004E082D" w:rsidRPr="00CC26E3" w:rsidRDefault="004E082D" w:rsidP="00683265">
            <w:pPr>
              <w:jc w:val="center"/>
              <w:rPr>
                <w:rFonts w:ascii="Selawik Light" w:hAnsi="Selawik Light" w:cs="Segoe UI Semilight"/>
                <w:color w:val="FFFFFF" w:themeColor="background1"/>
                <w:szCs w:val="24"/>
              </w:rPr>
            </w:pPr>
          </w:p>
        </w:tc>
        <w:tc>
          <w:tcPr>
            <w:tcW w:w="13499" w:type="dxa"/>
            <w:gridSpan w:val="2"/>
          </w:tcPr>
          <w:p w14:paraId="623D0277" w14:textId="77777777" w:rsidR="004E082D" w:rsidRPr="00C859A1" w:rsidRDefault="004E082D" w:rsidP="00683265">
            <w:pPr>
              <w:jc w:val="center"/>
              <w:rPr>
                <w:rFonts w:ascii="Segoe UI Semilight" w:hAnsi="Segoe UI Semilight" w:cs="Segoe UI Semilight"/>
                <w:color w:val="FFFFFF" w:themeColor="background1"/>
                <w:sz w:val="40"/>
                <w:szCs w:val="40"/>
              </w:rPr>
            </w:pPr>
          </w:p>
        </w:tc>
      </w:tr>
      <w:tr w:rsidR="00683265" w:rsidRPr="005E59BC" w14:paraId="3582DED4" w14:textId="7E723486" w:rsidTr="004E082D">
        <w:trPr>
          <w:trHeight w:val="312"/>
        </w:trPr>
        <w:tc>
          <w:tcPr>
            <w:tcW w:w="3086" w:type="dxa"/>
            <w:gridSpan w:val="2"/>
          </w:tcPr>
          <w:p w14:paraId="1805DB48" w14:textId="7D56376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Details</w:t>
            </w:r>
          </w:p>
        </w:tc>
        <w:tc>
          <w:tcPr>
            <w:tcW w:w="3118" w:type="dxa"/>
          </w:tcPr>
          <w:p w14:paraId="33BA19D2" w14:textId="41636A9E"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Deets</w:t>
            </w:r>
            <w:proofErr w:type="spellEnd"/>
          </w:p>
        </w:tc>
        <w:tc>
          <w:tcPr>
            <w:tcW w:w="5103" w:type="dxa"/>
          </w:tcPr>
          <w:p w14:paraId="057D5DC4" w14:textId="64D504A9"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need your </w:t>
            </w:r>
            <w:proofErr w:type="spellStart"/>
            <w:r w:rsidRPr="00CC26E3">
              <w:rPr>
                <w:rFonts w:ascii="Selawik Light" w:hAnsi="Selawik Light" w:cs="Segoe UI Semilight"/>
                <w:i/>
                <w:iCs/>
                <w:color w:val="F6C112" w:themeColor="text2"/>
                <w:szCs w:val="24"/>
              </w:rPr>
              <w:t>deets</w:t>
            </w:r>
            <w:proofErr w:type="spellEnd"/>
            <w:r w:rsidRPr="00CC26E3">
              <w:rPr>
                <w:rFonts w:ascii="Selawik Light" w:hAnsi="Selawik Light" w:cs="Segoe UI Semilight"/>
                <w:i/>
                <w:iCs/>
                <w:color w:val="F6C112" w:themeColor="text2"/>
                <w:szCs w:val="24"/>
              </w:rPr>
              <w:t xml:space="preserve"> “</w:t>
            </w:r>
          </w:p>
        </w:tc>
        <w:tc>
          <w:tcPr>
            <w:tcW w:w="5812" w:type="dxa"/>
            <w:gridSpan w:val="2"/>
          </w:tcPr>
          <w:p w14:paraId="2E665E26"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E55FAE7" w14:textId="75F0B540" w:rsidR="00683265" w:rsidRPr="00C859A1" w:rsidRDefault="00683265" w:rsidP="00683265">
            <w:pPr>
              <w:jc w:val="center"/>
              <w:rPr>
                <w:rFonts w:ascii="Segoe UI Semilight" w:hAnsi="Segoe UI Semilight" w:cs="Segoe UI Semilight"/>
                <w:color w:val="FFFFFF" w:themeColor="background1"/>
                <w:sz w:val="40"/>
                <w:szCs w:val="40"/>
              </w:rPr>
            </w:pPr>
          </w:p>
        </w:tc>
      </w:tr>
      <w:tr w:rsidR="00683265" w:rsidRPr="005E59BC" w14:paraId="51699313" w14:textId="4387646E" w:rsidTr="004E082D">
        <w:trPr>
          <w:trHeight w:val="312"/>
        </w:trPr>
        <w:tc>
          <w:tcPr>
            <w:tcW w:w="3086" w:type="dxa"/>
            <w:gridSpan w:val="2"/>
          </w:tcPr>
          <w:p w14:paraId="1598DB8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42A12FA" w14:textId="38ABD36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Numbers</w:t>
            </w:r>
          </w:p>
        </w:tc>
        <w:tc>
          <w:tcPr>
            <w:tcW w:w="5103" w:type="dxa"/>
          </w:tcPr>
          <w:p w14:paraId="7D26B7E4" w14:textId="424EBF3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“We need your numbers or </w:t>
            </w:r>
            <w:proofErr w:type="spellStart"/>
            <w:r w:rsidRPr="00CC26E3">
              <w:rPr>
                <w:rFonts w:ascii="Selawik Light" w:hAnsi="Selawik Light" w:cs="Segoe UI Semilight"/>
                <w:i/>
                <w:iCs/>
                <w:color w:val="F6C112" w:themeColor="text2"/>
                <w:szCs w:val="24"/>
              </w:rPr>
              <w:t>deets</w:t>
            </w:r>
            <w:proofErr w:type="spellEnd"/>
            <w:r w:rsidRPr="00CC26E3">
              <w:rPr>
                <w:rFonts w:ascii="Selawik Light" w:hAnsi="Selawik Light" w:cs="Segoe UI Semilight"/>
                <w:i/>
                <w:iCs/>
                <w:color w:val="F6C112" w:themeColor="text2"/>
                <w:szCs w:val="24"/>
              </w:rPr>
              <w:t xml:space="preserve"> for this job”</w:t>
            </w:r>
          </w:p>
        </w:tc>
        <w:tc>
          <w:tcPr>
            <w:tcW w:w="5812" w:type="dxa"/>
            <w:gridSpan w:val="2"/>
          </w:tcPr>
          <w:p w14:paraId="52F3F38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12" w:space="0" w:color="F6C112" w:themeColor="accent4"/>
            </w:tcBorders>
          </w:tcPr>
          <w:p w14:paraId="3C24BB2F" w14:textId="2836A20F"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5E1FAA90" w14:textId="682DD124" w:rsidTr="004E082D">
        <w:trPr>
          <w:trHeight w:val="312"/>
        </w:trPr>
        <w:tc>
          <w:tcPr>
            <w:tcW w:w="3086" w:type="dxa"/>
            <w:gridSpan w:val="2"/>
          </w:tcPr>
          <w:p w14:paraId="6BFD797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62A4EE8"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4A73817"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30571A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0BD2E77" w14:textId="73D1CF2A"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0A54E621" w14:textId="77777777" w:rsidTr="004E082D">
        <w:trPr>
          <w:trHeight w:val="312"/>
        </w:trPr>
        <w:tc>
          <w:tcPr>
            <w:tcW w:w="3086" w:type="dxa"/>
            <w:gridSpan w:val="2"/>
          </w:tcPr>
          <w:p w14:paraId="3DD96C8C"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59261B1D"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25EB02BA"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43D44F38"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42EFF348"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32A34E53" w14:textId="77777777" w:rsidTr="004E082D">
        <w:trPr>
          <w:trHeight w:val="312"/>
        </w:trPr>
        <w:tc>
          <w:tcPr>
            <w:tcW w:w="3086" w:type="dxa"/>
            <w:gridSpan w:val="2"/>
          </w:tcPr>
          <w:p w14:paraId="2589CB00"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323D8D87"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7E6B354D"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71E8D331"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0BFAE156"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29B50FB4" w14:textId="34AC63A6" w:rsidTr="00F226B4">
        <w:trPr>
          <w:trHeight w:val="312"/>
        </w:trPr>
        <w:tc>
          <w:tcPr>
            <w:tcW w:w="3086" w:type="dxa"/>
            <w:gridSpan w:val="2"/>
          </w:tcPr>
          <w:p w14:paraId="442F8C9D" w14:textId="268FB37B"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Card</w:t>
            </w:r>
          </w:p>
        </w:tc>
        <w:tc>
          <w:tcPr>
            <w:tcW w:w="3118" w:type="dxa"/>
          </w:tcPr>
          <w:p w14:paraId="6F323E38" w14:textId="00BF3FF8" w:rsidR="00683265" w:rsidRPr="00CC26E3" w:rsidRDefault="00683265" w:rsidP="00683265">
            <w:pPr>
              <w:rPr>
                <w:rFonts w:ascii="Selawik Semibold" w:hAnsi="Selawik Semibold" w:cs="Segoe UI Semilight"/>
                <w:color w:val="FFFFFF" w:themeColor="background1"/>
                <w:szCs w:val="24"/>
              </w:rPr>
            </w:pPr>
            <w:r w:rsidRPr="00CC26E3">
              <w:rPr>
                <w:rFonts w:ascii="Selawik Semibold" w:hAnsi="Selawik Semibold" w:cs="Segoe UI Semilight"/>
                <w:color w:val="FFFFFF" w:themeColor="background1"/>
                <w:szCs w:val="24"/>
              </w:rPr>
              <w:t>Square</w:t>
            </w:r>
          </w:p>
        </w:tc>
        <w:tc>
          <w:tcPr>
            <w:tcW w:w="5103" w:type="dxa"/>
          </w:tcPr>
          <w:p w14:paraId="474B2AC8" w14:textId="5B20A65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need your square”</w:t>
            </w:r>
          </w:p>
        </w:tc>
        <w:tc>
          <w:tcPr>
            <w:tcW w:w="5812" w:type="dxa"/>
            <w:gridSpan w:val="2"/>
          </w:tcPr>
          <w:p w14:paraId="12833A39"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47797AB" w14:textId="12E5BCA8"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20D995D0" w14:textId="0B025616" w:rsidTr="004E082D">
        <w:trPr>
          <w:trHeight w:val="312"/>
        </w:trPr>
        <w:tc>
          <w:tcPr>
            <w:tcW w:w="3086" w:type="dxa"/>
            <w:gridSpan w:val="2"/>
            <w:tcBorders>
              <w:bottom w:val="single" w:sz="4" w:space="0" w:color="F6C112" w:themeColor="accent4"/>
            </w:tcBorders>
          </w:tcPr>
          <w:p w14:paraId="6FB8BA1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1CC91EAA" w14:textId="05AE5EC1" w:rsidR="00683265" w:rsidRPr="00CC26E3" w:rsidRDefault="00683265" w:rsidP="00683265">
            <w:pPr>
              <w:rPr>
                <w:rFonts w:ascii="Selawik Semibold" w:hAnsi="Selawik Semibold" w:cs="Segoe UI Semilight"/>
                <w:color w:val="FFFFFF" w:themeColor="background1"/>
                <w:szCs w:val="24"/>
              </w:rPr>
            </w:pPr>
            <w:r w:rsidRPr="00CC26E3">
              <w:rPr>
                <w:rFonts w:ascii="Selawik Semibold" w:hAnsi="Selawik Semibold" w:cs="Segoe UI Semilight"/>
                <w:color w:val="FFFFFF" w:themeColor="background1"/>
                <w:szCs w:val="24"/>
              </w:rPr>
              <w:t>Swiper</w:t>
            </w:r>
          </w:p>
        </w:tc>
        <w:tc>
          <w:tcPr>
            <w:tcW w:w="5103" w:type="dxa"/>
            <w:tcBorders>
              <w:bottom w:val="single" w:sz="4" w:space="0" w:color="F6C112" w:themeColor="accent4"/>
            </w:tcBorders>
          </w:tcPr>
          <w:p w14:paraId="1D820A80" w14:textId="4A3A293E"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need to use your swiper”</w:t>
            </w:r>
          </w:p>
        </w:tc>
        <w:tc>
          <w:tcPr>
            <w:tcW w:w="5812" w:type="dxa"/>
            <w:gridSpan w:val="2"/>
            <w:tcBorders>
              <w:bottom w:val="single" w:sz="4" w:space="0" w:color="F6C112" w:themeColor="accent4"/>
            </w:tcBorders>
          </w:tcPr>
          <w:p w14:paraId="4A022AE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3AD5119" w14:textId="4F5D513B"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7DF2B92D" w14:textId="5B0D1462" w:rsidTr="004E082D">
        <w:trPr>
          <w:trHeight w:val="312"/>
        </w:trPr>
        <w:tc>
          <w:tcPr>
            <w:tcW w:w="3086" w:type="dxa"/>
            <w:gridSpan w:val="2"/>
            <w:tcBorders>
              <w:top w:val="single" w:sz="4" w:space="0" w:color="F6C112" w:themeColor="accent4"/>
            </w:tcBorders>
          </w:tcPr>
          <w:p w14:paraId="269519BB" w14:textId="77777777" w:rsidR="00683265" w:rsidRPr="00CC26E3" w:rsidRDefault="00683265" w:rsidP="00683265">
            <w:pPr>
              <w:jc w:val="center"/>
              <w:rPr>
                <w:rFonts w:ascii="Selawik Semibold" w:hAnsi="Selawik Semibold" w:cs="LilyUPC"/>
                <w:b/>
                <w:bCs/>
                <w:color w:val="FFC000"/>
                <w:sz w:val="36"/>
                <w:szCs w:val="36"/>
              </w:rPr>
            </w:pPr>
          </w:p>
          <w:p w14:paraId="0A937788" w14:textId="4E222FAC"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 Amount criminal</w:t>
            </w:r>
          </w:p>
          <w:p w14:paraId="565D5D98" w14:textId="3EF2382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 wants victim</w:t>
            </w:r>
          </w:p>
          <w:p w14:paraId="23827AFC" w14:textId="36D9071A" w:rsidR="00683265" w:rsidRPr="00CC26E3" w:rsidRDefault="00683265" w:rsidP="00683265">
            <w:pP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     to hold in</w:t>
            </w:r>
          </w:p>
        </w:tc>
        <w:tc>
          <w:tcPr>
            <w:tcW w:w="3118" w:type="dxa"/>
            <w:tcBorders>
              <w:top w:val="single" w:sz="4" w:space="0" w:color="F6C112" w:themeColor="accent4"/>
            </w:tcBorders>
          </w:tcPr>
          <w:p w14:paraId="5FB4DAEE" w14:textId="1671811F" w:rsidR="00683265" w:rsidRPr="00CC26E3" w:rsidRDefault="00683265" w:rsidP="00683265">
            <w:pPr>
              <w:rPr>
                <w:rFonts w:ascii="Selawik Semibold" w:hAnsi="Selawik Semibold" w:cs="LilyUPC"/>
                <w:szCs w:val="24"/>
              </w:rPr>
            </w:pPr>
          </w:p>
        </w:tc>
        <w:tc>
          <w:tcPr>
            <w:tcW w:w="5103" w:type="dxa"/>
            <w:tcBorders>
              <w:top w:val="single" w:sz="4" w:space="0" w:color="F6C112" w:themeColor="accent4"/>
            </w:tcBorders>
          </w:tcPr>
          <w:p w14:paraId="0066AC7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428DE75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1FD3C773" w14:textId="5035FF3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076A057" w14:textId="1A974412" w:rsidTr="00F226B4">
        <w:trPr>
          <w:trHeight w:val="312"/>
        </w:trPr>
        <w:tc>
          <w:tcPr>
            <w:tcW w:w="3086" w:type="dxa"/>
            <w:gridSpan w:val="2"/>
            <w:vMerge w:val="restart"/>
          </w:tcPr>
          <w:p w14:paraId="08CE7892" w14:textId="5E892375" w:rsidR="00683265" w:rsidRPr="00CC26E3" w:rsidRDefault="00683265" w:rsidP="00683265">
            <w:pP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   their account</w:t>
            </w:r>
          </w:p>
        </w:tc>
        <w:tc>
          <w:tcPr>
            <w:tcW w:w="3118" w:type="dxa"/>
          </w:tcPr>
          <w:p w14:paraId="73F42EC3" w14:textId="013B989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K drop</w:t>
            </w:r>
          </w:p>
        </w:tc>
        <w:tc>
          <w:tcPr>
            <w:tcW w:w="5103" w:type="dxa"/>
          </w:tcPr>
          <w:p w14:paraId="5C255D3C" w14:textId="34E48DA3" w:rsidR="00683265" w:rsidRPr="00CC26E3" w:rsidRDefault="00683265" w:rsidP="00683265">
            <w:pPr>
              <w:jc w:val="center"/>
              <w:rPr>
                <w:rFonts w:ascii="Selawik Light" w:hAnsi="Selawik Light" w:cs="LilyUPC"/>
                <w:i/>
                <w:iCs/>
                <w:color w:val="F6C112" w:themeColor="text2"/>
                <w:szCs w:val="24"/>
              </w:rPr>
            </w:pPr>
            <w:r w:rsidRPr="00CC26E3">
              <w:rPr>
                <w:rFonts w:ascii="Selawik Light" w:hAnsi="Selawik Light" w:cs="LilyUPC"/>
                <w:i/>
                <w:iCs/>
                <w:color w:val="F6C112" w:themeColor="text2"/>
                <w:szCs w:val="24"/>
              </w:rPr>
              <w:t>10K drop</w:t>
            </w:r>
          </w:p>
        </w:tc>
        <w:tc>
          <w:tcPr>
            <w:tcW w:w="5812" w:type="dxa"/>
            <w:gridSpan w:val="2"/>
          </w:tcPr>
          <w:p w14:paraId="422B5D35" w14:textId="657E2458"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color w:val="FFFFFF" w:themeColor="background1"/>
                <w:szCs w:val="24"/>
              </w:rPr>
              <w:t>£10,000 worth</w:t>
            </w:r>
          </w:p>
        </w:tc>
        <w:tc>
          <w:tcPr>
            <w:tcW w:w="13499" w:type="dxa"/>
            <w:gridSpan w:val="2"/>
          </w:tcPr>
          <w:p w14:paraId="381B3058" w14:textId="58F1753C" w:rsidR="00683265" w:rsidRPr="004F3777" w:rsidRDefault="00683265" w:rsidP="00683265">
            <w:pPr>
              <w:jc w:val="center"/>
              <w:rPr>
                <w:rFonts w:ascii="Selawik Light" w:hAnsi="Selawik Light" w:cs="LilyUPC"/>
                <w:color w:val="FFFFFF" w:themeColor="background1"/>
                <w:sz w:val="48"/>
                <w:szCs w:val="40"/>
              </w:rPr>
            </w:pPr>
          </w:p>
        </w:tc>
      </w:tr>
      <w:tr w:rsidR="00683265" w:rsidRPr="005E59BC" w14:paraId="2083D5EA" w14:textId="061A7697" w:rsidTr="00F226B4">
        <w:trPr>
          <w:trHeight w:val="312"/>
        </w:trPr>
        <w:tc>
          <w:tcPr>
            <w:tcW w:w="3086" w:type="dxa"/>
            <w:gridSpan w:val="2"/>
            <w:vMerge/>
          </w:tcPr>
          <w:p w14:paraId="3C5DA039" w14:textId="7F9A6909" w:rsidR="00683265" w:rsidRPr="00CC26E3" w:rsidRDefault="00683265" w:rsidP="00683265">
            <w:pPr>
              <w:jc w:val="center"/>
              <w:rPr>
                <w:rFonts w:ascii="Selawik Semibold" w:hAnsi="Selawik Semibold" w:cs="LilyUPC"/>
                <w:b/>
                <w:bCs/>
                <w:color w:val="FFC000"/>
                <w:sz w:val="36"/>
                <w:szCs w:val="36"/>
              </w:rPr>
            </w:pPr>
          </w:p>
        </w:tc>
        <w:tc>
          <w:tcPr>
            <w:tcW w:w="3118" w:type="dxa"/>
          </w:tcPr>
          <w:p w14:paraId="6ED86E37" w14:textId="3E65B110" w:rsidR="00683265" w:rsidRPr="00CC26E3" w:rsidRDefault="00683265" w:rsidP="00683265">
            <w:pPr>
              <w:rPr>
                <w:rFonts w:ascii="Selawik Semibold" w:hAnsi="Selawik Semibold" w:cs="LilyUPC"/>
                <w:color w:val="FFFFFF" w:themeColor="background1"/>
                <w:szCs w:val="24"/>
              </w:rPr>
            </w:pPr>
          </w:p>
        </w:tc>
        <w:tc>
          <w:tcPr>
            <w:tcW w:w="5103" w:type="dxa"/>
          </w:tcPr>
          <w:p w14:paraId="7A2CB760" w14:textId="29620991"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1B1B72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044316F" w14:textId="14A38F00" w:rsidR="00683265" w:rsidRPr="004F3777" w:rsidRDefault="00683265" w:rsidP="00683265">
            <w:pPr>
              <w:jc w:val="center"/>
              <w:rPr>
                <w:rFonts w:ascii="Selawik Light" w:hAnsi="Selawik Light" w:cs="LilyUPC"/>
                <w:color w:val="FFFFFF" w:themeColor="background1"/>
                <w:sz w:val="48"/>
                <w:szCs w:val="40"/>
              </w:rPr>
            </w:pPr>
          </w:p>
        </w:tc>
      </w:tr>
      <w:tr w:rsidR="00683265" w:rsidRPr="005E59BC" w14:paraId="57639DDF" w14:textId="13293A1B" w:rsidTr="00F226B4">
        <w:trPr>
          <w:trHeight w:val="312"/>
        </w:trPr>
        <w:tc>
          <w:tcPr>
            <w:tcW w:w="3086" w:type="dxa"/>
            <w:gridSpan w:val="2"/>
            <w:vMerge/>
          </w:tcPr>
          <w:p w14:paraId="1152C3B2" w14:textId="4DF8465A" w:rsidR="00683265" w:rsidRPr="00CC26E3" w:rsidRDefault="00683265" w:rsidP="00683265">
            <w:pPr>
              <w:jc w:val="center"/>
              <w:rPr>
                <w:rFonts w:ascii="Selawik Semibold" w:hAnsi="Selawik Semibold" w:cs="LilyUPC"/>
                <w:b/>
                <w:bCs/>
                <w:color w:val="FFC000"/>
                <w:sz w:val="36"/>
                <w:szCs w:val="36"/>
              </w:rPr>
            </w:pPr>
          </w:p>
        </w:tc>
        <w:tc>
          <w:tcPr>
            <w:tcW w:w="3118" w:type="dxa"/>
          </w:tcPr>
          <w:p w14:paraId="2F2A3379"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73856B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894924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FA6DBED" w14:textId="79CD6B2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AB46A70" w14:textId="2F4FDCD4" w:rsidTr="004E082D">
        <w:trPr>
          <w:trHeight w:val="259"/>
        </w:trPr>
        <w:tc>
          <w:tcPr>
            <w:tcW w:w="3086" w:type="dxa"/>
            <w:gridSpan w:val="2"/>
            <w:tcBorders>
              <w:bottom w:val="single" w:sz="4" w:space="0" w:color="F6C112" w:themeColor="accent4"/>
            </w:tcBorders>
          </w:tcPr>
          <w:p w14:paraId="7269CA76" w14:textId="65A01410"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F8910EB"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43F14A1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1EB3E99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25D780AB" w14:textId="56BCA93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764BE58" w14:textId="576FD6D1" w:rsidTr="004E082D">
        <w:trPr>
          <w:trHeight w:val="312"/>
        </w:trPr>
        <w:tc>
          <w:tcPr>
            <w:tcW w:w="3086" w:type="dxa"/>
            <w:gridSpan w:val="2"/>
            <w:tcBorders>
              <w:top w:val="single" w:sz="4" w:space="0" w:color="F6C112" w:themeColor="accent4"/>
            </w:tcBorders>
          </w:tcPr>
          <w:p w14:paraId="132CA87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3484A9B"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74E06B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79E4CC9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12" w:space="0" w:color="F6C112" w:themeColor="accent4"/>
            </w:tcBorders>
          </w:tcPr>
          <w:p w14:paraId="789100B1" w14:textId="7714F41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34DC17D" w14:textId="6DD46E4C" w:rsidTr="00F226B4">
        <w:trPr>
          <w:trHeight w:val="312"/>
        </w:trPr>
        <w:tc>
          <w:tcPr>
            <w:tcW w:w="3086" w:type="dxa"/>
            <w:gridSpan w:val="2"/>
          </w:tcPr>
          <w:p w14:paraId="69F5BF7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3BF106D"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291ED6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291942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9985E50" w14:textId="598A1D44"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11459836" w14:textId="77777777" w:rsidTr="00F226B4">
        <w:trPr>
          <w:trHeight w:val="312"/>
        </w:trPr>
        <w:tc>
          <w:tcPr>
            <w:tcW w:w="3086" w:type="dxa"/>
            <w:gridSpan w:val="2"/>
          </w:tcPr>
          <w:p w14:paraId="257E9BB2"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0527D31C"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63DA8BAC"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522D2FA8"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2A8A28A2"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1B8C173D" w14:textId="3566CA8D" w:rsidTr="00F226B4">
        <w:trPr>
          <w:trHeight w:val="312"/>
        </w:trPr>
        <w:tc>
          <w:tcPr>
            <w:tcW w:w="3086" w:type="dxa"/>
            <w:gridSpan w:val="2"/>
          </w:tcPr>
          <w:p w14:paraId="7ADA9A5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F5F3A6B"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03A63D5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1F75323"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375527F" w14:textId="45ED0C22"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A8036D4" w14:textId="06EAB2B9" w:rsidTr="00F226B4">
        <w:trPr>
          <w:trHeight w:val="312"/>
        </w:trPr>
        <w:tc>
          <w:tcPr>
            <w:tcW w:w="3086" w:type="dxa"/>
            <w:gridSpan w:val="2"/>
          </w:tcPr>
          <w:p w14:paraId="696D84B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9887ABB" w14:textId="6A430B33" w:rsidR="00683265" w:rsidRPr="00CC26E3" w:rsidRDefault="00683265" w:rsidP="00683265">
            <w:pPr>
              <w:rPr>
                <w:rFonts w:ascii="Selawik Semibold" w:hAnsi="Selawik Semibold" w:cs="LilyUPC"/>
                <w:color w:val="FFFFFF" w:themeColor="background1"/>
                <w:szCs w:val="24"/>
              </w:rPr>
            </w:pPr>
          </w:p>
        </w:tc>
        <w:tc>
          <w:tcPr>
            <w:tcW w:w="5103" w:type="dxa"/>
          </w:tcPr>
          <w:p w14:paraId="73D91825" w14:textId="4F85B216"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F716B2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4D71BDA" w14:textId="783D36EF"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4075D006" w14:textId="77777777" w:rsidTr="00F226B4">
        <w:trPr>
          <w:trHeight w:val="312"/>
        </w:trPr>
        <w:tc>
          <w:tcPr>
            <w:tcW w:w="3086" w:type="dxa"/>
            <w:gridSpan w:val="2"/>
          </w:tcPr>
          <w:p w14:paraId="5ED02F8C"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73BD07D7"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35E2B838"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55C21296"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114FE0F5"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4B68FADA" w14:textId="7B546052" w:rsidTr="00F226B4">
        <w:trPr>
          <w:trHeight w:val="312"/>
        </w:trPr>
        <w:tc>
          <w:tcPr>
            <w:tcW w:w="3086" w:type="dxa"/>
            <w:gridSpan w:val="2"/>
          </w:tcPr>
          <w:p w14:paraId="4029E2C9" w14:textId="446B8F74" w:rsidR="00683265" w:rsidRPr="00CC26E3" w:rsidRDefault="00683265" w:rsidP="00683265">
            <w:pPr>
              <w:jc w:val="center"/>
              <w:rPr>
                <w:rFonts w:ascii="Selawik Semibold" w:hAnsi="Selawik Semibold" w:cs="LilyUPC"/>
                <w:b/>
                <w:bCs/>
                <w:color w:val="FFC000"/>
                <w:sz w:val="36"/>
                <w:szCs w:val="36"/>
              </w:rPr>
            </w:pPr>
            <w:r w:rsidRPr="00CC26E3">
              <w:rPr>
                <w:rFonts w:ascii="Selawik Light" w:hAnsi="Selawik Light"/>
                <w:i/>
                <w:iCs/>
                <w:noProof/>
                <w:color w:val="F6C112" w:themeColor="text2"/>
                <w:sz w:val="36"/>
                <w:szCs w:val="36"/>
                <w:lang w:eastAsia="en-GB"/>
              </w:rPr>
              <mc:AlternateContent>
                <mc:Choice Requires="wps">
                  <w:drawing>
                    <wp:anchor distT="0" distB="0" distL="114300" distR="114300" simplePos="0" relativeHeight="251994112" behindDoc="0" locked="0" layoutInCell="1" allowOverlap="1" wp14:anchorId="5F9598B6" wp14:editId="7F824A5B">
                      <wp:simplePos x="0" y="0"/>
                      <wp:positionH relativeFrom="page">
                        <wp:posOffset>-1024890</wp:posOffset>
                      </wp:positionH>
                      <wp:positionV relativeFrom="paragraph">
                        <wp:posOffset>128270</wp:posOffset>
                      </wp:positionV>
                      <wp:extent cx="11880215" cy="777240"/>
                      <wp:effectExtent l="19050" t="19050" r="26035" b="22860"/>
                      <wp:wrapNone/>
                      <wp:docPr id="58" name="Rectangle 5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80215" cy="777240"/>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7DC8653" w14:textId="484AB088" w:rsidR="00683265" w:rsidRPr="006D258F" w:rsidRDefault="00683265" w:rsidP="006D258F">
                                  <w:pPr>
                                    <w:pStyle w:val="Heading1"/>
                                    <w:rPr>
                                      <w:color w:val="1D0D40" w:themeColor="accent1" w:themeShade="BF"/>
                                    </w:rPr>
                                  </w:pPr>
                                  <w:bookmarkStart w:id="10" w:name="_Toc88567434"/>
                                  <w:r w:rsidRPr="006D258F">
                                    <w:rPr>
                                      <w:color w:val="1D0D40" w:themeColor="accent1" w:themeShade="BF"/>
                                    </w:rPr>
                                    <w:t>People</w:t>
                                  </w:r>
                                  <w:bookmarkEnd w:id="10"/>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F9598B6" id="Rectangle 58" o:spid="_x0000_s1032" style="position:absolute;left:0;text-align:left;margin-left:-80.7pt;margin-top:10.1pt;width:935.45pt;height:61.2pt;z-index:2519941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" fillcolor="#f6c112 [3215]" strokecolor="#f6c112 [3215]" strokeweight="5pt">
                      <v:path arrowok="t"/>
                      <v:textbox>
                        <w:txbxContent>
                          <w:p w14:paraId="07DC8653" w14:textId="484AB088" w:rsidR="00683265" w:rsidRPr="006D258F" w:rsidRDefault="00683265" w:rsidP="006D258F">
                            <w:pPr>
                              <w:pStyle w:val="Heading1"/>
                              <w:rPr>
                                <w:color w:val="1D0D40" w:themeColor="accent1" w:themeShade="BF"/>
                              </w:rPr>
                            </w:pPr>
                            <w:bookmarkStart w:id="14" w:name="_Toc88567434"/>
                            <w:r w:rsidRPr="006D258F">
                              <w:rPr>
                                <w:color w:val="1D0D40" w:themeColor="accent1" w:themeShade="BF"/>
                              </w:rPr>
                              <w:t>People</w:t>
                            </w:r>
                            <w:bookmarkEnd w:id="14"/>
                          </w:p>
                        </w:txbxContent>
                      </v:textbox>
                      <w10:wrap anchorx="page"/>
                    </v:rect>
                  </w:pict>
                </mc:Fallback>
              </mc:AlternateContent>
            </w:r>
          </w:p>
        </w:tc>
        <w:tc>
          <w:tcPr>
            <w:tcW w:w="3118" w:type="dxa"/>
          </w:tcPr>
          <w:p w14:paraId="21EE05AC"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435C6A5B" w14:textId="0301C169"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7CB41EE" w14:textId="77777777" w:rsidR="00683265" w:rsidRPr="00CC26E3" w:rsidRDefault="00683265" w:rsidP="00683265">
            <w:pPr>
              <w:jc w:val="center"/>
              <w:rPr>
                <w:rFonts w:ascii="Selawik Light" w:hAnsi="Selawik Light"/>
                <w:noProof/>
                <w:color w:val="FFFFFF" w:themeColor="background1"/>
                <w:szCs w:val="24"/>
              </w:rPr>
            </w:pPr>
          </w:p>
        </w:tc>
        <w:tc>
          <w:tcPr>
            <w:tcW w:w="13499" w:type="dxa"/>
            <w:gridSpan w:val="2"/>
          </w:tcPr>
          <w:p w14:paraId="6F0019CE" w14:textId="1D27B804" w:rsidR="00683265" w:rsidRDefault="00683265" w:rsidP="00683265">
            <w:pPr>
              <w:jc w:val="center"/>
              <w:rPr>
                <w:noProof/>
              </w:rPr>
            </w:pPr>
          </w:p>
        </w:tc>
      </w:tr>
      <w:tr w:rsidR="00683265" w:rsidRPr="005E59BC" w14:paraId="40160739" w14:textId="71EAE2F4" w:rsidTr="00F226B4">
        <w:trPr>
          <w:trHeight w:val="312"/>
        </w:trPr>
        <w:tc>
          <w:tcPr>
            <w:tcW w:w="3086" w:type="dxa"/>
            <w:gridSpan w:val="2"/>
          </w:tcPr>
          <w:p w14:paraId="7206E278" w14:textId="79AA3741" w:rsidR="00683265" w:rsidRPr="00CC26E3" w:rsidRDefault="00683265" w:rsidP="00683265">
            <w:pPr>
              <w:jc w:val="center"/>
              <w:rPr>
                <w:rFonts w:ascii="Selawik Semibold" w:hAnsi="Selawik Semibold" w:cs="LilyUPC"/>
                <w:b/>
                <w:bCs/>
                <w:color w:val="FFC000"/>
                <w:sz w:val="36"/>
                <w:szCs w:val="36"/>
              </w:rPr>
            </w:pPr>
          </w:p>
        </w:tc>
        <w:tc>
          <w:tcPr>
            <w:tcW w:w="3118" w:type="dxa"/>
          </w:tcPr>
          <w:p w14:paraId="0D2AFC40" w14:textId="654BE7C2" w:rsidR="00683265" w:rsidRPr="00CC26E3" w:rsidRDefault="00683265" w:rsidP="00683265">
            <w:pPr>
              <w:rPr>
                <w:rFonts w:ascii="Selawik Semibold" w:hAnsi="Selawik Semibold" w:cs="LilyUPC"/>
                <w:color w:val="FFFFFF" w:themeColor="background1"/>
                <w:szCs w:val="24"/>
              </w:rPr>
            </w:pPr>
          </w:p>
        </w:tc>
        <w:tc>
          <w:tcPr>
            <w:tcW w:w="5103" w:type="dxa"/>
          </w:tcPr>
          <w:p w14:paraId="572EF912" w14:textId="2F24D293"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69C556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B1192DD" w14:textId="6BACFE1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34B864A" w14:textId="4C3C1B99" w:rsidTr="00F226B4">
        <w:trPr>
          <w:trHeight w:val="312"/>
        </w:trPr>
        <w:tc>
          <w:tcPr>
            <w:tcW w:w="3086" w:type="dxa"/>
            <w:gridSpan w:val="2"/>
          </w:tcPr>
          <w:p w14:paraId="42E6E0B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E4896EA" w14:textId="6BBDCECB" w:rsidR="00683265" w:rsidRPr="00CC26E3" w:rsidRDefault="00683265" w:rsidP="00683265">
            <w:pPr>
              <w:rPr>
                <w:rFonts w:ascii="Selawik Semibold" w:hAnsi="Selawik Semibold" w:cs="LilyUPC"/>
                <w:color w:val="FFFFFF" w:themeColor="background1"/>
                <w:szCs w:val="24"/>
              </w:rPr>
            </w:pPr>
          </w:p>
        </w:tc>
        <w:tc>
          <w:tcPr>
            <w:tcW w:w="5103" w:type="dxa"/>
          </w:tcPr>
          <w:p w14:paraId="7040DC2C" w14:textId="1CD707D6"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2EECAC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8FBAB54" w14:textId="168622B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64B2187" w14:textId="29E87AD3" w:rsidTr="00F226B4">
        <w:trPr>
          <w:trHeight w:val="312"/>
        </w:trPr>
        <w:tc>
          <w:tcPr>
            <w:tcW w:w="3086" w:type="dxa"/>
            <w:gridSpan w:val="2"/>
            <w:shd w:val="clear" w:color="auto" w:fill="F6C112" w:themeFill="text2"/>
          </w:tcPr>
          <w:p w14:paraId="0A6FD971" w14:textId="750AD0A6" w:rsidR="00683265" w:rsidRPr="00CC26E3" w:rsidRDefault="00683265" w:rsidP="00683265">
            <w:pPr>
              <w:jc w:val="center"/>
              <w:rPr>
                <w:rFonts w:ascii="Selawik Semibold" w:hAnsi="Selawik Semibold" w:cs="LilyUPC"/>
                <w:b/>
                <w:bCs/>
                <w:color w:val="002060"/>
                <w:sz w:val="36"/>
                <w:szCs w:val="36"/>
              </w:rPr>
            </w:pPr>
            <w:r w:rsidRPr="00CC26E3">
              <w:rPr>
                <w:rFonts w:ascii="Selawik Semibold" w:hAnsi="Selawik Semibold" w:cs="LilyUPC"/>
                <w:sz w:val="36"/>
                <w:szCs w:val="36"/>
              </w:rPr>
              <w:t>Term</w:t>
            </w:r>
          </w:p>
        </w:tc>
        <w:tc>
          <w:tcPr>
            <w:tcW w:w="3118" w:type="dxa"/>
            <w:shd w:val="clear" w:color="auto" w:fill="F6C112" w:themeFill="text2"/>
          </w:tcPr>
          <w:p w14:paraId="7FF574AD" w14:textId="25951AFB" w:rsidR="00683265" w:rsidRPr="00CC26E3" w:rsidRDefault="00683265" w:rsidP="00683265">
            <w:pPr>
              <w:rPr>
                <w:rFonts w:ascii="Selawik Semibold" w:hAnsi="Selawik Semibold" w:cs="LilyUPC"/>
                <w:color w:val="002060"/>
                <w:szCs w:val="24"/>
              </w:rPr>
            </w:pPr>
            <w:r w:rsidRPr="00CC26E3">
              <w:rPr>
                <w:rFonts w:ascii="Selawik Semibold" w:hAnsi="Selawik Semibold" w:cs="LilyUPC"/>
                <w:szCs w:val="24"/>
              </w:rPr>
              <w:t>Slang</w:t>
            </w:r>
          </w:p>
        </w:tc>
        <w:tc>
          <w:tcPr>
            <w:tcW w:w="5103" w:type="dxa"/>
            <w:shd w:val="clear" w:color="auto" w:fill="F6C112" w:themeFill="text2"/>
          </w:tcPr>
          <w:p w14:paraId="79135906" w14:textId="7117B8FC" w:rsidR="00683265" w:rsidRPr="00CC26E3" w:rsidRDefault="00683265" w:rsidP="00683265">
            <w:pPr>
              <w:jc w:val="center"/>
              <w:rPr>
                <w:rFonts w:ascii="Selawik Light" w:hAnsi="Selawik Light" w:cs="LilyUPC"/>
                <w:i/>
                <w:iCs/>
                <w:color w:val="F6C112" w:themeColor="text2"/>
                <w:szCs w:val="24"/>
              </w:rPr>
            </w:pPr>
            <w:r w:rsidRPr="00CC26E3">
              <w:rPr>
                <w:rFonts w:ascii="Selawik Semibold" w:hAnsi="Selawik Semibold" w:cs="LilyUPC"/>
                <w:i/>
                <w:iCs/>
                <w:szCs w:val="24"/>
              </w:rPr>
              <w:t>Context</w:t>
            </w:r>
          </w:p>
        </w:tc>
        <w:tc>
          <w:tcPr>
            <w:tcW w:w="5812" w:type="dxa"/>
            <w:gridSpan w:val="2"/>
            <w:shd w:val="clear" w:color="auto" w:fill="F6C112" w:themeFill="text2"/>
          </w:tcPr>
          <w:p w14:paraId="74AF7F42" w14:textId="3620996D" w:rsidR="00683265" w:rsidRPr="00CC26E3" w:rsidRDefault="00683265" w:rsidP="00683265">
            <w:pPr>
              <w:jc w:val="center"/>
              <w:rPr>
                <w:rFonts w:ascii="Selawik Light" w:hAnsi="Selawik Light" w:cs="LilyUPC"/>
                <w:color w:val="FFFFFF" w:themeColor="background1"/>
                <w:szCs w:val="24"/>
              </w:rPr>
            </w:pPr>
            <w:r w:rsidRPr="00CC26E3">
              <w:rPr>
                <w:rFonts w:ascii="Selawik Semibold" w:hAnsi="Selawik Semibold" w:cs="LilyUPC"/>
                <w:szCs w:val="24"/>
              </w:rPr>
              <w:t>Notes</w:t>
            </w:r>
          </w:p>
        </w:tc>
        <w:tc>
          <w:tcPr>
            <w:tcW w:w="13499" w:type="dxa"/>
            <w:gridSpan w:val="2"/>
            <w:shd w:val="clear" w:color="auto" w:fill="F6C112" w:themeFill="text2"/>
          </w:tcPr>
          <w:p w14:paraId="56BCCB2A" w14:textId="0DE71223" w:rsidR="00683265" w:rsidRPr="007D1D97" w:rsidRDefault="00683265" w:rsidP="00683265">
            <w:pPr>
              <w:jc w:val="center"/>
              <w:rPr>
                <w:rFonts w:ascii="Selawik Semibold" w:hAnsi="Selawik Semibold" w:cs="LilyUPC"/>
                <w:color w:val="002060"/>
                <w:sz w:val="48"/>
                <w:szCs w:val="40"/>
              </w:rPr>
            </w:pPr>
          </w:p>
        </w:tc>
      </w:tr>
      <w:tr w:rsidR="00683265" w:rsidRPr="005E59BC" w14:paraId="6B6DE13B" w14:textId="23CAF449" w:rsidTr="00F226B4">
        <w:trPr>
          <w:trHeight w:val="312"/>
        </w:trPr>
        <w:tc>
          <w:tcPr>
            <w:tcW w:w="3086" w:type="dxa"/>
            <w:gridSpan w:val="2"/>
          </w:tcPr>
          <w:p w14:paraId="444ACB7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46CCC68"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29F3075A" w14:textId="3D8F5E30"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92331F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C0A48D2" w14:textId="0BB2102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D974217" w14:textId="719871E2" w:rsidTr="00F226B4">
        <w:trPr>
          <w:trHeight w:val="312"/>
        </w:trPr>
        <w:tc>
          <w:tcPr>
            <w:tcW w:w="3086" w:type="dxa"/>
            <w:gridSpan w:val="2"/>
          </w:tcPr>
          <w:p w14:paraId="3F47CC62" w14:textId="2AD6F675"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Girls</w:t>
            </w:r>
          </w:p>
        </w:tc>
        <w:tc>
          <w:tcPr>
            <w:tcW w:w="3118" w:type="dxa"/>
          </w:tcPr>
          <w:p w14:paraId="40789ACD" w14:textId="03C6813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Tings</w:t>
            </w:r>
          </w:p>
        </w:tc>
        <w:tc>
          <w:tcPr>
            <w:tcW w:w="5103" w:type="dxa"/>
          </w:tcPr>
          <w:p w14:paraId="7FF3231E" w14:textId="59B89227"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 meeting them tings today”</w:t>
            </w:r>
          </w:p>
        </w:tc>
        <w:tc>
          <w:tcPr>
            <w:tcW w:w="5812" w:type="dxa"/>
            <w:gridSpan w:val="2"/>
          </w:tcPr>
          <w:p w14:paraId="333951B9"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055E3E4" w14:textId="663FA8BD"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4860932A" w14:textId="7A144DCF" w:rsidTr="00F226B4">
        <w:trPr>
          <w:trHeight w:val="312"/>
        </w:trPr>
        <w:tc>
          <w:tcPr>
            <w:tcW w:w="3086" w:type="dxa"/>
            <w:gridSpan w:val="2"/>
          </w:tcPr>
          <w:p w14:paraId="4344E95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3C82B9A" w14:textId="77777777" w:rsidR="00683265" w:rsidRPr="00CC26E3" w:rsidRDefault="00683265" w:rsidP="00683265">
            <w:pPr>
              <w:rPr>
                <w:rFonts w:ascii="Selawik Semibold" w:hAnsi="Selawik Semibold" w:cs="LilyUPC"/>
                <w:color w:val="FFFFFF" w:themeColor="background1"/>
                <w:szCs w:val="24"/>
                <w:lang w:val="de-DE"/>
              </w:rPr>
            </w:pPr>
            <w:r w:rsidRPr="00CC26E3">
              <w:rPr>
                <w:rFonts w:ascii="Selawik Semibold" w:hAnsi="Selawik Semibold" w:cs="LilyUPC"/>
                <w:color w:val="FFFFFF" w:themeColor="background1"/>
                <w:szCs w:val="24"/>
                <w:lang w:val="de-DE"/>
              </w:rPr>
              <w:t>Pum/Pum Pum/Nani/Tun Tun</w:t>
            </w:r>
          </w:p>
          <w:p w14:paraId="45B7D19F" w14:textId="5B7BB47E" w:rsidR="00683265" w:rsidRPr="00CC26E3" w:rsidRDefault="00683265" w:rsidP="00683265">
            <w:pPr>
              <w:rPr>
                <w:rFonts w:ascii="Selawik Semibold" w:hAnsi="Selawik Semibold" w:cs="LilyUPC"/>
                <w:color w:val="FFFFFF" w:themeColor="background1"/>
                <w:szCs w:val="24"/>
                <w:lang w:val="de-DE"/>
              </w:rPr>
            </w:pPr>
          </w:p>
        </w:tc>
        <w:tc>
          <w:tcPr>
            <w:tcW w:w="5103" w:type="dxa"/>
          </w:tcPr>
          <w:p w14:paraId="37F18AA4" w14:textId="6CCDB4B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want to meet that </w:t>
            </w:r>
            <w:proofErr w:type="spellStart"/>
            <w:r w:rsidRPr="00CC26E3">
              <w:rPr>
                <w:rFonts w:ascii="Selawik Light" w:hAnsi="Selawik Light" w:cs="Segoe UI Semilight"/>
                <w:i/>
                <w:iCs/>
                <w:color w:val="F6C112" w:themeColor="text2"/>
                <w:szCs w:val="24"/>
              </w:rPr>
              <w:t>pum</w:t>
            </w:r>
            <w:proofErr w:type="spellEnd"/>
            <w:r w:rsidRPr="00CC26E3">
              <w:rPr>
                <w:rFonts w:ascii="Selawik Light" w:hAnsi="Selawik Light" w:cs="Segoe UI Semilight"/>
                <w:i/>
                <w:iCs/>
                <w:color w:val="F6C112" w:themeColor="text2"/>
                <w:szCs w:val="24"/>
              </w:rPr>
              <w:t xml:space="preserve"> tonight”</w:t>
            </w:r>
          </w:p>
        </w:tc>
        <w:tc>
          <w:tcPr>
            <w:tcW w:w="5812" w:type="dxa"/>
            <w:gridSpan w:val="2"/>
          </w:tcPr>
          <w:p w14:paraId="453ED9C2" w14:textId="77777777" w:rsidR="00683265" w:rsidRPr="00CC26E3" w:rsidRDefault="00683265" w:rsidP="00683265">
            <w:pPr>
              <w:jc w:val="center"/>
              <w:rPr>
                <w:rFonts w:ascii="Selawik Light" w:hAnsi="Selawik Light" w:cs="Segoe UI Semilight"/>
                <w:color w:val="FFFFFF" w:themeColor="background1"/>
                <w:szCs w:val="24"/>
              </w:rPr>
            </w:pPr>
            <w:proofErr w:type="spellStart"/>
            <w:r w:rsidRPr="00CC26E3">
              <w:rPr>
                <w:rFonts w:ascii="Selawik Light" w:hAnsi="Selawik Light" w:cs="Segoe UI Semilight"/>
                <w:color w:val="FFFFFF" w:themeColor="background1"/>
                <w:szCs w:val="24"/>
              </w:rPr>
              <w:t>Pum</w:t>
            </w:r>
            <w:proofErr w:type="spellEnd"/>
            <w:r w:rsidRPr="00CC26E3">
              <w:rPr>
                <w:rFonts w:ascii="Selawik Light" w:hAnsi="Selawik Light" w:cs="Segoe UI Semilight"/>
                <w:color w:val="FFFFFF" w:themeColor="background1"/>
                <w:szCs w:val="24"/>
              </w:rPr>
              <w:t>/</w:t>
            </w:r>
            <w:proofErr w:type="spellStart"/>
            <w:r w:rsidRPr="00CC26E3">
              <w:rPr>
                <w:rFonts w:ascii="Selawik Light" w:hAnsi="Selawik Light" w:cs="Segoe UI Semilight"/>
                <w:color w:val="FFFFFF" w:themeColor="background1"/>
                <w:szCs w:val="24"/>
              </w:rPr>
              <w:t>Nani</w:t>
            </w:r>
            <w:proofErr w:type="spellEnd"/>
            <w:r w:rsidRPr="00CC26E3">
              <w:rPr>
                <w:rFonts w:ascii="Selawik Light" w:hAnsi="Selawik Light" w:cs="Segoe UI Semilight"/>
                <w:color w:val="FFFFFF" w:themeColor="background1"/>
                <w:szCs w:val="24"/>
              </w:rPr>
              <w:t xml:space="preserve"> also means </w:t>
            </w:r>
          </w:p>
          <w:p w14:paraId="744696BB" w14:textId="7EDA376F"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 xml:space="preserve">vagina in its literal sense </w:t>
            </w:r>
          </w:p>
        </w:tc>
        <w:tc>
          <w:tcPr>
            <w:tcW w:w="13499" w:type="dxa"/>
            <w:gridSpan w:val="2"/>
          </w:tcPr>
          <w:p w14:paraId="77F9EFF0" w14:textId="3900F1BC"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68A54AFF" w14:textId="4A76CE70" w:rsidTr="00F226B4">
        <w:trPr>
          <w:trHeight w:val="312"/>
        </w:trPr>
        <w:tc>
          <w:tcPr>
            <w:tcW w:w="3086" w:type="dxa"/>
            <w:gridSpan w:val="2"/>
          </w:tcPr>
          <w:p w14:paraId="112071C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4BA5F53" w14:textId="34F2B519"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Yats</w:t>
            </w:r>
            <w:proofErr w:type="spellEnd"/>
          </w:p>
        </w:tc>
        <w:tc>
          <w:tcPr>
            <w:tcW w:w="5103" w:type="dxa"/>
          </w:tcPr>
          <w:p w14:paraId="01C47410" w14:textId="25E64F4C"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5F2FC54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ADA6917" w14:textId="5311712E"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3377843C" w14:textId="37FE7F5B" w:rsidTr="00F226B4">
        <w:trPr>
          <w:trHeight w:val="312"/>
        </w:trPr>
        <w:tc>
          <w:tcPr>
            <w:tcW w:w="3086" w:type="dxa"/>
            <w:gridSpan w:val="2"/>
          </w:tcPr>
          <w:p w14:paraId="00E1388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B434041" w14:textId="715272B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Baddies</w:t>
            </w:r>
          </w:p>
        </w:tc>
        <w:tc>
          <w:tcPr>
            <w:tcW w:w="5103" w:type="dxa"/>
          </w:tcPr>
          <w:p w14:paraId="5BE9CD58" w14:textId="0A9871B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proofErr w:type="spellStart"/>
            <w:r w:rsidRPr="00CC26E3">
              <w:rPr>
                <w:rFonts w:ascii="Selawik Light" w:hAnsi="Selawik Light" w:cs="Segoe UI Semilight"/>
                <w:i/>
                <w:iCs/>
                <w:color w:val="F6C112" w:themeColor="text2"/>
                <w:szCs w:val="24"/>
              </w:rPr>
              <w:t>Yo</w:t>
            </w:r>
            <w:proofErr w:type="spellEnd"/>
            <w:r w:rsidRPr="00CC26E3">
              <w:rPr>
                <w:rFonts w:ascii="Selawik Light" w:hAnsi="Selawik Light" w:cs="Segoe UI Semilight"/>
                <w:i/>
                <w:iCs/>
                <w:color w:val="F6C112" w:themeColor="text2"/>
                <w:szCs w:val="24"/>
              </w:rPr>
              <w:t>, you see them baddies over there”</w:t>
            </w:r>
          </w:p>
        </w:tc>
        <w:tc>
          <w:tcPr>
            <w:tcW w:w="5812" w:type="dxa"/>
            <w:gridSpan w:val="2"/>
          </w:tcPr>
          <w:p w14:paraId="4BBAB8C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968A465" w14:textId="46AF3CC2"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7C6AA1B1" w14:textId="7E778477" w:rsidTr="00F226B4">
        <w:trPr>
          <w:trHeight w:val="312"/>
        </w:trPr>
        <w:tc>
          <w:tcPr>
            <w:tcW w:w="3086" w:type="dxa"/>
            <w:gridSpan w:val="2"/>
          </w:tcPr>
          <w:p w14:paraId="057786F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5826ADB" w14:textId="6D2B2739"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Badeens</w:t>
            </w:r>
            <w:proofErr w:type="spellEnd"/>
          </w:p>
        </w:tc>
        <w:tc>
          <w:tcPr>
            <w:tcW w:w="5103" w:type="dxa"/>
          </w:tcPr>
          <w:p w14:paraId="442C8EAF"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54988CD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A21B7E6" w14:textId="554F0C52"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117E2522" w14:textId="0A98D756" w:rsidTr="00F226B4">
        <w:trPr>
          <w:trHeight w:val="312"/>
        </w:trPr>
        <w:tc>
          <w:tcPr>
            <w:tcW w:w="3086" w:type="dxa"/>
            <w:gridSpan w:val="2"/>
          </w:tcPr>
          <w:p w14:paraId="52B808F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93D3B0E" w14:textId="0EEDCC1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Beanies</w:t>
            </w:r>
          </w:p>
        </w:tc>
        <w:tc>
          <w:tcPr>
            <w:tcW w:w="5103" w:type="dxa"/>
          </w:tcPr>
          <w:p w14:paraId="159F0B38"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06526C0B"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489BD7C" w14:textId="7B5EFE65"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2C9E77DA" w14:textId="5336FD36" w:rsidTr="00F226B4">
        <w:trPr>
          <w:trHeight w:val="312"/>
        </w:trPr>
        <w:tc>
          <w:tcPr>
            <w:tcW w:w="3086" w:type="dxa"/>
            <w:gridSpan w:val="2"/>
          </w:tcPr>
          <w:p w14:paraId="6F6E6287" w14:textId="732A560A" w:rsidR="00683265" w:rsidRPr="00CC26E3" w:rsidRDefault="00683265" w:rsidP="00683265">
            <w:pPr>
              <w:jc w:val="center"/>
              <w:rPr>
                <w:rFonts w:ascii="Selawik Semibold" w:hAnsi="Selawik Semibold" w:cs="LilyUPC"/>
                <w:b/>
                <w:bCs/>
                <w:color w:val="FFC000"/>
                <w:sz w:val="36"/>
                <w:szCs w:val="36"/>
              </w:rPr>
            </w:pPr>
          </w:p>
        </w:tc>
        <w:tc>
          <w:tcPr>
            <w:tcW w:w="3118" w:type="dxa"/>
          </w:tcPr>
          <w:p w14:paraId="78C6CF66" w14:textId="2E612D17"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Gyaldem</w:t>
            </w:r>
            <w:proofErr w:type="spellEnd"/>
          </w:p>
        </w:tc>
        <w:tc>
          <w:tcPr>
            <w:tcW w:w="5103" w:type="dxa"/>
          </w:tcPr>
          <w:p w14:paraId="30F11AD0" w14:textId="3CA9948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“When we linking the </w:t>
            </w:r>
            <w:proofErr w:type="spellStart"/>
            <w:r w:rsidRPr="00CC26E3">
              <w:rPr>
                <w:rFonts w:ascii="Selawik Light" w:hAnsi="Selawik Light" w:cs="Segoe UI Semilight"/>
                <w:i/>
                <w:iCs/>
                <w:color w:val="F6C112" w:themeColor="text2"/>
                <w:szCs w:val="24"/>
              </w:rPr>
              <w:t>gyaldem</w:t>
            </w:r>
            <w:proofErr w:type="spellEnd"/>
            <w:r w:rsidRPr="00CC26E3">
              <w:rPr>
                <w:rFonts w:ascii="Selawik Light" w:hAnsi="Selawik Light" w:cs="Segoe UI Semilight"/>
                <w:i/>
                <w:iCs/>
                <w:color w:val="F6C112" w:themeColor="text2"/>
                <w:szCs w:val="24"/>
              </w:rPr>
              <w:t>”</w:t>
            </w:r>
          </w:p>
        </w:tc>
        <w:tc>
          <w:tcPr>
            <w:tcW w:w="5812" w:type="dxa"/>
            <w:gridSpan w:val="2"/>
          </w:tcPr>
          <w:p w14:paraId="776538F3" w14:textId="42B78987"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Group of girls</w:t>
            </w:r>
          </w:p>
        </w:tc>
        <w:tc>
          <w:tcPr>
            <w:tcW w:w="13499" w:type="dxa"/>
            <w:gridSpan w:val="2"/>
          </w:tcPr>
          <w:p w14:paraId="7F9CDF2C" w14:textId="51462997" w:rsidR="00683265" w:rsidRPr="00212F40" w:rsidRDefault="00683265" w:rsidP="00683265">
            <w:pPr>
              <w:jc w:val="center"/>
              <w:rPr>
                <w:rFonts w:ascii="Segoe UI Semilight" w:hAnsi="Segoe UI Semilight" w:cs="Segoe UI Semilight"/>
                <w:color w:val="FFFFFF" w:themeColor="background1"/>
                <w:sz w:val="40"/>
                <w:szCs w:val="40"/>
              </w:rPr>
            </w:pPr>
            <w:proofErr w:type="spellStart"/>
            <w:r w:rsidRPr="000C201F">
              <w:rPr>
                <w:rFonts w:ascii="Selawik Light" w:hAnsi="Selawik Light" w:cs="LilyUPC"/>
                <w:color w:val="FFFFFF" w:themeColor="background1"/>
                <w:sz w:val="40"/>
                <w:szCs w:val="40"/>
              </w:rPr>
              <w:t>Gyaldem</w:t>
            </w:r>
            <w:proofErr w:type="spellEnd"/>
          </w:p>
        </w:tc>
      </w:tr>
      <w:tr w:rsidR="00683265" w:rsidRPr="005E59BC" w14:paraId="48EB7927" w14:textId="402AA407" w:rsidTr="00F226B4">
        <w:trPr>
          <w:trHeight w:val="312"/>
        </w:trPr>
        <w:tc>
          <w:tcPr>
            <w:tcW w:w="3086" w:type="dxa"/>
            <w:gridSpan w:val="2"/>
          </w:tcPr>
          <w:p w14:paraId="203933D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D86884F" w14:textId="5CEB517C"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Panash</w:t>
            </w:r>
            <w:proofErr w:type="spellEnd"/>
          </w:p>
        </w:tc>
        <w:tc>
          <w:tcPr>
            <w:tcW w:w="5103" w:type="dxa"/>
          </w:tcPr>
          <w:p w14:paraId="3D282A4C" w14:textId="4680524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“That girl is some serious </w:t>
            </w:r>
            <w:proofErr w:type="spellStart"/>
            <w:r w:rsidRPr="00CC26E3">
              <w:rPr>
                <w:rFonts w:ascii="Selawik Light" w:hAnsi="Selawik Light" w:cs="Segoe UI Semilight"/>
                <w:i/>
                <w:iCs/>
                <w:color w:val="F6C112" w:themeColor="text2"/>
                <w:szCs w:val="24"/>
              </w:rPr>
              <w:t>panash</w:t>
            </w:r>
            <w:proofErr w:type="spellEnd"/>
            <w:r w:rsidRPr="00CC26E3">
              <w:rPr>
                <w:rFonts w:ascii="Selawik Light" w:hAnsi="Selawik Light" w:cs="Segoe UI Semilight"/>
                <w:i/>
                <w:iCs/>
                <w:color w:val="F6C112" w:themeColor="text2"/>
                <w:szCs w:val="24"/>
              </w:rPr>
              <w:t>”</w:t>
            </w:r>
          </w:p>
        </w:tc>
        <w:tc>
          <w:tcPr>
            <w:tcW w:w="5812" w:type="dxa"/>
            <w:gridSpan w:val="2"/>
          </w:tcPr>
          <w:p w14:paraId="129FBA6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EE382ED" w14:textId="0146C27C"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04F1614D" w14:textId="39228488" w:rsidTr="00F226B4">
        <w:trPr>
          <w:trHeight w:val="312"/>
        </w:trPr>
        <w:tc>
          <w:tcPr>
            <w:tcW w:w="3086" w:type="dxa"/>
            <w:gridSpan w:val="2"/>
          </w:tcPr>
          <w:p w14:paraId="2BF7F59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2957254"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1A4FDD8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226956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C43255A" w14:textId="14BFEE5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33794D3" w14:textId="36FCE6A1" w:rsidTr="00F226B4">
        <w:trPr>
          <w:trHeight w:val="312"/>
        </w:trPr>
        <w:tc>
          <w:tcPr>
            <w:tcW w:w="3086" w:type="dxa"/>
            <w:gridSpan w:val="2"/>
          </w:tcPr>
          <w:p w14:paraId="0D27B4CD" w14:textId="77777777" w:rsidR="00683265" w:rsidRPr="00CC26E3" w:rsidRDefault="00683265" w:rsidP="00683265">
            <w:pPr>
              <w:rPr>
                <w:rFonts w:ascii="Selawik Semibold" w:hAnsi="Selawik Semibold" w:cs="LilyUPC"/>
                <w:b/>
                <w:bCs/>
                <w:color w:val="FFC000"/>
                <w:sz w:val="36"/>
                <w:szCs w:val="36"/>
              </w:rPr>
            </w:pPr>
          </w:p>
        </w:tc>
        <w:tc>
          <w:tcPr>
            <w:tcW w:w="3118" w:type="dxa"/>
          </w:tcPr>
          <w:p w14:paraId="474FE23B" w14:textId="31DC94B8" w:rsidR="00683265" w:rsidRPr="00CC26E3" w:rsidRDefault="00683265" w:rsidP="00683265">
            <w:pPr>
              <w:rPr>
                <w:rFonts w:ascii="Selawik Semibold" w:hAnsi="Selawik Semibold" w:cs="LilyUPC"/>
                <w:color w:val="FFFFFF" w:themeColor="background1"/>
                <w:szCs w:val="24"/>
              </w:rPr>
            </w:pPr>
          </w:p>
        </w:tc>
        <w:tc>
          <w:tcPr>
            <w:tcW w:w="5103" w:type="dxa"/>
          </w:tcPr>
          <w:p w14:paraId="406F26F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323AA7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F288EEC" w14:textId="3D3E1E7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9B0E23A" w14:textId="77777777" w:rsidTr="00F226B4">
        <w:trPr>
          <w:trHeight w:val="312"/>
        </w:trPr>
        <w:tc>
          <w:tcPr>
            <w:tcW w:w="3086" w:type="dxa"/>
            <w:gridSpan w:val="2"/>
          </w:tcPr>
          <w:p w14:paraId="64E1F6A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BC17E00"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590BAB7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FBD58B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E01E4BD" w14:textId="7777777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4724E68" w14:textId="71FFC4CE" w:rsidTr="00F226B4">
        <w:trPr>
          <w:trHeight w:val="312"/>
        </w:trPr>
        <w:tc>
          <w:tcPr>
            <w:tcW w:w="3086" w:type="dxa"/>
            <w:gridSpan w:val="2"/>
          </w:tcPr>
          <w:p w14:paraId="574CCF85" w14:textId="2325CD4E"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Sex</w:t>
            </w:r>
          </w:p>
        </w:tc>
        <w:tc>
          <w:tcPr>
            <w:tcW w:w="3118" w:type="dxa"/>
          </w:tcPr>
          <w:p w14:paraId="38C216E1" w14:textId="2165B9C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Pipe</w:t>
            </w:r>
          </w:p>
        </w:tc>
        <w:tc>
          <w:tcPr>
            <w:tcW w:w="5103" w:type="dxa"/>
          </w:tcPr>
          <w:p w14:paraId="292C52D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FC969B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C2E0134" w14:textId="5A4F505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595B1E7" w14:textId="0BF1172A" w:rsidTr="00F226B4">
        <w:trPr>
          <w:trHeight w:val="312"/>
        </w:trPr>
        <w:tc>
          <w:tcPr>
            <w:tcW w:w="3086" w:type="dxa"/>
            <w:gridSpan w:val="2"/>
          </w:tcPr>
          <w:p w14:paraId="087DEE6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2306E5D" w14:textId="55351B1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Jeet</w:t>
            </w:r>
          </w:p>
        </w:tc>
        <w:tc>
          <w:tcPr>
            <w:tcW w:w="5103" w:type="dxa"/>
          </w:tcPr>
          <w:p w14:paraId="5A901C2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2A1985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B124FB2" w14:textId="5CE9DBC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7ED280C" w14:textId="4888244C" w:rsidTr="00F226B4">
        <w:trPr>
          <w:trHeight w:val="312"/>
        </w:trPr>
        <w:tc>
          <w:tcPr>
            <w:tcW w:w="3086" w:type="dxa"/>
            <w:gridSpan w:val="2"/>
          </w:tcPr>
          <w:p w14:paraId="1AB4FCB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C4FDE76" w14:textId="3D98F52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Beat</w:t>
            </w:r>
          </w:p>
        </w:tc>
        <w:tc>
          <w:tcPr>
            <w:tcW w:w="5103" w:type="dxa"/>
          </w:tcPr>
          <w:p w14:paraId="5C843B8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59CA48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9E56023" w14:textId="5C5E382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ED47BA9" w14:textId="5FA5E11A" w:rsidTr="00F226B4">
        <w:trPr>
          <w:trHeight w:val="312"/>
        </w:trPr>
        <w:tc>
          <w:tcPr>
            <w:tcW w:w="3086" w:type="dxa"/>
            <w:gridSpan w:val="2"/>
          </w:tcPr>
          <w:p w14:paraId="2B1F99C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65B3F1B" w14:textId="203F8F8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Press</w:t>
            </w:r>
          </w:p>
        </w:tc>
        <w:tc>
          <w:tcPr>
            <w:tcW w:w="5103" w:type="dxa"/>
          </w:tcPr>
          <w:p w14:paraId="43819F9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F96D27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9B979BC" w14:textId="0561AF82"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174EA3F" w14:textId="5B801296" w:rsidTr="00F226B4">
        <w:trPr>
          <w:trHeight w:val="312"/>
        </w:trPr>
        <w:tc>
          <w:tcPr>
            <w:tcW w:w="3086" w:type="dxa"/>
            <w:gridSpan w:val="2"/>
          </w:tcPr>
          <w:p w14:paraId="5BD24D3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DE914B8" w14:textId="43FE2C9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Bang</w:t>
            </w:r>
          </w:p>
        </w:tc>
        <w:tc>
          <w:tcPr>
            <w:tcW w:w="5103" w:type="dxa"/>
          </w:tcPr>
          <w:p w14:paraId="00394E1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71D2EB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B55F6E8" w14:textId="2815CB1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7F5FE4B" w14:textId="0BEE0A23" w:rsidTr="00F226B4">
        <w:trPr>
          <w:trHeight w:val="312"/>
        </w:trPr>
        <w:tc>
          <w:tcPr>
            <w:tcW w:w="3086" w:type="dxa"/>
            <w:gridSpan w:val="2"/>
          </w:tcPr>
          <w:p w14:paraId="1530CC0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C0FE16B" w14:textId="05DBC503"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Clart</w:t>
            </w:r>
          </w:p>
        </w:tc>
        <w:tc>
          <w:tcPr>
            <w:tcW w:w="5103" w:type="dxa"/>
          </w:tcPr>
          <w:p w14:paraId="4840C5E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F94514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6078AC0" w14:textId="6595D18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8373A28" w14:textId="2A62BDC5" w:rsidTr="004E082D">
        <w:trPr>
          <w:trHeight w:val="3823"/>
        </w:trPr>
        <w:tc>
          <w:tcPr>
            <w:tcW w:w="3086" w:type="dxa"/>
            <w:gridSpan w:val="2"/>
            <w:tcBorders>
              <w:bottom w:val="single" w:sz="4" w:space="0" w:color="F6C112" w:themeColor="accent4"/>
            </w:tcBorders>
          </w:tcPr>
          <w:p w14:paraId="2890F154" w14:textId="2DEB0901"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A3114A4" w14:textId="77777777"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Rass</w:t>
            </w:r>
            <w:proofErr w:type="spellEnd"/>
          </w:p>
          <w:p w14:paraId="7F5B1A17" w14:textId="77777777" w:rsidR="00683265" w:rsidRPr="00CC26E3" w:rsidRDefault="00683265" w:rsidP="00683265">
            <w:pPr>
              <w:rPr>
                <w:rFonts w:ascii="Selawik Semibold" w:hAnsi="Selawik Semibold" w:cs="LilyUPC"/>
                <w:color w:val="FFFFFF" w:themeColor="background1"/>
                <w:szCs w:val="24"/>
              </w:rPr>
            </w:pPr>
          </w:p>
          <w:p w14:paraId="53055CF5"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Drain</w:t>
            </w:r>
          </w:p>
          <w:p w14:paraId="1F7BFE79" w14:textId="77777777" w:rsidR="00683265" w:rsidRPr="00CC26E3" w:rsidRDefault="00683265" w:rsidP="00683265">
            <w:pPr>
              <w:rPr>
                <w:rFonts w:ascii="Selawik Semibold" w:hAnsi="Selawik Semibold" w:cs="LilyUPC"/>
                <w:color w:val="FFFFFF" w:themeColor="background1"/>
                <w:szCs w:val="24"/>
              </w:rPr>
            </w:pPr>
          </w:p>
          <w:p w14:paraId="607C8EA5"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Cane </w:t>
            </w:r>
          </w:p>
          <w:p w14:paraId="351C45A1" w14:textId="77777777" w:rsidR="00683265" w:rsidRPr="00CC26E3" w:rsidRDefault="00683265" w:rsidP="00683265">
            <w:pPr>
              <w:rPr>
                <w:rFonts w:ascii="Selawik Semibold" w:hAnsi="Selawik Semibold" w:cs="LilyUPC"/>
                <w:color w:val="FFFFFF" w:themeColor="background1"/>
                <w:szCs w:val="24"/>
              </w:rPr>
            </w:pPr>
          </w:p>
          <w:p w14:paraId="04564730"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Crash</w:t>
            </w:r>
          </w:p>
          <w:p w14:paraId="7A3660FC" w14:textId="77777777" w:rsidR="00683265" w:rsidRPr="00CC26E3" w:rsidRDefault="00683265" w:rsidP="00683265">
            <w:pPr>
              <w:rPr>
                <w:rFonts w:ascii="Selawik Semibold" w:hAnsi="Selawik Semibold" w:cs="LilyUPC"/>
                <w:color w:val="FFFFFF" w:themeColor="background1"/>
                <w:szCs w:val="24"/>
              </w:rPr>
            </w:pPr>
          </w:p>
          <w:p w14:paraId="5B9A427A"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Lash</w:t>
            </w:r>
          </w:p>
          <w:p w14:paraId="25AA1000" w14:textId="77777777" w:rsidR="00683265" w:rsidRPr="00CC26E3" w:rsidRDefault="00683265" w:rsidP="00683265">
            <w:pPr>
              <w:rPr>
                <w:rFonts w:ascii="Selawik Semibold" w:hAnsi="Selawik Semibold" w:cs="LilyUPC"/>
                <w:color w:val="FFFFFF" w:themeColor="background1"/>
                <w:szCs w:val="24"/>
              </w:rPr>
            </w:pPr>
          </w:p>
          <w:p w14:paraId="5B86E719" w14:textId="23A294A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Smash</w:t>
            </w:r>
          </w:p>
        </w:tc>
        <w:tc>
          <w:tcPr>
            <w:tcW w:w="5103" w:type="dxa"/>
            <w:tcBorders>
              <w:bottom w:val="single" w:sz="4" w:space="0" w:color="F6C112" w:themeColor="accent4"/>
            </w:tcBorders>
          </w:tcPr>
          <w:p w14:paraId="3A11CEC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739A556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2916F620" w14:textId="380003B0"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DC40BCA" w14:textId="70ECEF02" w:rsidTr="004E082D">
        <w:trPr>
          <w:trHeight w:val="312"/>
        </w:trPr>
        <w:tc>
          <w:tcPr>
            <w:tcW w:w="3086" w:type="dxa"/>
            <w:gridSpan w:val="2"/>
            <w:tcBorders>
              <w:top w:val="single" w:sz="4" w:space="0" w:color="F6C112" w:themeColor="accent4"/>
            </w:tcBorders>
          </w:tcPr>
          <w:p w14:paraId="06B02195" w14:textId="6B802EFB"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E04F34C"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1470CD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6427895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C9A0135" w14:textId="02CBEBF3"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3491EE55" w14:textId="77777777" w:rsidTr="00F226B4">
        <w:trPr>
          <w:trHeight w:val="312"/>
        </w:trPr>
        <w:tc>
          <w:tcPr>
            <w:tcW w:w="3086" w:type="dxa"/>
            <w:gridSpan w:val="2"/>
          </w:tcPr>
          <w:p w14:paraId="20ED32B1"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46BE72D6"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134860F9"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5ABCF324"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1DC89F3F"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76FB7EEA" w14:textId="4B2D343B" w:rsidTr="00F226B4">
        <w:trPr>
          <w:trHeight w:val="312"/>
        </w:trPr>
        <w:tc>
          <w:tcPr>
            <w:tcW w:w="3086" w:type="dxa"/>
            <w:gridSpan w:val="2"/>
          </w:tcPr>
          <w:p w14:paraId="0D3284F7" w14:textId="584447A1" w:rsidR="00683265" w:rsidRPr="00CC26E3" w:rsidRDefault="00683265" w:rsidP="00683265">
            <w:pPr>
              <w:jc w:val="center"/>
              <w:rPr>
                <w:rFonts w:ascii="Selawik Semibold" w:hAnsi="Selawik Semibold" w:cs="LilyUPC"/>
                <w:b/>
                <w:bCs/>
                <w:color w:val="FFC000"/>
                <w:sz w:val="36"/>
                <w:szCs w:val="36"/>
              </w:rPr>
            </w:pPr>
          </w:p>
        </w:tc>
        <w:tc>
          <w:tcPr>
            <w:tcW w:w="3118" w:type="dxa"/>
          </w:tcPr>
          <w:p w14:paraId="6623A090" w14:textId="6931823A" w:rsidR="00683265" w:rsidRPr="00CC26E3" w:rsidRDefault="00683265" w:rsidP="00683265">
            <w:pPr>
              <w:rPr>
                <w:rFonts w:ascii="Selawik Semibold" w:hAnsi="Selawik Semibold" w:cs="LilyUPC"/>
                <w:color w:val="FFFFFF" w:themeColor="background1"/>
                <w:szCs w:val="24"/>
              </w:rPr>
            </w:pPr>
          </w:p>
        </w:tc>
        <w:tc>
          <w:tcPr>
            <w:tcW w:w="5103" w:type="dxa"/>
          </w:tcPr>
          <w:p w14:paraId="77B85E0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724920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0399D71" w14:textId="5BCCB40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8BEA6CF" w14:textId="5D59C201" w:rsidTr="00F226B4">
        <w:trPr>
          <w:trHeight w:val="312"/>
        </w:trPr>
        <w:tc>
          <w:tcPr>
            <w:tcW w:w="3086" w:type="dxa"/>
            <w:gridSpan w:val="2"/>
          </w:tcPr>
          <w:p w14:paraId="7E25169A" w14:textId="4E7CC5DA" w:rsidR="00683265" w:rsidRPr="00CC26E3" w:rsidRDefault="004E082D"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Police</w:t>
            </w:r>
          </w:p>
        </w:tc>
        <w:tc>
          <w:tcPr>
            <w:tcW w:w="3118" w:type="dxa"/>
          </w:tcPr>
          <w:p w14:paraId="6FE11A89" w14:textId="5C06DDC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Porkies</w:t>
            </w:r>
          </w:p>
        </w:tc>
        <w:tc>
          <w:tcPr>
            <w:tcW w:w="5103" w:type="dxa"/>
          </w:tcPr>
          <w:p w14:paraId="5F1D0E6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06121B0" w14:textId="11E3B46C"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Also someone telling lies</w:t>
            </w:r>
          </w:p>
        </w:tc>
        <w:tc>
          <w:tcPr>
            <w:tcW w:w="13499" w:type="dxa"/>
            <w:gridSpan w:val="2"/>
          </w:tcPr>
          <w:p w14:paraId="577484EA" w14:textId="31038DB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5A7BEE2" w14:textId="2C1BFC12" w:rsidTr="00F226B4">
        <w:trPr>
          <w:trHeight w:val="312"/>
        </w:trPr>
        <w:tc>
          <w:tcPr>
            <w:tcW w:w="3086" w:type="dxa"/>
            <w:gridSpan w:val="2"/>
          </w:tcPr>
          <w:p w14:paraId="399148B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59ED8EA" w14:textId="228E8CA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Pigs</w:t>
            </w:r>
          </w:p>
        </w:tc>
        <w:tc>
          <w:tcPr>
            <w:tcW w:w="5103" w:type="dxa"/>
          </w:tcPr>
          <w:p w14:paraId="7D2DEB4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DD0676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8A20A11" w14:textId="5956463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A75A2AE" w14:textId="0B690B9D" w:rsidTr="00F226B4">
        <w:trPr>
          <w:trHeight w:val="312"/>
        </w:trPr>
        <w:tc>
          <w:tcPr>
            <w:tcW w:w="3086" w:type="dxa"/>
            <w:gridSpan w:val="2"/>
          </w:tcPr>
          <w:p w14:paraId="68E1DEF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C32F79B" w14:textId="6AA5352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Jakes</w:t>
            </w:r>
          </w:p>
        </w:tc>
        <w:tc>
          <w:tcPr>
            <w:tcW w:w="5103" w:type="dxa"/>
          </w:tcPr>
          <w:p w14:paraId="7C8AF8BF" w14:textId="50AC58C9"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“The jakes are on my case”</w:t>
            </w:r>
          </w:p>
        </w:tc>
        <w:tc>
          <w:tcPr>
            <w:tcW w:w="5812" w:type="dxa"/>
            <w:gridSpan w:val="2"/>
          </w:tcPr>
          <w:p w14:paraId="7F5BB92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7EF4CEB" w14:textId="1F1B8F78"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06B6302F" w14:textId="1266A6C5" w:rsidTr="00F226B4">
        <w:trPr>
          <w:trHeight w:val="312"/>
        </w:trPr>
        <w:tc>
          <w:tcPr>
            <w:tcW w:w="3086" w:type="dxa"/>
            <w:gridSpan w:val="2"/>
          </w:tcPr>
          <w:p w14:paraId="6EA514C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E1A4E49" w14:textId="0AD0FFEE"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Federalies</w:t>
            </w:r>
            <w:proofErr w:type="spellEnd"/>
            <w:r w:rsidRPr="00CC26E3">
              <w:rPr>
                <w:rFonts w:ascii="Selawik Semibold" w:hAnsi="Selawik Semibold" w:cs="LilyUPC"/>
                <w:color w:val="FFFFFF" w:themeColor="background1"/>
                <w:szCs w:val="24"/>
              </w:rPr>
              <w:t>/</w:t>
            </w:r>
            <w:proofErr w:type="spellStart"/>
            <w:r w:rsidRPr="00CC26E3">
              <w:rPr>
                <w:rFonts w:ascii="Selawik Semibold" w:hAnsi="Selawik Semibold" w:cs="LilyUPC"/>
                <w:color w:val="FFFFFF" w:themeColor="background1"/>
                <w:szCs w:val="24"/>
              </w:rPr>
              <w:t>Ralies</w:t>
            </w:r>
            <w:proofErr w:type="spellEnd"/>
          </w:p>
        </w:tc>
        <w:tc>
          <w:tcPr>
            <w:tcW w:w="5103" w:type="dxa"/>
          </w:tcPr>
          <w:p w14:paraId="6D879D9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D937D7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7188D6A" w14:textId="7CDAB660"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D42B69D" w14:textId="53F5D7AD" w:rsidTr="00F226B4">
        <w:trPr>
          <w:trHeight w:val="312"/>
        </w:trPr>
        <w:tc>
          <w:tcPr>
            <w:tcW w:w="3086" w:type="dxa"/>
            <w:gridSpan w:val="2"/>
          </w:tcPr>
          <w:p w14:paraId="2282584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D80DB93" w14:textId="48041CD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12</w:t>
            </w:r>
          </w:p>
        </w:tc>
        <w:tc>
          <w:tcPr>
            <w:tcW w:w="5103" w:type="dxa"/>
          </w:tcPr>
          <w:p w14:paraId="3CAE140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9ABAEC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95FDC38" w14:textId="4E41B43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682A28E" w14:textId="0D90180E" w:rsidTr="00F226B4">
        <w:trPr>
          <w:trHeight w:val="312"/>
        </w:trPr>
        <w:tc>
          <w:tcPr>
            <w:tcW w:w="3086" w:type="dxa"/>
            <w:gridSpan w:val="2"/>
          </w:tcPr>
          <w:p w14:paraId="04528A2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D8AFE90" w14:textId="2083528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Askar</w:t>
            </w:r>
          </w:p>
        </w:tc>
        <w:tc>
          <w:tcPr>
            <w:tcW w:w="5103" w:type="dxa"/>
          </w:tcPr>
          <w:p w14:paraId="3A136E7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E9A146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BF77E0A" w14:textId="5A5CA10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E676A6F" w14:textId="10AB453D" w:rsidTr="00F226B4">
        <w:trPr>
          <w:trHeight w:val="312"/>
        </w:trPr>
        <w:tc>
          <w:tcPr>
            <w:tcW w:w="3086" w:type="dxa"/>
            <w:gridSpan w:val="2"/>
          </w:tcPr>
          <w:p w14:paraId="00E7B53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41EF736" w14:textId="71C8088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Undies</w:t>
            </w:r>
          </w:p>
        </w:tc>
        <w:tc>
          <w:tcPr>
            <w:tcW w:w="5103" w:type="dxa"/>
          </w:tcPr>
          <w:p w14:paraId="42FEA75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2A1F60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58BF587" w14:textId="680DC09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6855A72" w14:textId="3556F0A5" w:rsidTr="00F226B4">
        <w:trPr>
          <w:trHeight w:val="312"/>
        </w:trPr>
        <w:tc>
          <w:tcPr>
            <w:tcW w:w="3086" w:type="dxa"/>
            <w:gridSpan w:val="2"/>
          </w:tcPr>
          <w:p w14:paraId="6FEA304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64C0F15" w14:textId="5D44689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Plain clothes</w:t>
            </w:r>
          </w:p>
        </w:tc>
        <w:tc>
          <w:tcPr>
            <w:tcW w:w="5103" w:type="dxa"/>
          </w:tcPr>
          <w:p w14:paraId="2EEB5E17" w14:textId="368F81C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“Those police are in plain clothes”</w:t>
            </w:r>
          </w:p>
        </w:tc>
        <w:tc>
          <w:tcPr>
            <w:tcW w:w="5812" w:type="dxa"/>
            <w:gridSpan w:val="2"/>
          </w:tcPr>
          <w:p w14:paraId="4D6528EF" w14:textId="07C1D373"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35AB10C" w14:textId="4A6986CC"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56B8AD78" w14:textId="294701A9" w:rsidTr="00F226B4">
        <w:trPr>
          <w:trHeight w:val="312"/>
        </w:trPr>
        <w:tc>
          <w:tcPr>
            <w:tcW w:w="3086" w:type="dxa"/>
            <w:gridSpan w:val="2"/>
          </w:tcPr>
          <w:p w14:paraId="2637A969" w14:textId="781DABEA" w:rsidR="00683265" w:rsidRPr="00CC26E3" w:rsidRDefault="00683265" w:rsidP="00683265">
            <w:pPr>
              <w:jc w:val="center"/>
              <w:rPr>
                <w:rFonts w:ascii="Selawik Semibold" w:hAnsi="Selawik Semibold" w:cs="LilyUPC"/>
                <w:b/>
                <w:bCs/>
                <w:color w:val="FFC000"/>
                <w:sz w:val="36"/>
                <w:szCs w:val="36"/>
              </w:rPr>
            </w:pPr>
          </w:p>
        </w:tc>
        <w:tc>
          <w:tcPr>
            <w:tcW w:w="3118" w:type="dxa"/>
          </w:tcPr>
          <w:p w14:paraId="406AE1CF" w14:textId="2E5FC56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Feds</w:t>
            </w:r>
          </w:p>
        </w:tc>
        <w:tc>
          <w:tcPr>
            <w:tcW w:w="5103" w:type="dxa"/>
          </w:tcPr>
          <w:p w14:paraId="5F6592AC" w14:textId="43163F3F"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just saw the Feds”</w:t>
            </w:r>
          </w:p>
        </w:tc>
        <w:tc>
          <w:tcPr>
            <w:tcW w:w="5812" w:type="dxa"/>
            <w:gridSpan w:val="2"/>
          </w:tcPr>
          <w:p w14:paraId="00AE0DCE"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417843E" w14:textId="3CE03716"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57899296" w14:textId="3538FBD1" w:rsidTr="00F226B4">
        <w:trPr>
          <w:trHeight w:val="312"/>
        </w:trPr>
        <w:tc>
          <w:tcPr>
            <w:tcW w:w="3086" w:type="dxa"/>
            <w:gridSpan w:val="2"/>
          </w:tcPr>
          <w:p w14:paraId="29E8B04F" w14:textId="7ED6EF0F" w:rsidR="00683265" w:rsidRPr="00CC26E3" w:rsidRDefault="00683265" w:rsidP="00683265">
            <w:pPr>
              <w:jc w:val="center"/>
              <w:rPr>
                <w:rFonts w:ascii="Selawik Semibold" w:hAnsi="Selawik Semibold" w:cs="LilyUPC"/>
                <w:b/>
                <w:bCs/>
                <w:color w:val="FFC000"/>
                <w:sz w:val="36"/>
                <w:szCs w:val="36"/>
              </w:rPr>
            </w:pPr>
          </w:p>
        </w:tc>
        <w:tc>
          <w:tcPr>
            <w:tcW w:w="3118" w:type="dxa"/>
          </w:tcPr>
          <w:p w14:paraId="5EC08590" w14:textId="5EE084A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CIDs</w:t>
            </w:r>
          </w:p>
        </w:tc>
        <w:tc>
          <w:tcPr>
            <w:tcW w:w="5103" w:type="dxa"/>
          </w:tcPr>
          <w:p w14:paraId="1AD0CE5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AD784E3" w14:textId="6BAAEDEE"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Undercover Police</w:t>
            </w:r>
          </w:p>
        </w:tc>
        <w:tc>
          <w:tcPr>
            <w:tcW w:w="13499" w:type="dxa"/>
            <w:gridSpan w:val="2"/>
          </w:tcPr>
          <w:p w14:paraId="66214ABA" w14:textId="30543DE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670B8E3" w14:textId="263CBE8D" w:rsidTr="004E082D">
        <w:trPr>
          <w:trHeight w:val="878"/>
        </w:trPr>
        <w:tc>
          <w:tcPr>
            <w:tcW w:w="3086" w:type="dxa"/>
            <w:gridSpan w:val="2"/>
            <w:tcBorders>
              <w:bottom w:val="single" w:sz="4" w:space="0" w:color="F6C112" w:themeColor="accent4"/>
            </w:tcBorders>
          </w:tcPr>
          <w:p w14:paraId="0E1E595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D56C190" w14:textId="38AAC60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5.0</w:t>
            </w:r>
          </w:p>
        </w:tc>
        <w:tc>
          <w:tcPr>
            <w:tcW w:w="5103" w:type="dxa"/>
            <w:tcBorders>
              <w:bottom w:val="single" w:sz="4" w:space="0" w:color="F6C112" w:themeColor="accent4"/>
            </w:tcBorders>
          </w:tcPr>
          <w:p w14:paraId="4899FC4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28F65C0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0367002B" w14:textId="2911BFC3"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62BE325A" w14:textId="77777777" w:rsidTr="004E082D">
        <w:trPr>
          <w:trHeight w:val="835"/>
        </w:trPr>
        <w:tc>
          <w:tcPr>
            <w:tcW w:w="3086" w:type="dxa"/>
            <w:gridSpan w:val="2"/>
            <w:tcBorders>
              <w:top w:val="single" w:sz="4" w:space="0" w:color="F6C112" w:themeColor="accent4"/>
            </w:tcBorders>
          </w:tcPr>
          <w:p w14:paraId="4D3D5B2B" w14:textId="77777777" w:rsidR="004E082D" w:rsidRPr="00CC26E3" w:rsidRDefault="004E082D"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45DF6F71" w14:textId="77777777" w:rsidR="004E082D" w:rsidRPr="00CC26E3" w:rsidRDefault="004E082D"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7C30E54" w14:textId="77777777" w:rsidR="004E082D" w:rsidRPr="00CC26E3" w:rsidRDefault="004E082D" w:rsidP="0068326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010982EA" w14:textId="77777777" w:rsidR="004E082D" w:rsidRPr="00CC26E3" w:rsidRDefault="004E082D" w:rsidP="00683265">
            <w:pPr>
              <w:jc w:val="center"/>
              <w:rPr>
                <w:rFonts w:ascii="Selawik Light" w:hAnsi="Selawik Light" w:cs="Segoe UI Semilight"/>
                <w:color w:val="FFFFFF" w:themeColor="background1"/>
                <w:szCs w:val="24"/>
              </w:rPr>
            </w:pPr>
          </w:p>
        </w:tc>
        <w:tc>
          <w:tcPr>
            <w:tcW w:w="13499" w:type="dxa"/>
            <w:gridSpan w:val="2"/>
          </w:tcPr>
          <w:p w14:paraId="64EFE8AD" w14:textId="77777777" w:rsidR="004E082D" w:rsidRPr="00212F40" w:rsidRDefault="004E082D" w:rsidP="00683265">
            <w:pPr>
              <w:jc w:val="center"/>
              <w:rPr>
                <w:rFonts w:ascii="Segoe UI Semilight" w:hAnsi="Segoe UI Semilight" w:cs="Segoe UI Semilight"/>
                <w:color w:val="FFFFFF" w:themeColor="background1"/>
                <w:sz w:val="40"/>
                <w:szCs w:val="40"/>
              </w:rPr>
            </w:pPr>
          </w:p>
        </w:tc>
      </w:tr>
      <w:tr w:rsidR="00683265" w:rsidRPr="005E59BC" w14:paraId="2F3FCDCD" w14:textId="217E160A" w:rsidTr="00F226B4">
        <w:trPr>
          <w:trHeight w:val="835"/>
        </w:trPr>
        <w:tc>
          <w:tcPr>
            <w:tcW w:w="3086" w:type="dxa"/>
            <w:gridSpan w:val="2"/>
          </w:tcPr>
          <w:p w14:paraId="4B727E17" w14:textId="2E31A74F"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Promiscuous </w:t>
            </w:r>
          </w:p>
        </w:tc>
        <w:tc>
          <w:tcPr>
            <w:tcW w:w="3118" w:type="dxa"/>
          </w:tcPr>
          <w:p w14:paraId="025C1831" w14:textId="1AAC8100"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Sket</w:t>
            </w:r>
            <w:proofErr w:type="spellEnd"/>
          </w:p>
        </w:tc>
        <w:tc>
          <w:tcPr>
            <w:tcW w:w="5103" w:type="dxa"/>
          </w:tcPr>
          <w:p w14:paraId="2CDCD763" w14:textId="2223A29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“That girl is a </w:t>
            </w:r>
            <w:proofErr w:type="spellStart"/>
            <w:r w:rsidRPr="00CC26E3">
              <w:rPr>
                <w:rFonts w:ascii="Selawik Light" w:hAnsi="Selawik Light" w:cs="Segoe UI Semilight"/>
                <w:i/>
                <w:iCs/>
                <w:color w:val="F6C112" w:themeColor="text2"/>
                <w:szCs w:val="24"/>
              </w:rPr>
              <w:t>sket</w:t>
            </w:r>
            <w:proofErr w:type="spellEnd"/>
            <w:r w:rsidRPr="00CC26E3">
              <w:rPr>
                <w:rFonts w:ascii="Selawik Light" w:hAnsi="Selawik Light" w:cs="Segoe UI Semilight"/>
                <w:i/>
                <w:iCs/>
                <w:color w:val="F6C112" w:themeColor="text2"/>
                <w:szCs w:val="24"/>
              </w:rPr>
              <w:t>”</w:t>
            </w:r>
          </w:p>
        </w:tc>
        <w:tc>
          <w:tcPr>
            <w:tcW w:w="5812" w:type="dxa"/>
            <w:gridSpan w:val="2"/>
          </w:tcPr>
          <w:p w14:paraId="1DD5BCF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D203BBF" w14:textId="0E34E22E"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744DC5EC" w14:textId="58A0FE7A" w:rsidTr="00F226B4">
        <w:trPr>
          <w:trHeight w:val="312"/>
        </w:trPr>
        <w:tc>
          <w:tcPr>
            <w:tcW w:w="3086" w:type="dxa"/>
            <w:gridSpan w:val="2"/>
          </w:tcPr>
          <w:p w14:paraId="6A58720C" w14:textId="41EC56F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female</w:t>
            </w:r>
          </w:p>
        </w:tc>
        <w:tc>
          <w:tcPr>
            <w:tcW w:w="3118" w:type="dxa"/>
          </w:tcPr>
          <w:p w14:paraId="5E1C1C7C" w14:textId="781A719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Hoe</w:t>
            </w:r>
          </w:p>
        </w:tc>
        <w:tc>
          <w:tcPr>
            <w:tcW w:w="5103" w:type="dxa"/>
          </w:tcPr>
          <w:p w14:paraId="2BFBC1FD" w14:textId="6F4E325F"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“That girl is a hoe”</w:t>
            </w:r>
          </w:p>
        </w:tc>
        <w:tc>
          <w:tcPr>
            <w:tcW w:w="5812" w:type="dxa"/>
            <w:gridSpan w:val="2"/>
          </w:tcPr>
          <w:p w14:paraId="39733FD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34F8455" w14:textId="2BBE2A8D"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503A8F01" w14:textId="0C948DF1" w:rsidTr="00F226B4">
        <w:trPr>
          <w:trHeight w:val="312"/>
        </w:trPr>
        <w:tc>
          <w:tcPr>
            <w:tcW w:w="3086" w:type="dxa"/>
            <w:gridSpan w:val="2"/>
          </w:tcPr>
          <w:p w14:paraId="56002D8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FDF730D" w14:textId="6824B09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Hooker</w:t>
            </w:r>
          </w:p>
        </w:tc>
        <w:tc>
          <w:tcPr>
            <w:tcW w:w="5103" w:type="dxa"/>
          </w:tcPr>
          <w:p w14:paraId="2EFA37C7" w14:textId="7D7E881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“She is working as hooker”</w:t>
            </w:r>
          </w:p>
        </w:tc>
        <w:tc>
          <w:tcPr>
            <w:tcW w:w="5812" w:type="dxa"/>
            <w:gridSpan w:val="2"/>
          </w:tcPr>
          <w:p w14:paraId="0BA4D14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A1620F5" w14:textId="15662BA3"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0D977AA2" w14:textId="7DFB18A3" w:rsidTr="00F226B4">
        <w:trPr>
          <w:trHeight w:val="312"/>
        </w:trPr>
        <w:tc>
          <w:tcPr>
            <w:tcW w:w="3086" w:type="dxa"/>
            <w:gridSpan w:val="2"/>
          </w:tcPr>
          <w:p w14:paraId="006D381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90C7003" w14:textId="63FBCD2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Thot</w:t>
            </w:r>
          </w:p>
        </w:tc>
        <w:tc>
          <w:tcPr>
            <w:tcW w:w="5103" w:type="dxa"/>
          </w:tcPr>
          <w:p w14:paraId="35C6257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066F02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4ED29EA" w14:textId="4CFE3C95" w:rsidR="00683265" w:rsidRPr="00212F40" w:rsidRDefault="00683265" w:rsidP="00683265">
            <w:pPr>
              <w:jc w:val="center"/>
              <w:rPr>
                <w:rFonts w:ascii="Selawik Semibold" w:hAnsi="Selawik Semibold" w:cs="LilyUPC"/>
                <w:color w:val="FFFFFF" w:themeColor="background1"/>
                <w:sz w:val="4"/>
                <w:szCs w:val="4"/>
              </w:rPr>
            </w:pPr>
          </w:p>
        </w:tc>
      </w:tr>
      <w:tr w:rsidR="00683265" w:rsidRPr="005E59BC" w14:paraId="4BCCBCF2" w14:textId="396DC3DC" w:rsidTr="00F226B4">
        <w:trPr>
          <w:trHeight w:val="312"/>
        </w:trPr>
        <w:tc>
          <w:tcPr>
            <w:tcW w:w="3086" w:type="dxa"/>
            <w:gridSpan w:val="2"/>
          </w:tcPr>
          <w:p w14:paraId="106F894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1F1EB7E" w14:textId="3C572EC8"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Jezz</w:t>
            </w:r>
            <w:proofErr w:type="spellEnd"/>
            <w:r w:rsidRPr="00CC26E3">
              <w:rPr>
                <w:rFonts w:ascii="Selawik Semibold" w:hAnsi="Selawik Semibold" w:cs="LilyUPC"/>
                <w:color w:val="FFFFFF" w:themeColor="background1"/>
                <w:szCs w:val="24"/>
              </w:rPr>
              <w:t>(</w:t>
            </w:r>
            <w:proofErr w:type="spellStart"/>
            <w:r w:rsidRPr="00CC26E3">
              <w:rPr>
                <w:rFonts w:ascii="Selawik Semibold" w:hAnsi="Selawik Semibold" w:cs="LilyUPC"/>
                <w:color w:val="FFFFFF" w:themeColor="background1"/>
                <w:szCs w:val="24"/>
              </w:rPr>
              <w:t>ie</w:t>
            </w:r>
            <w:proofErr w:type="spellEnd"/>
            <w:r w:rsidRPr="00CC26E3">
              <w:rPr>
                <w:rFonts w:ascii="Selawik Semibold" w:hAnsi="Selawik Semibold" w:cs="LilyUPC"/>
                <w:color w:val="FFFFFF" w:themeColor="background1"/>
                <w:szCs w:val="24"/>
              </w:rPr>
              <w:t>)</w:t>
            </w:r>
          </w:p>
        </w:tc>
        <w:tc>
          <w:tcPr>
            <w:tcW w:w="5103" w:type="dxa"/>
          </w:tcPr>
          <w:p w14:paraId="3F37693A" w14:textId="30D9236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“She has turned into a </w:t>
            </w:r>
            <w:proofErr w:type="spellStart"/>
            <w:r w:rsidRPr="00CC26E3">
              <w:rPr>
                <w:rFonts w:ascii="Selawik Light" w:hAnsi="Selawik Light" w:cs="Segoe UI Semilight"/>
                <w:i/>
                <w:iCs/>
                <w:color w:val="F6C112" w:themeColor="text2"/>
                <w:szCs w:val="24"/>
              </w:rPr>
              <w:t>jezzie</w:t>
            </w:r>
            <w:proofErr w:type="spellEnd"/>
            <w:r w:rsidRPr="00CC26E3">
              <w:rPr>
                <w:rFonts w:ascii="Selawik Light" w:hAnsi="Selawik Light" w:cs="Segoe UI Semilight"/>
                <w:i/>
                <w:iCs/>
                <w:color w:val="F6C112" w:themeColor="text2"/>
                <w:szCs w:val="24"/>
              </w:rPr>
              <w:t>”</w:t>
            </w:r>
          </w:p>
        </w:tc>
        <w:tc>
          <w:tcPr>
            <w:tcW w:w="5812" w:type="dxa"/>
            <w:gridSpan w:val="2"/>
          </w:tcPr>
          <w:p w14:paraId="673AB8E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2FF9E32" w14:textId="1817E1B6"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10C5D0C0" w14:textId="6364C4BF" w:rsidTr="00F226B4">
        <w:trPr>
          <w:trHeight w:val="312"/>
        </w:trPr>
        <w:tc>
          <w:tcPr>
            <w:tcW w:w="3086" w:type="dxa"/>
            <w:gridSpan w:val="2"/>
          </w:tcPr>
          <w:p w14:paraId="59E87A5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6AAB546" w14:textId="24707C33"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Gag</w:t>
            </w:r>
          </w:p>
        </w:tc>
        <w:tc>
          <w:tcPr>
            <w:tcW w:w="5103" w:type="dxa"/>
          </w:tcPr>
          <w:p w14:paraId="763956D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9AAF4D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BDCB266" w14:textId="52D4D2E1"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13221C4" w14:textId="4CB4B2D1" w:rsidTr="004E082D">
        <w:trPr>
          <w:trHeight w:val="1423"/>
        </w:trPr>
        <w:tc>
          <w:tcPr>
            <w:tcW w:w="3086" w:type="dxa"/>
            <w:gridSpan w:val="2"/>
            <w:tcBorders>
              <w:bottom w:val="single" w:sz="4" w:space="0" w:color="F6C112" w:themeColor="accent4"/>
            </w:tcBorders>
          </w:tcPr>
          <w:p w14:paraId="4DE8AD05"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95F94EA" w14:textId="6D2A0D7C"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Slore</w:t>
            </w:r>
            <w:proofErr w:type="spellEnd"/>
          </w:p>
          <w:p w14:paraId="01544E67" w14:textId="77777777" w:rsidR="00683265" w:rsidRPr="00CC26E3" w:rsidRDefault="00683265" w:rsidP="00683265">
            <w:pPr>
              <w:rPr>
                <w:rFonts w:ascii="Selawik Semibold" w:hAnsi="Selawik Semibold" w:cs="LilyUPC"/>
                <w:color w:val="FFFFFF" w:themeColor="background1"/>
                <w:szCs w:val="24"/>
              </w:rPr>
            </w:pPr>
          </w:p>
          <w:p w14:paraId="72427BDE" w14:textId="69FA47B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Slag</w:t>
            </w:r>
          </w:p>
        </w:tc>
        <w:tc>
          <w:tcPr>
            <w:tcW w:w="5103" w:type="dxa"/>
            <w:tcBorders>
              <w:bottom w:val="single" w:sz="4" w:space="0" w:color="F6C112" w:themeColor="accent4"/>
            </w:tcBorders>
          </w:tcPr>
          <w:p w14:paraId="69D37B6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3349D3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12" w:space="0" w:color="F6C112" w:themeColor="accent4"/>
            </w:tcBorders>
          </w:tcPr>
          <w:p w14:paraId="4B3CEBDE" w14:textId="3E7F42DB" w:rsidR="00683265" w:rsidRPr="005E59BC" w:rsidRDefault="00683265" w:rsidP="00683265">
            <w:pPr>
              <w:jc w:val="center"/>
              <w:rPr>
                <w:rFonts w:ascii="Selawik Semibold" w:hAnsi="Selawik Semibold" w:cs="LilyUPC"/>
                <w:color w:val="FFFFFF" w:themeColor="background1"/>
                <w:sz w:val="48"/>
                <w:szCs w:val="40"/>
              </w:rPr>
            </w:pPr>
          </w:p>
        </w:tc>
      </w:tr>
      <w:tr w:rsidR="004E082D" w:rsidRPr="00212F40" w14:paraId="186217AE" w14:textId="77777777" w:rsidTr="004E082D">
        <w:trPr>
          <w:trHeight w:val="312"/>
        </w:trPr>
        <w:tc>
          <w:tcPr>
            <w:tcW w:w="3086" w:type="dxa"/>
            <w:gridSpan w:val="2"/>
            <w:tcBorders>
              <w:top w:val="single" w:sz="4" w:space="0" w:color="F6C112" w:themeColor="accent4"/>
            </w:tcBorders>
          </w:tcPr>
          <w:p w14:paraId="6E4AB968" w14:textId="77777777" w:rsidR="004E082D" w:rsidRPr="00CC26E3" w:rsidRDefault="004E082D"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43B7B481" w14:textId="77777777" w:rsidR="004E082D" w:rsidRPr="00CC26E3" w:rsidRDefault="004E082D"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79949E17" w14:textId="77777777" w:rsidR="004E082D" w:rsidRPr="00CC26E3" w:rsidRDefault="004E082D" w:rsidP="0068326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5581C167" w14:textId="77777777" w:rsidR="004E082D" w:rsidRPr="00CC26E3" w:rsidRDefault="004E082D" w:rsidP="00683265">
            <w:pPr>
              <w:jc w:val="center"/>
              <w:rPr>
                <w:rFonts w:ascii="Selawik Light" w:hAnsi="Selawik Light" w:cs="Segoe UI Semilight"/>
                <w:color w:val="FFFFFF" w:themeColor="background1"/>
                <w:szCs w:val="24"/>
              </w:rPr>
            </w:pPr>
          </w:p>
        </w:tc>
        <w:tc>
          <w:tcPr>
            <w:tcW w:w="13499" w:type="dxa"/>
            <w:gridSpan w:val="2"/>
          </w:tcPr>
          <w:p w14:paraId="6DE57FBB" w14:textId="77777777" w:rsidR="004E082D" w:rsidRPr="00212F40" w:rsidRDefault="004E082D" w:rsidP="00683265">
            <w:pPr>
              <w:jc w:val="center"/>
              <w:rPr>
                <w:rFonts w:ascii="Segoe UI Semilight" w:hAnsi="Segoe UI Semilight" w:cs="Segoe UI Semilight"/>
                <w:color w:val="FFFFFF" w:themeColor="background1"/>
                <w:sz w:val="40"/>
                <w:szCs w:val="40"/>
              </w:rPr>
            </w:pPr>
          </w:p>
        </w:tc>
      </w:tr>
      <w:tr w:rsidR="00683265" w:rsidRPr="00212F40" w14:paraId="26467778" w14:textId="7B318BB8" w:rsidTr="00F226B4">
        <w:trPr>
          <w:trHeight w:val="312"/>
        </w:trPr>
        <w:tc>
          <w:tcPr>
            <w:tcW w:w="3086" w:type="dxa"/>
            <w:gridSpan w:val="2"/>
          </w:tcPr>
          <w:p w14:paraId="2B88B236" w14:textId="70F6B7AB"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Rivals</w:t>
            </w:r>
          </w:p>
        </w:tc>
        <w:tc>
          <w:tcPr>
            <w:tcW w:w="3118" w:type="dxa"/>
          </w:tcPr>
          <w:p w14:paraId="36299384" w14:textId="2F8EDAB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Pagans</w:t>
            </w:r>
          </w:p>
        </w:tc>
        <w:tc>
          <w:tcPr>
            <w:tcW w:w="5103" w:type="dxa"/>
          </w:tcPr>
          <w:p w14:paraId="30682454" w14:textId="5F18F03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proofErr w:type="spellStart"/>
            <w:r w:rsidRPr="00CC26E3">
              <w:rPr>
                <w:rFonts w:ascii="Selawik Light" w:hAnsi="Selawik Light" w:cs="Segoe UI Semilight"/>
                <w:i/>
                <w:iCs/>
                <w:color w:val="F6C112" w:themeColor="text2"/>
                <w:szCs w:val="24"/>
              </w:rPr>
              <w:t>Yo</w:t>
            </w:r>
            <w:proofErr w:type="spellEnd"/>
            <w:r w:rsidRPr="00CC26E3">
              <w:rPr>
                <w:rFonts w:ascii="Selawik Light" w:hAnsi="Selawik Light" w:cs="Segoe UI Semilight"/>
                <w:i/>
                <w:iCs/>
                <w:color w:val="F6C112" w:themeColor="text2"/>
                <w:szCs w:val="24"/>
              </w:rPr>
              <w:t xml:space="preserve">, </w:t>
            </w:r>
            <w:proofErr w:type="spellStart"/>
            <w:r w:rsidRPr="00CC26E3">
              <w:rPr>
                <w:rFonts w:ascii="Selawik Light" w:hAnsi="Selawik Light" w:cs="Segoe UI Semilight"/>
                <w:i/>
                <w:iCs/>
                <w:color w:val="F6C112" w:themeColor="text2"/>
                <w:szCs w:val="24"/>
              </w:rPr>
              <w:t>them</w:t>
            </w:r>
            <w:proofErr w:type="spellEnd"/>
            <w:r w:rsidRPr="00CC26E3">
              <w:rPr>
                <w:rFonts w:ascii="Selawik Light" w:hAnsi="Selawik Light" w:cs="Segoe UI Semilight"/>
                <w:i/>
                <w:iCs/>
                <w:color w:val="F6C112" w:themeColor="text2"/>
                <w:szCs w:val="24"/>
              </w:rPr>
              <w:t xml:space="preserve"> boys are </w:t>
            </w:r>
            <w:proofErr w:type="spellStart"/>
            <w:r w:rsidRPr="00CC26E3">
              <w:rPr>
                <w:rFonts w:ascii="Selawik Light" w:hAnsi="Selawik Light" w:cs="Segoe UI Semilight"/>
                <w:i/>
                <w:iCs/>
                <w:color w:val="F6C112" w:themeColor="text2"/>
                <w:szCs w:val="24"/>
              </w:rPr>
              <w:t>pagons</w:t>
            </w:r>
            <w:proofErr w:type="spellEnd"/>
            <w:r w:rsidRPr="00CC26E3">
              <w:rPr>
                <w:rFonts w:ascii="Selawik Light" w:hAnsi="Selawik Light" w:cs="Segoe UI Semilight"/>
                <w:i/>
                <w:iCs/>
                <w:color w:val="F6C112" w:themeColor="text2"/>
                <w:szCs w:val="24"/>
              </w:rPr>
              <w:t>”</w:t>
            </w:r>
          </w:p>
        </w:tc>
        <w:tc>
          <w:tcPr>
            <w:tcW w:w="5812" w:type="dxa"/>
            <w:gridSpan w:val="2"/>
          </w:tcPr>
          <w:p w14:paraId="5965A1E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6CA1D83" w14:textId="0480B9D4"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212F40" w14:paraId="34402F47" w14:textId="02DAF440" w:rsidTr="00F226B4">
        <w:trPr>
          <w:trHeight w:val="312"/>
        </w:trPr>
        <w:tc>
          <w:tcPr>
            <w:tcW w:w="3086" w:type="dxa"/>
            <w:gridSpan w:val="2"/>
          </w:tcPr>
          <w:p w14:paraId="7042C73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CE21AC5" w14:textId="44A222E3"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Opps</w:t>
            </w:r>
            <w:proofErr w:type="spellEnd"/>
          </w:p>
        </w:tc>
        <w:tc>
          <w:tcPr>
            <w:tcW w:w="5103" w:type="dxa"/>
          </w:tcPr>
          <w:p w14:paraId="72B56713" w14:textId="22026E6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“Them boys are my </w:t>
            </w:r>
            <w:proofErr w:type="spellStart"/>
            <w:r w:rsidRPr="00CC26E3">
              <w:rPr>
                <w:rFonts w:ascii="Selawik Light" w:hAnsi="Selawik Light" w:cs="Segoe UI Semilight"/>
                <w:i/>
                <w:iCs/>
                <w:color w:val="F6C112" w:themeColor="text2"/>
                <w:szCs w:val="24"/>
              </w:rPr>
              <w:t>opps</w:t>
            </w:r>
            <w:proofErr w:type="spellEnd"/>
            <w:r w:rsidRPr="00CC26E3">
              <w:rPr>
                <w:rFonts w:ascii="Selawik Light" w:hAnsi="Selawik Light" w:cs="Segoe UI Semilight"/>
                <w:i/>
                <w:iCs/>
                <w:color w:val="F6C112" w:themeColor="text2"/>
                <w:szCs w:val="24"/>
              </w:rPr>
              <w:t>”</w:t>
            </w:r>
          </w:p>
        </w:tc>
        <w:tc>
          <w:tcPr>
            <w:tcW w:w="5812" w:type="dxa"/>
            <w:gridSpan w:val="2"/>
          </w:tcPr>
          <w:p w14:paraId="3A1FADC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4D8DD92" w14:textId="2B00007E"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212F40" w14:paraId="223A38CE" w14:textId="2EB8E4DD" w:rsidTr="00F226B4">
        <w:trPr>
          <w:trHeight w:val="444"/>
        </w:trPr>
        <w:tc>
          <w:tcPr>
            <w:tcW w:w="3086" w:type="dxa"/>
            <w:gridSpan w:val="2"/>
          </w:tcPr>
          <w:p w14:paraId="7018D89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43A2D84" w14:textId="523C53FA"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Opp</w:t>
            </w:r>
            <w:proofErr w:type="spellEnd"/>
            <w:r w:rsidRPr="00CC26E3">
              <w:rPr>
                <w:rFonts w:ascii="Selawik Semibold" w:hAnsi="Selawik Semibold" w:cs="LilyUPC"/>
                <w:color w:val="FFFFFF" w:themeColor="background1"/>
                <w:szCs w:val="24"/>
              </w:rPr>
              <w:t xml:space="preserve"> block </w:t>
            </w:r>
          </w:p>
        </w:tc>
        <w:tc>
          <w:tcPr>
            <w:tcW w:w="5103" w:type="dxa"/>
          </w:tcPr>
          <w:p w14:paraId="46F0E2D1" w14:textId="14C6372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“We just drove through the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 xml:space="preserve"> block”</w:t>
            </w:r>
          </w:p>
        </w:tc>
        <w:tc>
          <w:tcPr>
            <w:tcW w:w="5812" w:type="dxa"/>
            <w:gridSpan w:val="2"/>
          </w:tcPr>
          <w:p w14:paraId="40823E5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630ACF5" w14:textId="6C597FA1"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212F40" w14:paraId="0A25CF6D" w14:textId="1467EF19" w:rsidTr="00F226B4">
        <w:trPr>
          <w:trHeight w:val="444"/>
        </w:trPr>
        <w:tc>
          <w:tcPr>
            <w:tcW w:w="3086" w:type="dxa"/>
            <w:gridSpan w:val="2"/>
          </w:tcPr>
          <w:p w14:paraId="75E82CA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706D830" w14:textId="07765E6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The other side</w:t>
            </w:r>
          </w:p>
        </w:tc>
        <w:tc>
          <w:tcPr>
            <w:tcW w:w="5103" w:type="dxa"/>
          </w:tcPr>
          <w:p w14:paraId="0CA0A6A5" w14:textId="7073A65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 looked for them boys on the other side”</w:t>
            </w:r>
          </w:p>
        </w:tc>
        <w:tc>
          <w:tcPr>
            <w:tcW w:w="5812" w:type="dxa"/>
            <w:gridSpan w:val="2"/>
          </w:tcPr>
          <w:p w14:paraId="089D019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24C5F7B" w14:textId="5F9F9827"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3ECDCCFA" w14:textId="76F7E3DF" w:rsidTr="00F226B4">
        <w:trPr>
          <w:trHeight w:val="567"/>
        </w:trPr>
        <w:tc>
          <w:tcPr>
            <w:tcW w:w="3086" w:type="dxa"/>
            <w:gridSpan w:val="2"/>
          </w:tcPr>
          <w:p w14:paraId="00CB549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379B885" w14:textId="206B28C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Other boys</w:t>
            </w:r>
          </w:p>
        </w:tc>
        <w:tc>
          <w:tcPr>
            <w:tcW w:w="5103" w:type="dxa"/>
          </w:tcPr>
          <w:p w14:paraId="3FA8839C" w14:textId="52C55F1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“Them boys are looking for us”</w:t>
            </w:r>
          </w:p>
        </w:tc>
        <w:tc>
          <w:tcPr>
            <w:tcW w:w="5812" w:type="dxa"/>
            <w:gridSpan w:val="2"/>
          </w:tcPr>
          <w:p w14:paraId="43EE0E0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1EEDDB53" w14:textId="0A5397AA"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0F7A4B9F" w14:textId="2603B5A1" w:rsidTr="00F226B4">
        <w:trPr>
          <w:trHeight w:val="567"/>
        </w:trPr>
        <w:tc>
          <w:tcPr>
            <w:tcW w:w="3086" w:type="dxa"/>
            <w:gridSpan w:val="2"/>
          </w:tcPr>
          <w:p w14:paraId="64356A1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032C612"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66E58DB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3BF299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75B96FC" w14:textId="1E9C0D8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A0DD223" w14:textId="0FBC35EA" w:rsidTr="00F226B4">
        <w:trPr>
          <w:trHeight w:val="567"/>
        </w:trPr>
        <w:tc>
          <w:tcPr>
            <w:tcW w:w="3086" w:type="dxa"/>
            <w:gridSpan w:val="2"/>
            <w:tcBorders>
              <w:bottom w:val="single" w:sz="4" w:space="0" w:color="F6C112" w:themeColor="accent4"/>
            </w:tcBorders>
          </w:tcPr>
          <w:p w14:paraId="632E4AA2" w14:textId="46CC5CC0"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01F213A1" w14:textId="452453C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Older(s)</w:t>
            </w:r>
          </w:p>
        </w:tc>
        <w:tc>
          <w:tcPr>
            <w:tcW w:w="5103" w:type="dxa"/>
            <w:tcBorders>
              <w:bottom w:val="single" w:sz="4" w:space="0" w:color="F6C112" w:themeColor="accent4"/>
            </w:tcBorders>
          </w:tcPr>
          <w:p w14:paraId="3EE7B4BF" w14:textId="23113E2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“I’m </w:t>
            </w:r>
            <w:proofErr w:type="spellStart"/>
            <w:r w:rsidRPr="00CC26E3">
              <w:rPr>
                <w:rFonts w:ascii="Selawik Light" w:hAnsi="Selawik Light" w:cs="Segoe UI Semilight"/>
                <w:i/>
                <w:iCs/>
                <w:color w:val="F6C112" w:themeColor="text2"/>
                <w:szCs w:val="24"/>
              </w:rPr>
              <w:t>gonna</w:t>
            </w:r>
            <w:proofErr w:type="spellEnd"/>
            <w:r w:rsidRPr="00CC26E3">
              <w:rPr>
                <w:rFonts w:ascii="Selawik Light" w:hAnsi="Selawik Light" w:cs="Segoe UI Semilight"/>
                <w:i/>
                <w:iCs/>
                <w:color w:val="F6C112" w:themeColor="text2"/>
                <w:szCs w:val="24"/>
              </w:rPr>
              <w:t xml:space="preserve"> link the </w:t>
            </w:r>
            <w:proofErr w:type="spellStart"/>
            <w:r w:rsidRPr="00CC26E3">
              <w:rPr>
                <w:rFonts w:ascii="Selawik Light" w:hAnsi="Selawik Light" w:cs="Segoe UI Semilight"/>
                <w:i/>
                <w:iCs/>
                <w:color w:val="F6C112" w:themeColor="text2"/>
                <w:szCs w:val="24"/>
              </w:rPr>
              <w:t>Olders</w:t>
            </w:r>
            <w:proofErr w:type="spellEnd"/>
            <w:r w:rsidRPr="00CC26E3">
              <w:rPr>
                <w:rFonts w:ascii="Selawik Light" w:hAnsi="Selawik Light" w:cs="Segoe UI Semilight"/>
                <w:i/>
                <w:iCs/>
                <w:color w:val="F6C112" w:themeColor="text2"/>
                <w:szCs w:val="24"/>
              </w:rPr>
              <w:t xml:space="preserve"> now”</w:t>
            </w:r>
          </w:p>
        </w:tc>
        <w:tc>
          <w:tcPr>
            <w:tcW w:w="5812" w:type="dxa"/>
            <w:gridSpan w:val="2"/>
            <w:tcBorders>
              <w:bottom w:val="single" w:sz="4" w:space="0" w:color="F6C112" w:themeColor="accent4"/>
            </w:tcBorders>
          </w:tcPr>
          <w:p w14:paraId="1ED9F319" w14:textId="290F1688"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Older gang member</w:t>
            </w:r>
          </w:p>
        </w:tc>
        <w:tc>
          <w:tcPr>
            <w:tcW w:w="13499" w:type="dxa"/>
            <w:gridSpan w:val="2"/>
            <w:tcBorders>
              <w:bottom w:val="single" w:sz="4" w:space="0" w:color="F6C112" w:themeColor="accent4"/>
            </w:tcBorders>
          </w:tcPr>
          <w:p w14:paraId="426D08EE" w14:textId="37AA6463"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5202D90E" w14:textId="6BFC71C4" w:rsidTr="00F226B4">
        <w:trPr>
          <w:trHeight w:val="567"/>
        </w:trPr>
        <w:tc>
          <w:tcPr>
            <w:tcW w:w="3086" w:type="dxa"/>
            <w:gridSpan w:val="2"/>
            <w:tcBorders>
              <w:top w:val="single" w:sz="4" w:space="0" w:color="F6C112" w:themeColor="accent4"/>
            </w:tcBorders>
          </w:tcPr>
          <w:p w14:paraId="11C0B529" w14:textId="1D8CC1C5"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8F2B253" w14:textId="5798D769"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01AFD81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512C61F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4EA56E34" w14:textId="2A4FC459" w:rsidR="00683265" w:rsidRPr="005E59BC" w:rsidRDefault="00683265" w:rsidP="00683265">
            <w:pPr>
              <w:jc w:val="center"/>
              <w:rPr>
                <w:rFonts w:ascii="Selawik Semibold" w:hAnsi="Selawik Semibold" w:cs="LilyUPC"/>
                <w:color w:val="FFFFFF" w:themeColor="background1"/>
                <w:sz w:val="48"/>
                <w:szCs w:val="40"/>
              </w:rPr>
            </w:pPr>
          </w:p>
        </w:tc>
      </w:tr>
      <w:tr w:rsidR="00683265" w:rsidRPr="00212F40" w14:paraId="02EB2265" w14:textId="3B81A06D" w:rsidTr="00F226B4">
        <w:trPr>
          <w:trHeight w:val="567"/>
        </w:trPr>
        <w:tc>
          <w:tcPr>
            <w:tcW w:w="3086" w:type="dxa"/>
            <w:gridSpan w:val="2"/>
          </w:tcPr>
          <w:p w14:paraId="524DC5FA" w14:textId="092DEEE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Working </w:t>
            </w:r>
          </w:p>
        </w:tc>
        <w:tc>
          <w:tcPr>
            <w:tcW w:w="3118" w:type="dxa"/>
          </w:tcPr>
          <w:p w14:paraId="0CB0FB23" w14:textId="651217B4"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Puttin</w:t>
            </w:r>
            <w:proofErr w:type="spellEnd"/>
            <w:r w:rsidRPr="00CC26E3">
              <w:rPr>
                <w:rFonts w:ascii="Selawik Semibold" w:hAnsi="Selawik Semibold" w:cs="LilyUPC"/>
                <w:color w:val="FFFFFF" w:themeColor="background1"/>
                <w:szCs w:val="24"/>
              </w:rPr>
              <w:t xml:space="preserve"> in work</w:t>
            </w:r>
          </w:p>
        </w:tc>
        <w:tc>
          <w:tcPr>
            <w:tcW w:w="5103" w:type="dxa"/>
          </w:tcPr>
          <w:p w14:paraId="7C9F3618" w14:textId="5C944BB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“I’ve been </w:t>
            </w:r>
            <w:proofErr w:type="spellStart"/>
            <w:r w:rsidRPr="00CC26E3">
              <w:rPr>
                <w:rFonts w:ascii="Selawik Light" w:hAnsi="Selawik Light" w:cs="Segoe UI Semilight"/>
                <w:i/>
                <w:iCs/>
                <w:color w:val="F6C112" w:themeColor="text2"/>
                <w:szCs w:val="24"/>
              </w:rPr>
              <w:t>puttin</w:t>
            </w:r>
            <w:proofErr w:type="spellEnd"/>
            <w:r w:rsidRPr="00CC26E3">
              <w:rPr>
                <w:rFonts w:ascii="Selawik Light" w:hAnsi="Selawik Light" w:cs="Segoe UI Semilight"/>
                <w:i/>
                <w:iCs/>
                <w:color w:val="F6C112" w:themeColor="text2"/>
                <w:szCs w:val="24"/>
              </w:rPr>
              <w:t xml:space="preserve"> in work all day”</w:t>
            </w:r>
          </w:p>
        </w:tc>
        <w:tc>
          <w:tcPr>
            <w:tcW w:w="5812" w:type="dxa"/>
            <w:gridSpan w:val="2"/>
          </w:tcPr>
          <w:p w14:paraId="727DB097"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6F43FC6" w14:textId="2EB86168"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078D5EC5" w14:textId="133F8864" w:rsidTr="00F226B4">
        <w:trPr>
          <w:trHeight w:val="567"/>
        </w:trPr>
        <w:tc>
          <w:tcPr>
            <w:tcW w:w="3086" w:type="dxa"/>
            <w:gridSpan w:val="2"/>
          </w:tcPr>
          <w:p w14:paraId="119330EB" w14:textId="4232F56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hard</w:t>
            </w:r>
          </w:p>
        </w:tc>
        <w:tc>
          <w:tcPr>
            <w:tcW w:w="3118" w:type="dxa"/>
          </w:tcPr>
          <w:p w14:paraId="56C87200" w14:textId="40CB3E5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Grinding</w:t>
            </w:r>
          </w:p>
        </w:tc>
        <w:tc>
          <w:tcPr>
            <w:tcW w:w="5103" w:type="dxa"/>
          </w:tcPr>
          <w:p w14:paraId="62CA578B" w14:textId="1A65B4D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“We’ve been grinding hard all day”</w:t>
            </w:r>
          </w:p>
        </w:tc>
        <w:tc>
          <w:tcPr>
            <w:tcW w:w="5812" w:type="dxa"/>
            <w:gridSpan w:val="2"/>
          </w:tcPr>
          <w:p w14:paraId="3D2764F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76028BE" w14:textId="5AEC7A94"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709F6370" w14:textId="0F07AE49" w:rsidTr="00F226B4">
        <w:trPr>
          <w:trHeight w:val="567"/>
        </w:trPr>
        <w:tc>
          <w:tcPr>
            <w:tcW w:w="3086" w:type="dxa"/>
            <w:gridSpan w:val="2"/>
          </w:tcPr>
          <w:p w14:paraId="557954ED" w14:textId="5D96363E" w:rsidR="00683265" w:rsidRPr="00CC26E3" w:rsidRDefault="00683265" w:rsidP="00683265">
            <w:pPr>
              <w:jc w:val="center"/>
              <w:rPr>
                <w:rFonts w:ascii="Selawik Semibold" w:hAnsi="Selawik Semibold" w:cs="LilyUPC"/>
                <w:b/>
                <w:bCs/>
                <w:color w:val="FFC000"/>
                <w:sz w:val="36"/>
                <w:szCs w:val="36"/>
              </w:rPr>
            </w:pPr>
          </w:p>
        </w:tc>
        <w:tc>
          <w:tcPr>
            <w:tcW w:w="3118" w:type="dxa"/>
          </w:tcPr>
          <w:p w14:paraId="2ABBEC21" w14:textId="46C48F7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Doing up mileage</w:t>
            </w:r>
          </w:p>
        </w:tc>
        <w:tc>
          <w:tcPr>
            <w:tcW w:w="5103" w:type="dxa"/>
          </w:tcPr>
          <w:p w14:paraId="065E7446"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425535F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4B5CEE8" w14:textId="2B5A4D53"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4016C785" w14:textId="3DCF7073" w:rsidTr="00F226B4">
        <w:trPr>
          <w:trHeight w:val="87"/>
        </w:trPr>
        <w:tc>
          <w:tcPr>
            <w:tcW w:w="3086" w:type="dxa"/>
            <w:gridSpan w:val="2"/>
          </w:tcPr>
          <w:p w14:paraId="04752DB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E66A3A3" w14:textId="5A7A7E5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Grafting</w:t>
            </w:r>
          </w:p>
        </w:tc>
        <w:tc>
          <w:tcPr>
            <w:tcW w:w="5103" w:type="dxa"/>
          </w:tcPr>
          <w:p w14:paraId="62A070DD" w14:textId="6F24C5F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“I’ve been grafting all day”</w:t>
            </w:r>
          </w:p>
        </w:tc>
        <w:tc>
          <w:tcPr>
            <w:tcW w:w="5812" w:type="dxa"/>
            <w:gridSpan w:val="2"/>
          </w:tcPr>
          <w:p w14:paraId="5AE1B35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A19C145" w14:textId="5A03B272" w:rsidR="00683265" w:rsidRPr="00212F40" w:rsidRDefault="00683265" w:rsidP="00683265">
            <w:pPr>
              <w:jc w:val="center"/>
              <w:rPr>
                <w:rFonts w:ascii="Segoe UI Semilight" w:hAnsi="Segoe UI Semilight" w:cs="Segoe UI Semilight"/>
                <w:color w:val="FFFFFF" w:themeColor="background1"/>
                <w:sz w:val="40"/>
                <w:szCs w:val="40"/>
              </w:rPr>
            </w:pPr>
          </w:p>
        </w:tc>
      </w:tr>
      <w:tr w:rsidR="00683265" w:rsidRPr="005E59BC" w14:paraId="7DB8F081" w14:textId="29185793" w:rsidTr="00F226B4">
        <w:trPr>
          <w:trHeight w:val="567"/>
        </w:trPr>
        <w:tc>
          <w:tcPr>
            <w:tcW w:w="3086" w:type="dxa"/>
            <w:gridSpan w:val="2"/>
            <w:tcBorders>
              <w:bottom w:val="single" w:sz="4" w:space="0" w:color="F6C112" w:themeColor="accent4"/>
            </w:tcBorders>
          </w:tcPr>
          <w:p w14:paraId="44F10F1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6EDD7E2F" w14:textId="0F5E616B"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Mashin</w:t>
            </w:r>
            <w:proofErr w:type="spellEnd"/>
            <w:r w:rsidRPr="00CC26E3">
              <w:rPr>
                <w:rFonts w:ascii="Selawik Semibold" w:hAnsi="Selawik Semibold" w:cs="LilyUPC"/>
                <w:color w:val="FFFFFF" w:themeColor="background1"/>
                <w:szCs w:val="24"/>
              </w:rPr>
              <w:t xml:space="preserve"> works</w:t>
            </w:r>
          </w:p>
        </w:tc>
        <w:tc>
          <w:tcPr>
            <w:tcW w:w="5103" w:type="dxa"/>
            <w:tcBorders>
              <w:bottom w:val="single" w:sz="4" w:space="0" w:color="F6C112" w:themeColor="accent4"/>
            </w:tcBorders>
          </w:tcPr>
          <w:p w14:paraId="5A83E3DD" w14:textId="77777777" w:rsidR="00683265" w:rsidRPr="00CC26E3" w:rsidRDefault="00683265" w:rsidP="00683265">
            <w:pPr>
              <w:jc w:val="center"/>
              <w:rPr>
                <w:rFonts w:ascii="Selawik Light" w:hAnsi="Selawik Light" w:cs="LilyUPC"/>
                <w:i/>
                <w:iCs/>
                <w:color w:val="F6C112" w:themeColor="text2"/>
                <w:szCs w:val="24"/>
              </w:rPr>
            </w:pPr>
          </w:p>
          <w:p w14:paraId="1D9BAF10" w14:textId="77777777" w:rsidR="00683265" w:rsidRPr="00CC26E3" w:rsidRDefault="00683265" w:rsidP="00683265">
            <w:pPr>
              <w:jc w:val="center"/>
              <w:rPr>
                <w:rFonts w:ascii="Selawik Light" w:hAnsi="Selawik Light" w:cs="LilyUPC"/>
                <w:i/>
                <w:iCs/>
                <w:color w:val="F6C112" w:themeColor="text2"/>
                <w:szCs w:val="24"/>
              </w:rPr>
            </w:pPr>
          </w:p>
          <w:p w14:paraId="423EC92F" w14:textId="503B5A2A"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11D05A5B" w14:textId="77777777" w:rsidR="00683265" w:rsidRPr="00CC26E3" w:rsidRDefault="00683265" w:rsidP="00683265">
            <w:pPr>
              <w:jc w:val="center"/>
              <w:rPr>
                <w:rFonts w:ascii="Selawik Light" w:hAnsi="Selawik Light" w:cs="LilyUPC"/>
                <w:color w:val="FFFFFF" w:themeColor="background1"/>
                <w:szCs w:val="24"/>
              </w:rPr>
            </w:pPr>
          </w:p>
          <w:p w14:paraId="4351CFDC" w14:textId="32CC0616"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25E45E46" w14:textId="1FA9774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03AE50B" w14:textId="45015BED" w:rsidTr="00F226B4">
        <w:trPr>
          <w:trHeight w:val="567"/>
        </w:trPr>
        <w:tc>
          <w:tcPr>
            <w:tcW w:w="3086" w:type="dxa"/>
            <w:gridSpan w:val="2"/>
          </w:tcPr>
          <w:p w14:paraId="242971F9" w14:textId="65BEA722" w:rsidR="00683265" w:rsidRPr="00CC26E3" w:rsidRDefault="00683265" w:rsidP="00683265">
            <w:pPr>
              <w:jc w:val="center"/>
              <w:rPr>
                <w:rFonts w:ascii="Selawik Semibold" w:hAnsi="Selawik Semibold" w:cs="LilyUPC"/>
                <w:b/>
                <w:bCs/>
                <w:color w:val="FFC000"/>
                <w:sz w:val="36"/>
                <w:szCs w:val="36"/>
              </w:rPr>
            </w:pPr>
          </w:p>
        </w:tc>
        <w:tc>
          <w:tcPr>
            <w:tcW w:w="3118" w:type="dxa"/>
          </w:tcPr>
          <w:p w14:paraId="65062B4E" w14:textId="6FB0DB83" w:rsidR="00683265" w:rsidRPr="00CC26E3" w:rsidRDefault="00683265" w:rsidP="00683265">
            <w:pPr>
              <w:rPr>
                <w:rFonts w:ascii="Selawik Semibold" w:hAnsi="Selawik Semibold" w:cs="LilyUPC"/>
                <w:color w:val="FFFFFF" w:themeColor="background1"/>
                <w:szCs w:val="24"/>
              </w:rPr>
            </w:pPr>
          </w:p>
        </w:tc>
        <w:tc>
          <w:tcPr>
            <w:tcW w:w="5103" w:type="dxa"/>
          </w:tcPr>
          <w:p w14:paraId="38B844F9" w14:textId="59D888D9"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A70582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0306B49" w14:textId="34A0086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766B495" w14:textId="3C90C7B4" w:rsidTr="00F226B4">
        <w:trPr>
          <w:trHeight w:val="567"/>
        </w:trPr>
        <w:tc>
          <w:tcPr>
            <w:tcW w:w="3086" w:type="dxa"/>
            <w:gridSpan w:val="2"/>
          </w:tcPr>
          <w:p w14:paraId="55DE26CE" w14:textId="77777777" w:rsidR="00683265" w:rsidRPr="00CC26E3" w:rsidRDefault="00683265" w:rsidP="00683265">
            <w:pPr>
              <w:jc w:val="center"/>
              <w:rPr>
                <w:rFonts w:ascii="Selawik Semibold" w:hAnsi="Selawik Semibold"/>
                <w:noProof/>
                <w:sz w:val="36"/>
                <w:szCs w:val="36"/>
              </w:rPr>
            </w:pPr>
          </w:p>
        </w:tc>
        <w:tc>
          <w:tcPr>
            <w:tcW w:w="3118" w:type="dxa"/>
          </w:tcPr>
          <w:p w14:paraId="46838613"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3EBB6D8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35A057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94A2BB8" w14:textId="42F3859F"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411FAD81" w14:textId="77777777" w:rsidTr="00F226B4">
        <w:trPr>
          <w:trHeight w:val="567"/>
        </w:trPr>
        <w:tc>
          <w:tcPr>
            <w:tcW w:w="3086" w:type="dxa"/>
            <w:gridSpan w:val="2"/>
          </w:tcPr>
          <w:p w14:paraId="073F0394" w14:textId="77777777" w:rsidR="004E082D" w:rsidRPr="00CC26E3" w:rsidRDefault="004E082D" w:rsidP="00683265">
            <w:pPr>
              <w:jc w:val="center"/>
              <w:rPr>
                <w:rFonts w:ascii="Selawik Semibold" w:hAnsi="Selawik Semibold"/>
                <w:noProof/>
                <w:sz w:val="36"/>
                <w:szCs w:val="36"/>
              </w:rPr>
            </w:pPr>
          </w:p>
        </w:tc>
        <w:tc>
          <w:tcPr>
            <w:tcW w:w="3118" w:type="dxa"/>
          </w:tcPr>
          <w:p w14:paraId="1778E7D6"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1462B085"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291AA580"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7E4BE867"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75431B24" w14:textId="4D7BF7D4" w:rsidTr="00F226B4">
        <w:trPr>
          <w:trHeight w:val="567"/>
        </w:trPr>
        <w:tc>
          <w:tcPr>
            <w:tcW w:w="3086" w:type="dxa"/>
            <w:gridSpan w:val="2"/>
          </w:tcPr>
          <w:p w14:paraId="4542B727" w14:textId="77777777" w:rsidR="00683265" w:rsidRPr="00CC26E3" w:rsidRDefault="00683265" w:rsidP="00683265">
            <w:pPr>
              <w:jc w:val="center"/>
              <w:rPr>
                <w:rFonts w:ascii="Selawik Semibold" w:hAnsi="Selawik Semibold"/>
                <w:noProof/>
                <w:sz w:val="36"/>
                <w:szCs w:val="36"/>
              </w:rPr>
            </w:pPr>
          </w:p>
        </w:tc>
        <w:tc>
          <w:tcPr>
            <w:tcW w:w="3118" w:type="dxa"/>
          </w:tcPr>
          <w:p w14:paraId="2B7924FE" w14:textId="19CEAF95" w:rsidR="00683265" w:rsidRPr="00CC26E3" w:rsidRDefault="00683265" w:rsidP="00683265">
            <w:pPr>
              <w:rPr>
                <w:rFonts w:ascii="Selawik Semibold" w:hAnsi="Selawik Semibold" w:cs="LilyUPC"/>
                <w:color w:val="FFFFFF" w:themeColor="background1"/>
                <w:szCs w:val="24"/>
              </w:rPr>
            </w:pPr>
          </w:p>
        </w:tc>
        <w:tc>
          <w:tcPr>
            <w:tcW w:w="5103" w:type="dxa"/>
          </w:tcPr>
          <w:p w14:paraId="618CE53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0A933B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7DF4C85" w14:textId="7F919FB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D323392" w14:textId="3C874F40" w:rsidTr="00F226B4">
        <w:trPr>
          <w:trHeight w:val="567"/>
        </w:trPr>
        <w:tc>
          <w:tcPr>
            <w:tcW w:w="3086" w:type="dxa"/>
            <w:gridSpan w:val="2"/>
          </w:tcPr>
          <w:p w14:paraId="52AB29F1" w14:textId="77777777" w:rsidR="00683265" w:rsidRPr="00CC26E3" w:rsidRDefault="00683265" w:rsidP="00683265">
            <w:pPr>
              <w:jc w:val="center"/>
              <w:rPr>
                <w:rFonts w:ascii="Selawik Semibold" w:hAnsi="Selawik Semibold"/>
                <w:noProof/>
                <w:sz w:val="36"/>
                <w:szCs w:val="36"/>
              </w:rPr>
            </w:pPr>
          </w:p>
        </w:tc>
        <w:tc>
          <w:tcPr>
            <w:tcW w:w="3118" w:type="dxa"/>
          </w:tcPr>
          <w:p w14:paraId="0B74D14E"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1B8E4D2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44D663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DF82849" w14:textId="46325756"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7CD3C459" w14:textId="77777777" w:rsidTr="00F226B4">
        <w:trPr>
          <w:trHeight w:val="567"/>
        </w:trPr>
        <w:tc>
          <w:tcPr>
            <w:tcW w:w="3086" w:type="dxa"/>
            <w:gridSpan w:val="2"/>
          </w:tcPr>
          <w:p w14:paraId="05653212" w14:textId="77777777" w:rsidR="004E082D" w:rsidRPr="00CC26E3" w:rsidRDefault="004E082D" w:rsidP="00683265">
            <w:pPr>
              <w:jc w:val="center"/>
              <w:rPr>
                <w:rFonts w:ascii="Selawik Semibold" w:hAnsi="Selawik Semibold"/>
                <w:noProof/>
                <w:sz w:val="36"/>
                <w:szCs w:val="36"/>
              </w:rPr>
            </w:pPr>
          </w:p>
        </w:tc>
        <w:tc>
          <w:tcPr>
            <w:tcW w:w="3118" w:type="dxa"/>
          </w:tcPr>
          <w:p w14:paraId="163EA05A"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7B9A5EEE"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6C38C02D"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583177F5"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74D10F26" w14:textId="77777777" w:rsidTr="00F226B4">
        <w:trPr>
          <w:trHeight w:val="567"/>
        </w:trPr>
        <w:tc>
          <w:tcPr>
            <w:tcW w:w="3086" w:type="dxa"/>
            <w:gridSpan w:val="2"/>
          </w:tcPr>
          <w:p w14:paraId="0049556B" w14:textId="77777777" w:rsidR="004E082D" w:rsidRPr="00CC26E3" w:rsidRDefault="004E082D" w:rsidP="00683265">
            <w:pPr>
              <w:jc w:val="center"/>
              <w:rPr>
                <w:rFonts w:ascii="Selawik Semibold" w:hAnsi="Selawik Semibold"/>
                <w:noProof/>
                <w:sz w:val="36"/>
                <w:szCs w:val="36"/>
              </w:rPr>
            </w:pPr>
          </w:p>
        </w:tc>
        <w:tc>
          <w:tcPr>
            <w:tcW w:w="3118" w:type="dxa"/>
          </w:tcPr>
          <w:p w14:paraId="185E9376"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7F4BC213"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1861418E"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661CAACB"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21F460C9" w14:textId="77777777" w:rsidTr="00F226B4">
        <w:trPr>
          <w:trHeight w:val="567"/>
        </w:trPr>
        <w:tc>
          <w:tcPr>
            <w:tcW w:w="3086" w:type="dxa"/>
            <w:gridSpan w:val="2"/>
          </w:tcPr>
          <w:p w14:paraId="30A4306F" w14:textId="77777777" w:rsidR="004E082D" w:rsidRPr="00CC26E3" w:rsidRDefault="004E082D" w:rsidP="00683265">
            <w:pPr>
              <w:jc w:val="center"/>
              <w:rPr>
                <w:rFonts w:ascii="Selawik Semibold" w:hAnsi="Selawik Semibold"/>
                <w:noProof/>
                <w:sz w:val="36"/>
                <w:szCs w:val="36"/>
              </w:rPr>
            </w:pPr>
          </w:p>
        </w:tc>
        <w:tc>
          <w:tcPr>
            <w:tcW w:w="3118" w:type="dxa"/>
          </w:tcPr>
          <w:p w14:paraId="25E2F12F"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0E4B7045"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7F1EB285"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57B3A601"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5781A894" w14:textId="77777777" w:rsidTr="00F226B4">
        <w:trPr>
          <w:trHeight w:val="567"/>
        </w:trPr>
        <w:tc>
          <w:tcPr>
            <w:tcW w:w="3086" w:type="dxa"/>
            <w:gridSpan w:val="2"/>
          </w:tcPr>
          <w:p w14:paraId="55B237B9" w14:textId="77777777" w:rsidR="004E082D" w:rsidRPr="00CC26E3" w:rsidRDefault="004E082D" w:rsidP="00683265">
            <w:pPr>
              <w:jc w:val="center"/>
              <w:rPr>
                <w:rFonts w:ascii="Selawik Semibold" w:hAnsi="Selawik Semibold"/>
                <w:noProof/>
                <w:sz w:val="36"/>
                <w:szCs w:val="36"/>
              </w:rPr>
            </w:pPr>
          </w:p>
        </w:tc>
        <w:tc>
          <w:tcPr>
            <w:tcW w:w="3118" w:type="dxa"/>
          </w:tcPr>
          <w:p w14:paraId="31108B6D"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62C1988E"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38067620"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6AEE6ABC"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4E9643B4" w14:textId="77777777" w:rsidTr="00F226B4">
        <w:trPr>
          <w:trHeight w:val="567"/>
        </w:trPr>
        <w:tc>
          <w:tcPr>
            <w:tcW w:w="3086" w:type="dxa"/>
            <w:gridSpan w:val="2"/>
          </w:tcPr>
          <w:p w14:paraId="4959F180" w14:textId="77777777" w:rsidR="004E082D" w:rsidRPr="00CC26E3" w:rsidRDefault="004E082D" w:rsidP="00683265">
            <w:pPr>
              <w:jc w:val="center"/>
              <w:rPr>
                <w:rFonts w:ascii="Selawik Semibold" w:hAnsi="Selawik Semibold"/>
                <w:noProof/>
                <w:sz w:val="36"/>
                <w:szCs w:val="36"/>
              </w:rPr>
            </w:pPr>
          </w:p>
        </w:tc>
        <w:tc>
          <w:tcPr>
            <w:tcW w:w="3118" w:type="dxa"/>
          </w:tcPr>
          <w:p w14:paraId="1A92927F"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040AC132"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2BA25157"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0D173699" w14:textId="77777777" w:rsidR="004E082D" w:rsidRPr="005E59BC" w:rsidRDefault="004E082D" w:rsidP="00683265">
            <w:pPr>
              <w:jc w:val="center"/>
              <w:rPr>
                <w:rFonts w:ascii="Selawik Semibold" w:hAnsi="Selawik Semibold" w:cs="LilyUPC"/>
                <w:color w:val="FFFFFF" w:themeColor="background1"/>
                <w:sz w:val="48"/>
                <w:szCs w:val="40"/>
              </w:rPr>
            </w:pPr>
          </w:p>
        </w:tc>
      </w:tr>
      <w:tr w:rsidR="004E082D" w:rsidRPr="005E59BC" w14:paraId="68F500A3" w14:textId="77777777" w:rsidTr="00F226B4">
        <w:trPr>
          <w:trHeight w:val="567"/>
        </w:trPr>
        <w:tc>
          <w:tcPr>
            <w:tcW w:w="3086" w:type="dxa"/>
            <w:gridSpan w:val="2"/>
          </w:tcPr>
          <w:p w14:paraId="4F0CE36A" w14:textId="77777777" w:rsidR="004E082D" w:rsidRPr="00CC26E3" w:rsidRDefault="004E082D" w:rsidP="00683265">
            <w:pPr>
              <w:jc w:val="center"/>
              <w:rPr>
                <w:rFonts w:ascii="Selawik Semibold" w:hAnsi="Selawik Semibold"/>
                <w:noProof/>
                <w:sz w:val="36"/>
                <w:szCs w:val="36"/>
              </w:rPr>
            </w:pPr>
          </w:p>
        </w:tc>
        <w:tc>
          <w:tcPr>
            <w:tcW w:w="3118" w:type="dxa"/>
          </w:tcPr>
          <w:p w14:paraId="3C7D2809"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2875A289"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43E91D43"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611475B8"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73E015F4" w14:textId="242E50C9" w:rsidTr="00F226B4">
        <w:trPr>
          <w:trHeight w:val="567"/>
        </w:trPr>
        <w:tc>
          <w:tcPr>
            <w:tcW w:w="3086" w:type="dxa"/>
            <w:gridSpan w:val="2"/>
          </w:tcPr>
          <w:p w14:paraId="3E718FA4" w14:textId="708573BF" w:rsidR="00683265" w:rsidRPr="00CC26E3" w:rsidRDefault="00683265" w:rsidP="00683265">
            <w:pPr>
              <w:jc w:val="center"/>
              <w:rPr>
                <w:rFonts w:ascii="Selawik Semibold" w:hAnsi="Selawik Semibold" w:cs="LilyUPC"/>
                <w:b/>
                <w:bCs/>
                <w:color w:val="FFC000"/>
                <w:sz w:val="36"/>
                <w:szCs w:val="36"/>
              </w:rPr>
            </w:pPr>
          </w:p>
        </w:tc>
        <w:tc>
          <w:tcPr>
            <w:tcW w:w="3118" w:type="dxa"/>
          </w:tcPr>
          <w:p w14:paraId="25A06CB5" w14:textId="09164C8B" w:rsidR="00683265" w:rsidRPr="00CC26E3" w:rsidRDefault="00683265" w:rsidP="00683265">
            <w:pPr>
              <w:rPr>
                <w:rFonts w:ascii="Selawik Semibold" w:hAnsi="Selawik Semibold" w:cs="LilyUPC"/>
                <w:color w:val="FFFFFF" w:themeColor="background1"/>
                <w:szCs w:val="24"/>
              </w:rPr>
            </w:pPr>
          </w:p>
        </w:tc>
        <w:tc>
          <w:tcPr>
            <w:tcW w:w="5103" w:type="dxa"/>
          </w:tcPr>
          <w:p w14:paraId="16772556" w14:textId="0C38BFD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B3D63B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FDE07D0" w14:textId="785836DB"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26DE5333" w14:textId="77777777" w:rsidTr="00F226B4">
        <w:trPr>
          <w:trHeight w:val="567"/>
        </w:trPr>
        <w:tc>
          <w:tcPr>
            <w:tcW w:w="3086" w:type="dxa"/>
            <w:gridSpan w:val="2"/>
          </w:tcPr>
          <w:p w14:paraId="784BB2C9"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0B16AFAD"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005E2DA2"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380952A7"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Pr>
          <w:p w14:paraId="58B4B05A"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67512482" w14:textId="585C0FFC" w:rsidTr="00F226B4">
        <w:trPr>
          <w:trHeight w:val="567"/>
        </w:trPr>
        <w:tc>
          <w:tcPr>
            <w:tcW w:w="3086" w:type="dxa"/>
            <w:gridSpan w:val="2"/>
          </w:tcPr>
          <w:p w14:paraId="53EB3F45" w14:textId="7C26A7F8" w:rsidR="00683265" w:rsidRPr="00CC26E3" w:rsidRDefault="00683265" w:rsidP="00683265">
            <w:pPr>
              <w:jc w:val="center"/>
              <w:rPr>
                <w:rFonts w:ascii="Selawik Semibold" w:hAnsi="Selawik Semibold" w:cs="LilyUPC"/>
                <w:b/>
                <w:bCs/>
                <w:color w:val="FFC000"/>
                <w:sz w:val="36"/>
                <w:szCs w:val="36"/>
              </w:rPr>
            </w:pPr>
            <w:r w:rsidRPr="00CC26E3">
              <w:rPr>
                <w:rFonts w:ascii="Selawik Light" w:hAnsi="Selawik Light"/>
                <w:i/>
                <w:iCs/>
                <w:noProof/>
                <w:color w:val="F6C112" w:themeColor="text2"/>
                <w:sz w:val="36"/>
                <w:szCs w:val="36"/>
                <w:lang w:eastAsia="en-GB"/>
              </w:rPr>
              <mc:AlternateContent>
                <mc:Choice Requires="wps">
                  <w:drawing>
                    <wp:anchor distT="0" distB="0" distL="114300" distR="114300" simplePos="0" relativeHeight="251995136" behindDoc="0" locked="0" layoutInCell="1" allowOverlap="1" wp14:anchorId="49DB2E5A" wp14:editId="5729DD96">
                      <wp:simplePos x="0" y="0"/>
                      <wp:positionH relativeFrom="page">
                        <wp:posOffset>-1020445</wp:posOffset>
                      </wp:positionH>
                      <wp:positionV relativeFrom="paragraph">
                        <wp:posOffset>114300</wp:posOffset>
                      </wp:positionV>
                      <wp:extent cx="11879580" cy="777240"/>
                      <wp:effectExtent l="19050" t="19050" r="26670" b="22860"/>
                      <wp:wrapNone/>
                      <wp:docPr id="5"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1879580" cy="777240"/>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A257E6B" w14:textId="1896E2D6" w:rsidR="00683265" w:rsidRPr="00381335" w:rsidRDefault="00683265" w:rsidP="00381335">
                                  <w:pPr>
                                    <w:pStyle w:val="Heading1"/>
                                    <w:rPr>
                                      <w:color w:val="1D0D40" w:themeColor="accent1" w:themeShade="BF"/>
                                    </w:rPr>
                                  </w:pPr>
                                  <w:bookmarkStart w:id="11" w:name="_Toc88567435"/>
                                  <w:r w:rsidRPr="00381335">
                                    <w:rPr>
                                      <w:color w:val="1D0D40" w:themeColor="accent1" w:themeShade="BF"/>
                                    </w:rPr>
                                    <w:t>Other</w:t>
                                  </w:r>
                                  <w:bookmarkEnd w:id="11"/>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9DB2E5A" id="Rectangle 5" o:spid="_x0000_s1033" style="position:absolute;left:0;text-align:left;margin-left:-80.35pt;margin-top:9pt;width:935.4pt;height:61.2pt;z-index:2519951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" fillcolor="#f6c112 [3215]" strokecolor="#f6c112 [3215]" strokeweight="5pt">
                      <v:path arrowok="t"/>
                      <v:textbox>
                        <w:txbxContent>
                          <w:p w14:paraId="0A257E6B" w14:textId="1896E2D6" w:rsidR="00683265" w:rsidRPr="00381335" w:rsidRDefault="00683265" w:rsidP="00381335">
                            <w:pPr>
                              <w:pStyle w:val="Heading1"/>
                              <w:rPr>
                                <w:color w:val="1D0D40" w:themeColor="accent1" w:themeShade="BF"/>
                              </w:rPr>
                            </w:pPr>
                            <w:bookmarkStart w:id="16" w:name="_Toc88567435"/>
                            <w:r w:rsidRPr="00381335">
                              <w:rPr>
                                <w:color w:val="1D0D40" w:themeColor="accent1" w:themeShade="BF"/>
                              </w:rPr>
                              <w:t>Other</w:t>
                            </w:r>
                            <w:bookmarkEnd w:id="16"/>
                          </w:p>
                        </w:txbxContent>
                      </v:textbox>
                      <w10:wrap anchorx="page"/>
                    </v:rect>
                  </w:pict>
                </mc:Fallback>
              </mc:AlternateContent>
            </w:r>
          </w:p>
        </w:tc>
        <w:tc>
          <w:tcPr>
            <w:tcW w:w="3118" w:type="dxa"/>
          </w:tcPr>
          <w:p w14:paraId="02E72824" w14:textId="77777777" w:rsidR="00683265" w:rsidRPr="00CC26E3" w:rsidRDefault="00683265" w:rsidP="00683265">
            <w:pPr>
              <w:rPr>
                <w:rFonts w:ascii="Selawik Semibold" w:hAnsi="Selawik Semibold"/>
                <w:noProof/>
                <w:szCs w:val="24"/>
              </w:rPr>
            </w:pPr>
          </w:p>
        </w:tc>
        <w:tc>
          <w:tcPr>
            <w:tcW w:w="5103" w:type="dxa"/>
          </w:tcPr>
          <w:p w14:paraId="78FB9A08" w14:textId="73108634"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353C679" w14:textId="77777777" w:rsidR="00683265" w:rsidRPr="00CC26E3" w:rsidRDefault="00683265" w:rsidP="00683265">
            <w:pPr>
              <w:jc w:val="center"/>
              <w:rPr>
                <w:rFonts w:ascii="Selawik Light" w:hAnsi="Selawik Light"/>
                <w:noProof/>
                <w:color w:val="FFFFFF" w:themeColor="background1"/>
                <w:szCs w:val="24"/>
              </w:rPr>
            </w:pPr>
          </w:p>
        </w:tc>
        <w:tc>
          <w:tcPr>
            <w:tcW w:w="13499" w:type="dxa"/>
            <w:gridSpan w:val="2"/>
          </w:tcPr>
          <w:p w14:paraId="5EDE2391" w14:textId="45178B9C" w:rsidR="00683265" w:rsidRDefault="00683265" w:rsidP="00683265">
            <w:pPr>
              <w:jc w:val="center"/>
              <w:rPr>
                <w:noProof/>
              </w:rPr>
            </w:pPr>
          </w:p>
        </w:tc>
      </w:tr>
      <w:tr w:rsidR="00683265" w:rsidRPr="005E59BC" w14:paraId="57265BF0" w14:textId="0B075688" w:rsidTr="00F226B4">
        <w:trPr>
          <w:trHeight w:val="567"/>
        </w:trPr>
        <w:tc>
          <w:tcPr>
            <w:tcW w:w="3086" w:type="dxa"/>
            <w:gridSpan w:val="2"/>
          </w:tcPr>
          <w:p w14:paraId="06512B9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3030963" w14:textId="44FF6072" w:rsidR="00683265" w:rsidRPr="00CC26E3" w:rsidRDefault="00683265" w:rsidP="00683265">
            <w:pPr>
              <w:rPr>
                <w:rFonts w:ascii="Selawik Semibold" w:hAnsi="Selawik Semibold" w:cs="LilyUPC"/>
                <w:color w:val="FFFFFF" w:themeColor="background1"/>
                <w:szCs w:val="24"/>
              </w:rPr>
            </w:pPr>
          </w:p>
        </w:tc>
        <w:tc>
          <w:tcPr>
            <w:tcW w:w="5103" w:type="dxa"/>
          </w:tcPr>
          <w:p w14:paraId="568C159F"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FD97AD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38F659D" w14:textId="2FF1F1E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5622FF4" w14:textId="1F3A1972" w:rsidTr="00F226B4">
        <w:trPr>
          <w:trHeight w:val="607"/>
        </w:trPr>
        <w:tc>
          <w:tcPr>
            <w:tcW w:w="3086" w:type="dxa"/>
            <w:gridSpan w:val="2"/>
          </w:tcPr>
          <w:p w14:paraId="60D333E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17B2CD7"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0D73FA9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BE4028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2EEE2FD" w14:textId="0549663E"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94E2D3E" w14:textId="0AA9BFAE" w:rsidTr="00AB401D">
        <w:trPr>
          <w:trHeight w:val="607"/>
        </w:trPr>
        <w:tc>
          <w:tcPr>
            <w:tcW w:w="3086" w:type="dxa"/>
            <w:gridSpan w:val="2"/>
            <w:shd w:val="clear" w:color="auto" w:fill="F6C112" w:themeFill="text2"/>
          </w:tcPr>
          <w:p w14:paraId="01772830" w14:textId="36CA51B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sz w:val="36"/>
                <w:szCs w:val="36"/>
              </w:rPr>
              <w:t>Term</w:t>
            </w:r>
          </w:p>
        </w:tc>
        <w:tc>
          <w:tcPr>
            <w:tcW w:w="3118" w:type="dxa"/>
            <w:shd w:val="clear" w:color="auto" w:fill="F6C112" w:themeFill="text2"/>
          </w:tcPr>
          <w:p w14:paraId="534D5D07" w14:textId="42CB393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szCs w:val="24"/>
              </w:rPr>
              <w:t>Slang</w:t>
            </w:r>
          </w:p>
        </w:tc>
        <w:tc>
          <w:tcPr>
            <w:tcW w:w="5103" w:type="dxa"/>
            <w:shd w:val="clear" w:color="auto" w:fill="F6C112" w:themeFill="text2"/>
          </w:tcPr>
          <w:p w14:paraId="59F6BA19" w14:textId="1FC8A884" w:rsidR="00683265" w:rsidRPr="00CC26E3" w:rsidRDefault="00683265" w:rsidP="00683265">
            <w:pPr>
              <w:jc w:val="center"/>
              <w:rPr>
                <w:rFonts w:ascii="Selawik Light" w:hAnsi="Selawik Light" w:cs="LilyUPC"/>
                <w:i/>
                <w:iCs/>
                <w:color w:val="F6C112" w:themeColor="text2"/>
                <w:szCs w:val="24"/>
              </w:rPr>
            </w:pPr>
            <w:r w:rsidRPr="00CC26E3">
              <w:rPr>
                <w:rFonts w:ascii="Selawik Semibold" w:hAnsi="Selawik Semibold" w:cs="LilyUPC"/>
                <w:i/>
                <w:iCs/>
                <w:szCs w:val="24"/>
              </w:rPr>
              <w:t>Context</w:t>
            </w:r>
          </w:p>
        </w:tc>
        <w:tc>
          <w:tcPr>
            <w:tcW w:w="5172" w:type="dxa"/>
            <w:shd w:val="clear" w:color="auto" w:fill="F6C112" w:themeFill="text2"/>
          </w:tcPr>
          <w:p w14:paraId="1615DAA7" w14:textId="6FF5A1B3" w:rsidR="00683265" w:rsidRPr="00CC26E3" w:rsidRDefault="00683265" w:rsidP="00683265">
            <w:pPr>
              <w:jc w:val="center"/>
              <w:rPr>
                <w:rFonts w:ascii="Selawik Light" w:hAnsi="Selawik Light" w:cs="LilyUPC"/>
                <w:color w:val="FFFFFF" w:themeColor="background1"/>
                <w:szCs w:val="24"/>
              </w:rPr>
            </w:pPr>
            <w:r w:rsidRPr="00CC26E3">
              <w:rPr>
                <w:rFonts w:ascii="Selawik Semibold" w:hAnsi="Selawik Semibold" w:cs="LilyUPC"/>
                <w:szCs w:val="24"/>
              </w:rPr>
              <w:t>Notes</w:t>
            </w:r>
          </w:p>
        </w:tc>
        <w:tc>
          <w:tcPr>
            <w:tcW w:w="5818" w:type="dxa"/>
            <w:gridSpan w:val="2"/>
            <w:shd w:val="clear" w:color="auto" w:fill="F6C112" w:themeFill="text2"/>
          </w:tcPr>
          <w:p w14:paraId="59023974" w14:textId="2542FDF8" w:rsidR="00683265" w:rsidRPr="00CC26E3" w:rsidRDefault="00683265" w:rsidP="00683265">
            <w:pPr>
              <w:jc w:val="center"/>
              <w:rPr>
                <w:rFonts w:ascii="Selawik Light" w:hAnsi="Selawik Light" w:cs="LilyUPC"/>
                <w:color w:val="FFFFFF" w:themeColor="background1"/>
                <w:szCs w:val="24"/>
              </w:rPr>
            </w:pPr>
          </w:p>
        </w:tc>
        <w:tc>
          <w:tcPr>
            <w:tcW w:w="8321" w:type="dxa"/>
          </w:tcPr>
          <w:p w14:paraId="2D2B2ABD" w14:textId="7186BCB4" w:rsidR="00683265" w:rsidRPr="005E59BC" w:rsidRDefault="00683265" w:rsidP="00683265">
            <w:r w:rsidRPr="007D1D97">
              <w:rPr>
                <w:rFonts w:ascii="Selawik Semibold" w:hAnsi="Selawik Semibold" w:cs="LilyUPC"/>
                <w:color w:val="002060"/>
                <w:sz w:val="48"/>
                <w:szCs w:val="40"/>
              </w:rPr>
              <w:t>Context</w:t>
            </w:r>
          </w:p>
        </w:tc>
      </w:tr>
      <w:tr w:rsidR="00683265" w:rsidRPr="005E59BC" w14:paraId="4A6B2C2E" w14:textId="4562FEEB" w:rsidTr="00F226B4">
        <w:trPr>
          <w:trHeight w:val="607"/>
        </w:trPr>
        <w:tc>
          <w:tcPr>
            <w:tcW w:w="3086" w:type="dxa"/>
            <w:gridSpan w:val="2"/>
          </w:tcPr>
          <w:p w14:paraId="6CC5656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BCF509E"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0B54AC8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32C1A3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1DA46CE" w14:textId="5F71FE0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F62300B" w14:textId="2DDB009D" w:rsidTr="00F226B4">
        <w:trPr>
          <w:trHeight w:val="607"/>
        </w:trPr>
        <w:tc>
          <w:tcPr>
            <w:tcW w:w="3086" w:type="dxa"/>
            <w:gridSpan w:val="2"/>
          </w:tcPr>
          <w:p w14:paraId="38CAE59C" w14:textId="19D7F3D5"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Blood</w:t>
            </w:r>
          </w:p>
        </w:tc>
        <w:tc>
          <w:tcPr>
            <w:tcW w:w="3118" w:type="dxa"/>
          </w:tcPr>
          <w:p w14:paraId="5AD76F68" w14:textId="1CA7D6A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Sauce</w:t>
            </w:r>
          </w:p>
        </w:tc>
        <w:tc>
          <w:tcPr>
            <w:tcW w:w="5103" w:type="dxa"/>
          </w:tcPr>
          <w:p w14:paraId="15D9CB8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6A1A0C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5B34E38" w14:textId="3DF622CB"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5AA245D" w14:textId="0ACC9A41" w:rsidTr="00F226B4">
        <w:trPr>
          <w:trHeight w:val="672"/>
        </w:trPr>
        <w:tc>
          <w:tcPr>
            <w:tcW w:w="3086" w:type="dxa"/>
            <w:gridSpan w:val="2"/>
          </w:tcPr>
          <w:p w14:paraId="517D001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3788C27" w14:textId="595BC70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Ketchup</w:t>
            </w:r>
          </w:p>
        </w:tc>
        <w:tc>
          <w:tcPr>
            <w:tcW w:w="5103" w:type="dxa"/>
          </w:tcPr>
          <w:p w14:paraId="02A5974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0DD35E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6467645" w14:textId="21A20D1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09811CE" w14:textId="383419EC" w:rsidTr="00F226B4">
        <w:trPr>
          <w:trHeight w:val="711"/>
        </w:trPr>
        <w:tc>
          <w:tcPr>
            <w:tcW w:w="3086" w:type="dxa"/>
            <w:gridSpan w:val="2"/>
            <w:tcBorders>
              <w:bottom w:val="single" w:sz="4" w:space="0" w:color="F6C112" w:themeColor="accent4"/>
            </w:tcBorders>
          </w:tcPr>
          <w:p w14:paraId="2B6BE08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64928B77" w14:textId="0BAF2A9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Juice</w:t>
            </w:r>
          </w:p>
        </w:tc>
        <w:tc>
          <w:tcPr>
            <w:tcW w:w="5103" w:type="dxa"/>
            <w:tcBorders>
              <w:bottom w:val="single" w:sz="4" w:space="0" w:color="F6C112" w:themeColor="accent4"/>
            </w:tcBorders>
          </w:tcPr>
          <w:p w14:paraId="64FD32F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694A680F"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41D338F1" w14:textId="21698CC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185D63E" w14:textId="5F3C56F5" w:rsidTr="00F226B4">
        <w:trPr>
          <w:trHeight w:val="711"/>
        </w:trPr>
        <w:tc>
          <w:tcPr>
            <w:tcW w:w="3086" w:type="dxa"/>
            <w:gridSpan w:val="2"/>
          </w:tcPr>
          <w:p w14:paraId="2CFCCF9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9B50A87"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3161D71A"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57F805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8E0D3F1" w14:textId="6687095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757380D" w14:textId="542F7D58" w:rsidTr="00F226B4">
        <w:trPr>
          <w:trHeight w:val="711"/>
        </w:trPr>
        <w:tc>
          <w:tcPr>
            <w:tcW w:w="3086" w:type="dxa"/>
            <w:gridSpan w:val="2"/>
          </w:tcPr>
          <w:p w14:paraId="1669D7C2" w14:textId="57CB3B5E"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Jail/</w:t>
            </w:r>
          </w:p>
        </w:tc>
        <w:tc>
          <w:tcPr>
            <w:tcW w:w="3118" w:type="dxa"/>
          </w:tcPr>
          <w:p w14:paraId="7586ED9D" w14:textId="15E79EE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Can</w:t>
            </w:r>
          </w:p>
        </w:tc>
        <w:tc>
          <w:tcPr>
            <w:tcW w:w="5103" w:type="dxa"/>
          </w:tcPr>
          <w:p w14:paraId="54568C7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34B0E8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CE88D08" w14:textId="676C5D7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3E05AFE" w14:textId="4077539B" w:rsidTr="00F226B4">
        <w:trPr>
          <w:trHeight w:val="711"/>
        </w:trPr>
        <w:tc>
          <w:tcPr>
            <w:tcW w:w="3086" w:type="dxa"/>
            <w:gridSpan w:val="2"/>
          </w:tcPr>
          <w:p w14:paraId="40EA98FB" w14:textId="2AB15E51"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Prison</w:t>
            </w:r>
          </w:p>
        </w:tc>
        <w:tc>
          <w:tcPr>
            <w:tcW w:w="3118" w:type="dxa"/>
          </w:tcPr>
          <w:p w14:paraId="02FBA3CA" w14:textId="76CBD6F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Wok-house</w:t>
            </w:r>
          </w:p>
        </w:tc>
        <w:tc>
          <w:tcPr>
            <w:tcW w:w="5103" w:type="dxa"/>
          </w:tcPr>
          <w:p w14:paraId="0AC71E4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DAEB17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CCF4A22" w14:textId="3179188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D9A502A" w14:textId="775BD89C" w:rsidTr="00F226B4">
        <w:trPr>
          <w:trHeight w:val="711"/>
        </w:trPr>
        <w:tc>
          <w:tcPr>
            <w:tcW w:w="3086" w:type="dxa"/>
            <w:gridSpan w:val="2"/>
          </w:tcPr>
          <w:p w14:paraId="4A3A62A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CE6F6D2" w14:textId="7257C1E6"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Jail-house</w:t>
            </w:r>
          </w:p>
        </w:tc>
        <w:tc>
          <w:tcPr>
            <w:tcW w:w="5103" w:type="dxa"/>
          </w:tcPr>
          <w:p w14:paraId="0397B22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F48E05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991C5D8" w14:textId="01DABB1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B08E749" w14:textId="085FBBF9" w:rsidTr="00F226B4">
        <w:trPr>
          <w:trHeight w:val="711"/>
        </w:trPr>
        <w:tc>
          <w:tcPr>
            <w:tcW w:w="3086" w:type="dxa"/>
            <w:gridSpan w:val="2"/>
          </w:tcPr>
          <w:p w14:paraId="10442F1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2CF3B75" w14:textId="64239C3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Box</w:t>
            </w:r>
          </w:p>
        </w:tc>
        <w:tc>
          <w:tcPr>
            <w:tcW w:w="5103" w:type="dxa"/>
          </w:tcPr>
          <w:p w14:paraId="0328B087"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3C4AF2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BBB0464" w14:textId="69D321C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C7E435E" w14:textId="30A44E5D" w:rsidTr="00F226B4">
        <w:trPr>
          <w:trHeight w:val="711"/>
        </w:trPr>
        <w:tc>
          <w:tcPr>
            <w:tcW w:w="3086" w:type="dxa"/>
            <w:gridSpan w:val="2"/>
          </w:tcPr>
          <w:p w14:paraId="407327D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CCD168A" w14:textId="5C945EE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Dog-pound</w:t>
            </w:r>
          </w:p>
        </w:tc>
        <w:tc>
          <w:tcPr>
            <w:tcW w:w="5103" w:type="dxa"/>
          </w:tcPr>
          <w:p w14:paraId="02E66A07"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88CEE3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A5F1E0D" w14:textId="0B806AC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258EFE8" w14:textId="1E10B184" w:rsidTr="00F226B4">
        <w:trPr>
          <w:trHeight w:val="711"/>
        </w:trPr>
        <w:tc>
          <w:tcPr>
            <w:tcW w:w="3086" w:type="dxa"/>
            <w:gridSpan w:val="2"/>
          </w:tcPr>
          <w:p w14:paraId="6EA1BD9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DF363D5" w14:textId="52A4773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Inside</w:t>
            </w:r>
          </w:p>
        </w:tc>
        <w:tc>
          <w:tcPr>
            <w:tcW w:w="5103" w:type="dxa"/>
          </w:tcPr>
          <w:p w14:paraId="0D49C6B6"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C7C0AD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176D1CD" w14:textId="319BAE57"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0A6497C0" w14:textId="465B4578" w:rsidTr="00F226B4">
        <w:trPr>
          <w:trHeight w:val="711"/>
        </w:trPr>
        <w:tc>
          <w:tcPr>
            <w:tcW w:w="3086" w:type="dxa"/>
            <w:gridSpan w:val="2"/>
            <w:tcBorders>
              <w:bottom w:val="single" w:sz="4" w:space="0" w:color="F6C112" w:themeColor="accent4"/>
            </w:tcBorders>
          </w:tcPr>
          <w:p w14:paraId="77255C8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6F5CCFA9" w14:textId="2321C1E2"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Slammer</w:t>
            </w:r>
          </w:p>
        </w:tc>
        <w:tc>
          <w:tcPr>
            <w:tcW w:w="5103" w:type="dxa"/>
            <w:tcBorders>
              <w:bottom w:val="single" w:sz="4" w:space="0" w:color="F6C112" w:themeColor="accent4"/>
            </w:tcBorders>
          </w:tcPr>
          <w:p w14:paraId="56976E0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287908B4"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3684D593" w14:textId="7DB8754D"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27F58EC6" w14:textId="77777777" w:rsidTr="00F226B4">
        <w:trPr>
          <w:trHeight w:val="711"/>
        </w:trPr>
        <w:tc>
          <w:tcPr>
            <w:tcW w:w="3086" w:type="dxa"/>
            <w:gridSpan w:val="2"/>
          </w:tcPr>
          <w:p w14:paraId="22B715BB"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64C965A6"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1D4D6C6C" w14:textId="77777777" w:rsidR="004E082D" w:rsidRPr="00CC26E3" w:rsidRDefault="004E082D" w:rsidP="00683265">
            <w:pPr>
              <w:jc w:val="center"/>
              <w:rPr>
                <w:rFonts w:ascii="Selawik Light" w:hAnsi="Selawik Light" w:cs="Segoe UI Semilight"/>
                <w:i/>
                <w:iCs/>
                <w:color w:val="F6C112" w:themeColor="text2"/>
                <w:szCs w:val="24"/>
              </w:rPr>
            </w:pPr>
          </w:p>
        </w:tc>
        <w:tc>
          <w:tcPr>
            <w:tcW w:w="5812" w:type="dxa"/>
            <w:gridSpan w:val="2"/>
          </w:tcPr>
          <w:p w14:paraId="3E4519EA" w14:textId="77777777" w:rsidR="004E082D" w:rsidRPr="00CC26E3" w:rsidRDefault="004E082D" w:rsidP="00683265">
            <w:pPr>
              <w:jc w:val="center"/>
              <w:rPr>
                <w:rFonts w:ascii="Selawik Light" w:hAnsi="Selawik Light" w:cs="Segoe UI Semilight"/>
                <w:color w:val="FFFFFF" w:themeColor="background1"/>
                <w:szCs w:val="24"/>
              </w:rPr>
            </w:pPr>
          </w:p>
        </w:tc>
        <w:tc>
          <w:tcPr>
            <w:tcW w:w="13499" w:type="dxa"/>
            <w:gridSpan w:val="2"/>
          </w:tcPr>
          <w:p w14:paraId="7C000610" w14:textId="77777777" w:rsidR="004E082D" w:rsidRPr="00051144" w:rsidRDefault="004E082D" w:rsidP="00683265">
            <w:pPr>
              <w:jc w:val="center"/>
              <w:rPr>
                <w:rFonts w:ascii="Segoe UI Semilight" w:hAnsi="Segoe UI Semilight" w:cs="Segoe UI Semilight"/>
                <w:color w:val="FFFFFF" w:themeColor="background1"/>
                <w:sz w:val="40"/>
                <w:szCs w:val="40"/>
              </w:rPr>
            </w:pPr>
          </w:p>
        </w:tc>
      </w:tr>
      <w:tr w:rsidR="00683265" w:rsidRPr="005E59BC" w14:paraId="677F1712" w14:textId="21024A90" w:rsidTr="00F226B4">
        <w:trPr>
          <w:trHeight w:val="711"/>
        </w:trPr>
        <w:tc>
          <w:tcPr>
            <w:tcW w:w="3086" w:type="dxa"/>
            <w:gridSpan w:val="2"/>
          </w:tcPr>
          <w:p w14:paraId="0605F37E" w14:textId="0395F32F"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Manoeuvring </w:t>
            </w:r>
          </w:p>
        </w:tc>
        <w:tc>
          <w:tcPr>
            <w:tcW w:w="3118" w:type="dxa"/>
          </w:tcPr>
          <w:p w14:paraId="2D5AD56F" w14:textId="58D9EF70"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Cuttin-tru</w:t>
            </w:r>
            <w:proofErr w:type="spellEnd"/>
          </w:p>
        </w:tc>
        <w:tc>
          <w:tcPr>
            <w:tcW w:w="5103" w:type="dxa"/>
          </w:tcPr>
          <w:p w14:paraId="10BAC0B2" w14:textId="026ADB7F" w:rsidR="00683265" w:rsidRPr="00CC26E3" w:rsidRDefault="00683265" w:rsidP="00683265">
            <w:pPr>
              <w:jc w:val="center"/>
              <w:rPr>
                <w:rFonts w:ascii="Selawik Light" w:hAnsi="Selawik Light" w:cs="Segoe UI Semilight"/>
                <w:i/>
                <w:iCs/>
                <w:color w:val="F6C112" w:themeColor="text2"/>
                <w:szCs w:val="24"/>
              </w:rPr>
            </w:pPr>
            <w:bookmarkStart w:id="12" w:name="_Hlk80377955"/>
            <w:r w:rsidRPr="00CC26E3">
              <w:rPr>
                <w:rFonts w:ascii="Selawik Light" w:hAnsi="Selawik Light" w:cs="Segoe UI Semilight"/>
                <w:i/>
                <w:iCs/>
                <w:color w:val="F6C112" w:themeColor="text2"/>
                <w:szCs w:val="24"/>
              </w:rPr>
              <w:t>“Man had to cut-</w:t>
            </w:r>
            <w:proofErr w:type="spellStart"/>
            <w:r w:rsidRPr="00CC26E3">
              <w:rPr>
                <w:rFonts w:ascii="Selawik Light" w:hAnsi="Selawik Light" w:cs="Segoe UI Semilight"/>
                <w:i/>
                <w:iCs/>
                <w:color w:val="F6C112" w:themeColor="text2"/>
                <w:szCs w:val="24"/>
              </w:rPr>
              <w:t>tru</w:t>
            </w:r>
            <w:proofErr w:type="spellEnd"/>
            <w:r w:rsidRPr="00CC26E3">
              <w:rPr>
                <w:rFonts w:ascii="Selawik Light" w:hAnsi="Selawik Light" w:cs="Segoe UI Semilight"/>
                <w:i/>
                <w:iCs/>
                <w:color w:val="F6C112" w:themeColor="text2"/>
                <w:szCs w:val="24"/>
              </w:rPr>
              <w:t xml:space="preserve"> the </w:t>
            </w:r>
            <w:proofErr w:type="spellStart"/>
            <w:r w:rsidRPr="00CC26E3">
              <w:rPr>
                <w:rFonts w:ascii="Selawik Light" w:hAnsi="Selawik Light" w:cs="Segoe UI Semilight"/>
                <w:i/>
                <w:iCs/>
                <w:color w:val="F6C112" w:themeColor="text2"/>
                <w:szCs w:val="24"/>
              </w:rPr>
              <w:t>opp</w:t>
            </w:r>
            <w:proofErr w:type="spellEnd"/>
            <w:r w:rsidRPr="00CC26E3">
              <w:rPr>
                <w:rFonts w:ascii="Selawik Light" w:hAnsi="Selawik Light" w:cs="Segoe UI Semilight"/>
                <w:i/>
                <w:iCs/>
                <w:color w:val="F6C112" w:themeColor="text2"/>
                <w:szCs w:val="24"/>
              </w:rPr>
              <w:t xml:space="preserve"> block</w:t>
            </w:r>
            <w:bookmarkEnd w:id="12"/>
            <w:r w:rsidRPr="00CC26E3">
              <w:rPr>
                <w:rFonts w:ascii="Selawik Light" w:hAnsi="Selawik Light" w:cs="Segoe UI Semilight"/>
                <w:i/>
                <w:iCs/>
                <w:color w:val="F6C112" w:themeColor="text2"/>
                <w:szCs w:val="24"/>
              </w:rPr>
              <w:t>”</w:t>
            </w:r>
          </w:p>
        </w:tc>
        <w:tc>
          <w:tcPr>
            <w:tcW w:w="5812" w:type="dxa"/>
            <w:gridSpan w:val="2"/>
          </w:tcPr>
          <w:p w14:paraId="7AA3A58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FF327D6" w14:textId="464FB370" w:rsidR="00683265" w:rsidRPr="00051144" w:rsidRDefault="00683265" w:rsidP="00683265">
            <w:pPr>
              <w:jc w:val="center"/>
              <w:rPr>
                <w:rFonts w:ascii="Segoe UI Semilight" w:hAnsi="Segoe UI Semilight" w:cs="Segoe UI Semilight"/>
                <w:color w:val="FFFFFF" w:themeColor="background1"/>
                <w:sz w:val="40"/>
                <w:szCs w:val="40"/>
              </w:rPr>
            </w:pPr>
          </w:p>
        </w:tc>
      </w:tr>
      <w:tr w:rsidR="00683265" w:rsidRPr="005E59BC" w14:paraId="2C512D19" w14:textId="5E4C3F6A" w:rsidTr="00F226B4">
        <w:trPr>
          <w:trHeight w:val="1082"/>
        </w:trPr>
        <w:tc>
          <w:tcPr>
            <w:tcW w:w="3086" w:type="dxa"/>
            <w:gridSpan w:val="2"/>
            <w:tcBorders>
              <w:bottom w:val="single" w:sz="4" w:space="0" w:color="F6C112" w:themeColor="accent4"/>
            </w:tcBorders>
          </w:tcPr>
          <w:p w14:paraId="19863C72" w14:textId="2A9F1151"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through</w:t>
            </w:r>
          </w:p>
        </w:tc>
        <w:tc>
          <w:tcPr>
            <w:tcW w:w="3118" w:type="dxa"/>
            <w:tcBorders>
              <w:bottom w:val="single" w:sz="4" w:space="0" w:color="F6C112" w:themeColor="accent4"/>
            </w:tcBorders>
          </w:tcPr>
          <w:p w14:paraId="4DC99DA8"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4AB2115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EA266B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2E29BD52" w14:textId="73131891" w:rsidR="00683265" w:rsidRPr="005E59BC" w:rsidRDefault="00683265" w:rsidP="00683265">
            <w:pPr>
              <w:jc w:val="center"/>
              <w:rPr>
                <w:rFonts w:ascii="Selawik Semibold" w:hAnsi="Selawik Semibold" w:cs="LilyUPC"/>
                <w:color w:val="FFFFFF" w:themeColor="background1"/>
                <w:sz w:val="48"/>
                <w:szCs w:val="40"/>
              </w:rPr>
            </w:pPr>
          </w:p>
        </w:tc>
      </w:tr>
      <w:tr w:rsidR="004E082D" w:rsidRPr="005E59BC" w14:paraId="6C1AE0B9" w14:textId="77777777" w:rsidTr="00FD269A">
        <w:trPr>
          <w:trHeight w:val="375"/>
        </w:trPr>
        <w:tc>
          <w:tcPr>
            <w:tcW w:w="3086" w:type="dxa"/>
            <w:gridSpan w:val="2"/>
          </w:tcPr>
          <w:p w14:paraId="51DF74BB" w14:textId="77777777" w:rsidR="004E082D" w:rsidRPr="00CC26E3" w:rsidRDefault="004E082D" w:rsidP="00683265">
            <w:pPr>
              <w:jc w:val="center"/>
              <w:rPr>
                <w:rFonts w:ascii="Selawik Semibold" w:hAnsi="Selawik Semibold" w:cs="LilyUPC"/>
                <w:b/>
                <w:bCs/>
                <w:color w:val="FFC000"/>
                <w:sz w:val="36"/>
                <w:szCs w:val="36"/>
              </w:rPr>
            </w:pPr>
          </w:p>
        </w:tc>
        <w:tc>
          <w:tcPr>
            <w:tcW w:w="3118" w:type="dxa"/>
          </w:tcPr>
          <w:p w14:paraId="048E0546" w14:textId="77777777" w:rsidR="004E082D" w:rsidRPr="00CC26E3" w:rsidRDefault="004E082D" w:rsidP="00683265">
            <w:pPr>
              <w:rPr>
                <w:rFonts w:ascii="Selawik Semibold" w:hAnsi="Selawik Semibold" w:cs="LilyUPC"/>
                <w:color w:val="FFFFFF" w:themeColor="background1"/>
                <w:szCs w:val="24"/>
              </w:rPr>
            </w:pPr>
          </w:p>
        </w:tc>
        <w:tc>
          <w:tcPr>
            <w:tcW w:w="5103" w:type="dxa"/>
          </w:tcPr>
          <w:p w14:paraId="576D1204" w14:textId="77777777" w:rsidR="004E082D" w:rsidRPr="00CC26E3" w:rsidRDefault="004E082D" w:rsidP="00683265">
            <w:pPr>
              <w:jc w:val="center"/>
              <w:rPr>
                <w:rFonts w:ascii="Selawik Light" w:hAnsi="Selawik Light" w:cs="LilyUPC"/>
                <w:i/>
                <w:iCs/>
                <w:color w:val="F6C112" w:themeColor="text2"/>
                <w:szCs w:val="24"/>
              </w:rPr>
            </w:pPr>
          </w:p>
        </w:tc>
        <w:tc>
          <w:tcPr>
            <w:tcW w:w="5812" w:type="dxa"/>
            <w:gridSpan w:val="2"/>
          </w:tcPr>
          <w:p w14:paraId="0E58F727" w14:textId="77777777" w:rsidR="004E082D" w:rsidRPr="00CC26E3" w:rsidRDefault="004E082D"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060E4287" w14:textId="77777777" w:rsidR="004E082D" w:rsidRPr="005E59BC" w:rsidRDefault="004E082D" w:rsidP="00683265">
            <w:pPr>
              <w:jc w:val="center"/>
              <w:rPr>
                <w:rFonts w:ascii="Selawik Semibold" w:hAnsi="Selawik Semibold" w:cs="LilyUPC"/>
                <w:color w:val="FFFFFF" w:themeColor="background1"/>
                <w:sz w:val="48"/>
                <w:szCs w:val="40"/>
              </w:rPr>
            </w:pPr>
          </w:p>
        </w:tc>
      </w:tr>
      <w:tr w:rsidR="00683265" w:rsidRPr="005E59BC" w14:paraId="66434F1B" w14:textId="1250B747" w:rsidTr="00FD269A">
        <w:trPr>
          <w:trHeight w:val="1272"/>
        </w:trPr>
        <w:tc>
          <w:tcPr>
            <w:tcW w:w="3086" w:type="dxa"/>
            <w:gridSpan w:val="2"/>
            <w:tcBorders>
              <w:bottom w:val="single" w:sz="4" w:space="0" w:color="F6C112" w:themeColor="accent4"/>
            </w:tcBorders>
          </w:tcPr>
          <w:p w14:paraId="4A01C679" w14:textId="7777777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To be on </w:t>
            </w:r>
          </w:p>
          <w:p w14:paraId="27482D62" w14:textId="71B1B88C"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foot</w:t>
            </w:r>
          </w:p>
        </w:tc>
        <w:tc>
          <w:tcPr>
            <w:tcW w:w="3118" w:type="dxa"/>
            <w:tcBorders>
              <w:bottom w:val="single" w:sz="4" w:space="0" w:color="F6C112" w:themeColor="accent4"/>
            </w:tcBorders>
          </w:tcPr>
          <w:p w14:paraId="19A377CC"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Ten toes</w:t>
            </w:r>
          </w:p>
          <w:p w14:paraId="00E4F9CE" w14:textId="77777777" w:rsidR="00683265" w:rsidRPr="00CC26E3" w:rsidRDefault="00683265" w:rsidP="00683265">
            <w:pPr>
              <w:rPr>
                <w:rFonts w:ascii="Selawik Semibold" w:hAnsi="Selawik Semibold" w:cs="LilyUPC"/>
                <w:color w:val="FFFFFF" w:themeColor="background1"/>
                <w:szCs w:val="24"/>
              </w:rPr>
            </w:pPr>
          </w:p>
          <w:p w14:paraId="1701D721" w14:textId="2F378B3A"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3CA6CE4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4483BA1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3D93D305" w14:textId="774C486F"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08FED04C" w14:textId="77777777" w:rsidTr="00FD269A">
        <w:trPr>
          <w:trHeight w:val="836"/>
        </w:trPr>
        <w:tc>
          <w:tcPr>
            <w:tcW w:w="3086" w:type="dxa"/>
            <w:gridSpan w:val="2"/>
            <w:tcBorders>
              <w:top w:val="single" w:sz="4" w:space="0" w:color="F6C112" w:themeColor="accent4"/>
            </w:tcBorders>
          </w:tcPr>
          <w:p w14:paraId="65EF4ACA"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815100F" w14:textId="77777777" w:rsidR="00FD269A" w:rsidRPr="00CC26E3" w:rsidRDefault="00FD269A"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4B15DFC6"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21367DFB" w14:textId="77777777" w:rsidR="00FD269A" w:rsidRPr="00CC26E3" w:rsidRDefault="00FD269A" w:rsidP="00683265">
            <w:pPr>
              <w:jc w:val="center"/>
              <w:rPr>
                <w:rFonts w:ascii="Selawik Light" w:hAnsi="Selawik Light" w:cs="LilyUPC"/>
                <w:b/>
                <w:bCs/>
                <w:color w:val="FFFFFF" w:themeColor="background1"/>
                <w:szCs w:val="24"/>
              </w:rPr>
            </w:pPr>
          </w:p>
        </w:tc>
        <w:tc>
          <w:tcPr>
            <w:tcW w:w="13499" w:type="dxa"/>
            <w:gridSpan w:val="2"/>
          </w:tcPr>
          <w:p w14:paraId="428BD1DD" w14:textId="77777777" w:rsidR="00FD269A" w:rsidRPr="005E59BC" w:rsidRDefault="00FD269A" w:rsidP="00683265">
            <w:pPr>
              <w:jc w:val="center"/>
              <w:rPr>
                <w:rFonts w:ascii="Selawik Semibold" w:hAnsi="Selawik Semibold" w:cs="LilyUPC"/>
                <w:color w:val="FFFFFF" w:themeColor="background1"/>
                <w:sz w:val="48"/>
                <w:szCs w:val="40"/>
              </w:rPr>
            </w:pPr>
          </w:p>
        </w:tc>
      </w:tr>
      <w:tr w:rsidR="00683265" w:rsidRPr="005E59BC" w14:paraId="3DCCC813" w14:textId="6B133171" w:rsidTr="00FD269A">
        <w:trPr>
          <w:trHeight w:val="836"/>
        </w:trPr>
        <w:tc>
          <w:tcPr>
            <w:tcW w:w="3086" w:type="dxa"/>
            <w:gridSpan w:val="2"/>
          </w:tcPr>
          <w:p w14:paraId="33AE5767" w14:textId="6F266194"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On job</w:t>
            </w:r>
          </w:p>
        </w:tc>
        <w:tc>
          <w:tcPr>
            <w:tcW w:w="3118" w:type="dxa"/>
          </w:tcPr>
          <w:p w14:paraId="425BCEC1" w14:textId="29E4F82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OJ</w:t>
            </w:r>
          </w:p>
        </w:tc>
        <w:tc>
          <w:tcPr>
            <w:tcW w:w="5103" w:type="dxa"/>
          </w:tcPr>
          <w:p w14:paraId="57178EC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550A5D0" w14:textId="20D0A20A"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Diligent, hardworking, efficient person</w:t>
            </w:r>
          </w:p>
        </w:tc>
        <w:tc>
          <w:tcPr>
            <w:tcW w:w="13499" w:type="dxa"/>
            <w:gridSpan w:val="2"/>
          </w:tcPr>
          <w:p w14:paraId="5A5CB8F4" w14:textId="0C87EB0A"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68E362A" w14:textId="3230610D" w:rsidTr="00FD269A">
        <w:trPr>
          <w:trHeight w:val="999"/>
        </w:trPr>
        <w:tc>
          <w:tcPr>
            <w:tcW w:w="3086" w:type="dxa"/>
            <w:gridSpan w:val="2"/>
          </w:tcPr>
          <w:p w14:paraId="700373D9" w14:textId="30ED93D6" w:rsidR="00683265" w:rsidRPr="00CC26E3" w:rsidRDefault="00683265" w:rsidP="00683265">
            <w:pPr>
              <w:jc w:val="center"/>
              <w:rPr>
                <w:rFonts w:ascii="Selawik Semibold" w:hAnsi="Selawik Semibold" w:cs="LilyUPC"/>
                <w:b/>
                <w:bCs/>
                <w:color w:val="FFC000"/>
                <w:sz w:val="36"/>
                <w:szCs w:val="36"/>
              </w:rPr>
            </w:pPr>
          </w:p>
        </w:tc>
        <w:tc>
          <w:tcPr>
            <w:tcW w:w="3118" w:type="dxa"/>
          </w:tcPr>
          <w:p w14:paraId="4F80442B"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06C3F4A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730BA1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05080598" w14:textId="11F60BD6"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3E38B988" w14:textId="77777777" w:rsidTr="00FD269A">
        <w:trPr>
          <w:trHeight w:val="836"/>
        </w:trPr>
        <w:tc>
          <w:tcPr>
            <w:tcW w:w="3086" w:type="dxa"/>
            <w:gridSpan w:val="2"/>
          </w:tcPr>
          <w:p w14:paraId="6045907E"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67C52A68"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11F8C28F"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Pr>
          <w:p w14:paraId="0F4C9536" w14:textId="77777777" w:rsidR="00FD269A" w:rsidRPr="00CC26E3" w:rsidRDefault="00FD269A" w:rsidP="00683265">
            <w:pPr>
              <w:jc w:val="center"/>
              <w:rPr>
                <w:rFonts w:ascii="Selawik Light" w:hAnsi="Selawik Light" w:cs="LilyUPC"/>
                <w:color w:val="FFFFFF" w:themeColor="background1"/>
                <w:szCs w:val="24"/>
              </w:rPr>
            </w:pPr>
          </w:p>
        </w:tc>
        <w:tc>
          <w:tcPr>
            <w:tcW w:w="13499" w:type="dxa"/>
            <w:gridSpan w:val="2"/>
          </w:tcPr>
          <w:p w14:paraId="0804E102" w14:textId="77777777" w:rsidR="00FD269A" w:rsidRPr="00BE2AB1" w:rsidRDefault="00FD269A" w:rsidP="00683265">
            <w:pPr>
              <w:jc w:val="center"/>
              <w:rPr>
                <w:rFonts w:ascii="Selawik Semibold" w:hAnsi="Selawik Semibold" w:cs="LilyUPC"/>
                <w:color w:val="FFFFFF" w:themeColor="background1"/>
                <w:sz w:val="40"/>
                <w:szCs w:val="40"/>
              </w:rPr>
            </w:pPr>
          </w:p>
        </w:tc>
      </w:tr>
      <w:tr w:rsidR="00FD269A" w:rsidRPr="005E59BC" w14:paraId="27A4F752" w14:textId="77777777" w:rsidTr="00F226B4">
        <w:trPr>
          <w:trHeight w:val="836"/>
        </w:trPr>
        <w:tc>
          <w:tcPr>
            <w:tcW w:w="3086" w:type="dxa"/>
            <w:gridSpan w:val="2"/>
          </w:tcPr>
          <w:p w14:paraId="0622FAC2"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06FAA571"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58A9A608"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Pr>
          <w:p w14:paraId="7F5373C5" w14:textId="77777777" w:rsidR="00FD269A" w:rsidRPr="00CC26E3" w:rsidRDefault="00FD269A" w:rsidP="00683265">
            <w:pPr>
              <w:jc w:val="center"/>
              <w:rPr>
                <w:rFonts w:ascii="Selawik Light" w:hAnsi="Selawik Light" w:cs="LilyUPC"/>
                <w:color w:val="FFFFFF" w:themeColor="background1"/>
                <w:szCs w:val="24"/>
              </w:rPr>
            </w:pPr>
          </w:p>
        </w:tc>
        <w:tc>
          <w:tcPr>
            <w:tcW w:w="13499" w:type="dxa"/>
            <w:gridSpan w:val="2"/>
          </w:tcPr>
          <w:p w14:paraId="3F8D37DD" w14:textId="77777777" w:rsidR="00FD269A" w:rsidRPr="00BE2AB1" w:rsidRDefault="00FD269A" w:rsidP="00683265">
            <w:pPr>
              <w:jc w:val="center"/>
              <w:rPr>
                <w:rFonts w:ascii="Selawik Semibold" w:hAnsi="Selawik Semibold" w:cs="LilyUPC"/>
                <w:color w:val="FFFFFF" w:themeColor="background1"/>
                <w:sz w:val="40"/>
                <w:szCs w:val="40"/>
              </w:rPr>
            </w:pPr>
          </w:p>
        </w:tc>
      </w:tr>
      <w:tr w:rsidR="00683265" w:rsidRPr="005E59BC" w14:paraId="042EA8C4" w14:textId="1FCB51D7" w:rsidTr="00F226B4">
        <w:trPr>
          <w:trHeight w:val="836"/>
        </w:trPr>
        <w:tc>
          <w:tcPr>
            <w:tcW w:w="3086" w:type="dxa"/>
            <w:gridSpan w:val="2"/>
          </w:tcPr>
          <w:p w14:paraId="58352386" w14:textId="58D551CD"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Arrested</w:t>
            </w:r>
          </w:p>
        </w:tc>
        <w:tc>
          <w:tcPr>
            <w:tcW w:w="3118" w:type="dxa"/>
          </w:tcPr>
          <w:p w14:paraId="09A0B914" w14:textId="4E6559F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Nicked</w:t>
            </w:r>
          </w:p>
        </w:tc>
        <w:tc>
          <w:tcPr>
            <w:tcW w:w="5103" w:type="dxa"/>
          </w:tcPr>
          <w:p w14:paraId="75E8EF3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2A21D9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560F72BB" w14:textId="13605B7A" w:rsidR="00683265" w:rsidRPr="00BE2AB1" w:rsidRDefault="00683265" w:rsidP="00683265">
            <w:pPr>
              <w:jc w:val="center"/>
              <w:rPr>
                <w:rFonts w:ascii="Selawik Semibold" w:hAnsi="Selawik Semibold" w:cs="LilyUPC"/>
                <w:color w:val="FFFFFF" w:themeColor="background1"/>
                <w:sz w:val="40"/>
                <w:szCs w:val="40"/>
              </w:rPr>
            </w:pPr>
          </w:p>
        </w:tc>
      </w:tr>
      <w:tr w:rsidR="00683265" w:rsidRPr="005E59BC" w14:paraId="2EBA631D" w14:textId="29B150AB" w:rsidTr="00F226B4">
        <w:trPr>
          <w:trHeight w:val="836"/>
        </w:trPr>
        <w:tc>
          <w:tcPr>
            <w:tcW w:w="3086" w:type="dxa"/>
            <w:gridSpan w:val="2"/>
          </w:tcPr>
          <w:p w14:paraId="180B57E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6386542" w14:textId="0ED2028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Shifted</w:t>
            </w:r>
          </w:p>
        </w:tc>
        <w:tc>
          <w:tcPr>
            <w:tcW w:w="5103" w:type="dxa"/>
          </w:tcPr>
          <w:p w14:paraId="3C9156C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24575A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27076B5" w14:textId="50568552"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2BA7A14" w14:textId="7F86B546" w:rsidTr="00F226B4">
        <w:trPr>
          <w:trHeight w:val="836"/>
        </w:trPr>
        <w:tc>
          <w:tcPr>
            <w:tcW w:w="3086" w:type="dxa"/>
            <w:gridSpan w:val="2"/>
            <w:tcBorders>
              <w:bottom w:val="single" w:sz="4" w:space="0" w:color="F6C112" w:themeColor="accent4"/>
            </w:tcBorders>
          </w:tcPr>
          <w:p w14:paraId="2B13950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294A1487" w14:textId="49C052C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Bagged</w:t>
            </w:r>
          </w:p>
        </w:tc>
        <w:tc>
          <w:tcPr>
            <w:tcW w:w="5103" w:type="dxa"/>
            <w:tcBorders>
              <w:bottom w:val="single" w:sz="4" w:space="0" w:color="F6C112" w:themeColor="accent4"/>
            </w:tcBorders>
          </w:tcPr>
          <w:p w14:paraId="1A023BB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670C6C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6DE52F1F" w14:textId="5DC0545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5DC3906" w14:textId="0C4D994C" w:rsidTr="00F226B4">
        <w:trPr>
          <w:trHeight w:val="836"/>
        </w:trPr>
        <w:tc>
          <w:tcPr>
            <w:tcW w:w="3086" w:type="dxa"/>
            <w:gridSpan w:val="2"/>
            <w:tcBorders>
              <w:top w:val="single" w:sz="4" w:space="0" w:color="F6C112" w:themeColor="accent4"/>
            </w:tcBorders>
          </w:tcPr>
          <w:p w14:paraId="1D1AF0C8" w14:textId="77777777" w:rsidR="00683265" w:rsidRPr="00CC26E3" w:rsidRDefault="00683265" w:rsidP="00683265">
            <w:pPr>
              <w:jc w:val="center"/>
              <w:rPr>
                <w:rFonts w:ascii="Selawik Semibold" w:hAnsi="Selawik Semibold" w:cs="LilyUPC"/>
                <w:b/>
                <w:bCs/>
                <w:color w:val="FFC000"/>
                <w:sz w:val="36"/>
                <w:szCs w:val="36"/>
              </w:rPr>
            </w:pPr>
          </w:p>
          <w:p w14:paraId="2A64B464" w14:textId="1A507EBE"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Loss</w:t>
            </w:r>
          </w:p>
        </w:tc>
        <w:tc>
          <w:tcPr>
            <w:tcW w:w="3118" w:type="dxa"/>
            <w:tcBorders>
              <w:top w:val="single" w:sz="4" w:space="0" w:color="F6C112" w:themeColor="accent4"/>
            </w:tcBorders>
          </w:tcPr>
          <w:p w14:paraId="1BEB2C0A" w14:textId="77777777" w:rsidR="00683265" w:rsidRPr="00CC26E3" w:rsidRDefault="00683265" w:rsidP="00683265">
            <w:pPr>
              <w:rPr>
                <w:rFonts w:ascii="Selawik Semibold" w:hAnsi="Selawik Semibold" w:cs="LilyUPC"/>
                <w:color w:val="FFFFFF" w:themeColor="background1"/>
                <w:szCs w:val="24"/>
              </w:rPr>
            </w:pPr>
          </w:p>
          <w:p w14:paraId="74692363" w14:textId="280541A8"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L</w:t>
            </w:r>
          </w:p>
        </w:tc>
        <w:tc>
          <w:tcPr>
            <w:tcW w:w="5103" w:type="dxa"/>
            <w:tcBorders>
              <w:top w:val="single" w:sz="4" w:space="0" w:color="F6C112" w:themeColor="accent4"/>
            </w:tcBorders>
          </w:tcPr>
          <w:p w14:paraId="007F7C9D"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6661144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17FEB4C8" w14:textId="1F85AD96"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90AAFF1" w14:textId="216A0AAA" w:rsidTr="00F226B4">
        <w:trPr>
          <w:trHeight w:val="836"/>
        </w:trPr>
        <w:tc>
          <w:tcPr>
            <w:tcW w:w="3086" w:type="dxa"/>
            <w:gridSpan w:val="2"/>
          </w:tcPr>
          <w:p w14:paraId="32801CD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7DF7BAF"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5398D40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225BE2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C27E376" w14:textId="3554D2BF"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2D85A93" w14:textId="214E1F8E" w:rsidTr="00F226B4">
        <w:trPr>
          <w:trHeight w:val="836"/>
        </w:trPr>
        <w:tc>
          <w:tcPr>
            <w:tcW w:w="3086" w:type="dxa"/>
            <w:gridSpan w:val="2"/>
            <w:tcBorders>
              <w:bottom w:val="single" w:sz="4" w:space="0" w:color="F6C112" w:themeColor="accent4"/>
            </w:tcBorders>
          </w:tcPr>
          <w:p w14:paraId="251FDFB0" w14:textId="0800F92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Win</w:t>
            </w:r>
          </w:p>
        </w:tc>
        <w:tc>
          <w:tcPr>
            <w:tcW w:w="3118" w:type="dxa"/>
            <w:tcBorders>
              <w:bottom w:val="single" w:sz="4" w:space="0" w:color="F6C112" w:themeColor="accent4"/>
            </w:tcBorders>
          </w:tcPr>
          <w:p w14:paraId="52D5190A" w14:textId="0BDE5B5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w:t>
            </w:r>
          </w:p>
        </w:tc>
        <w:tc>
          <w:tcPr>
            <w:tcW w:w="5103" w:type="dxa"/>
            <w:tcBorders>
              <w:bottom w:val="single" w:sz="4" w:space="0" w:color="F6C112" w:themeColor="accent4"/>
            </w:tcBorders>
          </w:tcPr>
          <w:p w14:paraId="542E64A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762E86D8"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4D1D3D76" w14:textId="4CFBE28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043DBA5" w14:textId="75CBBE84" w:rsidTr="00F226B4">
        <w:trPr>
          <w:trHeight w:val="836"/>
        </w:trPr>
        <w:tc>
          <w:tcPr>
            <w:tcW w:w="3086" w:type="dxa"/>
            <w:gridSpan w:val="2"/>
          </w:tcPr>
          <w:p w14:paraId="409CB416" w14:textId="77777777" w:rsidR="00683265" w:rsidRPr="00CC26E3" w:rsidRDefault="00683265" w:rsidP="00683265">
            <w:pPr>
              <w:jc w:val="center"/>
              <w:rPr>
                <w:rFonts w:ascii="Selawik Semibold" w:hAnsi="Selawik Semibold" w:cs="LilyUPC"/>
                <w:b/>
                <w:bCs/>
                <w:color w:val="FFC000"/>
                <w:sz w:val="36"/>
                <w:szCs w:val="36"/>
              </w:rPr>
            </w:pPr>
          </w:p>
          <w:p w14:paraId="77BD0858" w14:textId="0FFEE4D0"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Matching</w:t>
            </w:r>
          </w:p>
        </w:tc>
        <w:tc>
          <w:tcPr>
            <w:tcW w:w="3118" w:type="dxa"/>
          </w:tcPr>
          <w:p w14:paraId="0772453F" w14:textId="77777777" w:rsidR="00683265" w:rsidRPr="00CC26E3" w:rsidRDefault="00683265" w:rsidP="00683265">
            <w:pPr>
              <w:rPr>
                <w:rFonts w:ascii="Selawik Semibold" w:hAnsi="Selawik Semibold" w:cs="LilyUPC"/>
                <w:color w:val="FFFFFF" w:themeColor="background1"/>
                <w:szCs w:val="24"/>
              </w:rPr>
            </w:pPr>
          </w:p>
          <w:p w14:paraId="6E014D1E" w14:textId="77777777" w:rsidR="00683265" w:rsidRPr="00CC26E3" w:rsidRDefault="00683265" w:rsidP="00683265">
            <w:pPr>
              <w:rPr>
                <w:rFonts w:ascii="Selawik Semibold" w:hAnsi="Selawik Semibold" w:cs="LilyUPC"/>
                <w:color w:val="FFFFFF" w:themeColor="background1"/>
                <w:szCs w:val="24"/>
              </w:rPr>
            </w:pPr>
          </w:p>
          <w:p w14:paraId="29F60B83" w14:textId="45D741BA"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Twinning</w:t>
            </w:r>
          </w:p>
        </w:tc>
        <w:tc>
          <w:tcPr>
            <w:tcW w:w="5103" w:type="dxa"/>
          </w:tcPr>
          <w:p w14:paraId="4CE8A006" w14:textId="77777777" w:rsidR="00683265" w:rsidRPr="00CC26E3" w:rsidRDefault="00683265" w:rsidP="00683265">
            <w:pPr>
              <w:jc w:val="center"/>
              <w:rPr>
                <w:rFonts w:ascii="Selawik Light" w:hAnsi="Selawik Light" w:cs="Segoe UI Semilight"/>
                <w:i/>
                <w:iCs/>
                <w:color w:val="F6C112" w:themeColor="text2"/>
                <w:szCs w:val="24"/>
              </w:rPr>
            </w:pPr>
          </w:p>
          <w:p w14:paraId="79749B71" w14:textId="77777777" w:rsidR="00683265" w:rsidRPr="00CC26E3" w:rsidRDefault="00683265" w:rsidP="00683265">
            <w:pPr>
              <w:jc w:val="center"/>
              <w:rPr>
                <w:rFonts w:ascii="Selawik Light" w:hAnsi="Selawik Light" w:cs="Segoe UI Semilight"/>
                <w:i/>
                <w:iCs/>
                <w:color w:val="F6C112" w:themeColor="text2"/>
                <w:szCs w:val="24"/>
              </w:rPr>
            </w:pPr>
          </w:p>
          <w:p w14:paraId="5F2457A9" w14:textId="134FDA4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“Rambo Twinning”</w:t>
            </w:r>
          </w:p>
        </w:tc>
        <w:tc>
          <w:tcPr>
            <w:tcW w:w="5812" w:type="dxa"/>
            <w:gridSpan w:val="2"/>
          </w:tcPr>
          <w:p w14:paraId="7FEB6415" w14:textId="77777777" w:rsidR="00683265" w:rsidRPr="00CC26E3" w:rsidRDefault="00683265" w:rsidP="00683265">
            <w:pPr>
              <w:jc w:val="center"/>
              <w:rPr>
                <w:rFonts w:ascii="Selawik Light" w:hAnsi="Selawik Light" w:cs="LilyUPC"/>
                <w:b/>
                <w:bCs/>
                <w:color w:val="FFFFFF" w:themeColor="background1"/>
                <w:szCs w:val="24"/>
              </w:rPr>
            </w:pPr>
          </w:p>
          <w:p w14:paraId="2875E5FD" w14:textId="77777777" w:rsidR="00683265" w:rsidRPr="00CC26E3" w:rsidRDefault="00683265" w:rsidP="00683265">
            <w:pPr>
              <w:jc w:val="center"/>
              <w:rPr>
                <w:rFonts w:ascii="Selawik Light" w:hAnsi="Selawik Light" w:cs="LilyUPC"/>
                <w:b/>
                <w:bCs/>
                <w:color w:val="FFFFFF" w:themeColor="background1"/>
                <w:szCs w:val="24"/>
              </w:rPr>
            </w:pPr>
          </w:p>
          <w:p w14:paraId="543BD1F5" w14:textId="046B6E5F"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Two Rambo knives matching one another</w:t>
            </w:r>
          </w:p>
        </w:tc>
        <w:tc>
          <w:tcPr>
            <w:tcW w:w="13499" w:type="dxa"/>
            <w:gridSpan w:val="2"/>
          </w:tcPr>
          <w:p w14:paraId="2458C850" w14:textId="71F80DF1" w:rsidR="00683265" w:rsidRPr="002E5089" w:rsidRDefault="00683265" w:rsidP="00683265">
            <w:pPr>
              <w:jc w:val="center"/>
              <w:rPr>
                <w:rFonts w:ascii="Segoe UI Semilight" w:hAnsi="Segoe UI Semilight" w:cs="Segoe UI Semilight"/>
                <w:color w:val="FFFFFF" w:themeColor="background1"/>
                <w:sz w:val="40"/>
                <w:szCs w:val="40"/>
              </w:rPr>
            </w:pPr>
          </w:p>
        </w:tc>
      </w:tr>
      <w:tr w:rsidR="00683265" w:rsidRPr="005E59BC" w14:paraId="45261169" w14:textId="7D09705D" w:rsidTr="00FD269A">
        <w:trPr>
          <w:trHeight w:val="421"/>
        </w:trPr>
        <w:tc>
          <w:tcPr>
            <w:tcW w:w="3086" w:type="dxa"/>
            <w:gridSpan w:val="2"/>
          </w:tcPr>
          <w:p w14:paraId="2774D041" w14:textId="2A0624E8" w:rsidR="00683265" w:rsidRPr="00CC26E3" w:rsidRDefault="00683265" w:rsidP="00683265">
            <w:pPr>
              <w:jc w:val="center"/>
              <w:rPr>
                <w:rFonts w:ascii="Selawik Semibold" w:hAnsi="Selawik Semibold" w:cs="LilyUPC"/>
                <w:b/>
                <w:bCs/>
                <w:color w:val="FFC000"/>
                <w:sz w:val="36"/>
                <w:szCs w:val="36"/>
              </w:rPr>
            </w:pPr>
          </w:p>
        </w:tc>
        <w:tc>
          <w:tcPr>
            <w:tcW w:w="3118" w:type="dxa"/>
          </w:tcPr>
          <w:p w14:paraId="47661552" w14:textId="77777777" w:rsidR="00683265" w:rsidRPr="00CC26E3" w:rsidRDefault="00683265" w:rsidP="00683265">
            <w:pPr>
              <w:rPr>
                <w:rFonts w:ascii="Selawik Semibold" w:hAnsi="Selawik Semibold" w:cs="LilyUPC"/>
                <w:color w:val="FFFFFF" w:themeColor="background1"/>
                <w:szCs w:val="24"/>
              </w:rPr>
            </w:pPr>
          </w:p>
        </w:tc>
        <w:tc>
          <w:tcPr>
            <w:tcW w:w="5103" w:type="dxa"/>
          </w:tcPr>
          <w:p w14:paraId="324CBE1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3C40E48" w14:textId="2CDF5B50"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E288EAD" w14:textId="15F2842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30DB2B0" w14:textId="24F67C75" w:rsidTr="00FD269A">
        <w:trPr>
          <w:trHeight w:val="836"/>
        </w:trPr>
        <w:tc>
          <w:tcPr>
            <w:tcW w:w="3086" w:type="dxa"/>
            <w:gridSpan w:val="2"/>
            <w:tcBorders>
              <w:bottom w:val="single" w:sz="4" w:space="0" w:color="F6C112" w:themeColor="accent4"/>
            </w:tcBorders>
          </w:tcPr>
          <w:p w14:paraId="510D490C" w14:textId="48C29AAB" w:rsidR="00683265" w:rsidRPr="00CC26E3" w:rsidRDefault="00683265" w:rsidP="00683265">
            <w:pPr>
              <w:rPr>
                <w:rFonts w:ascii="Selawik Semibold" w:hAnsi="Selawik Semibold" w:cs="LilyUPC"/>
                <w:b/>
                <w:bCs/>
                <w:color w:val="FFC000"/>
                <w:sz w:val="36"/>
                <w:szCs w:val="36"/>
              </w:rPr>
            </w:pPr>
          </w:p>
        </w:tc>
        <w:tc>
          <w:tcPr>
            <w:tcW w:w="3118" w:type="dxa"/>
            <w:tcBorders>
              <w:bottom w:val="single" w:sz="4" w:space="0" w:color="F6C112" w:themeColor="accent4"/>
            </w:tcBorders>
          </w:tcPr>
          <w:p w14:paraId="05B82F79"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0601EDD5"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244CC1DA"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F1166DA" w14:textId="63649248"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2BB8B978" w14:textId="77777777" w:rsidTr="00FD269A">
        <w:trPr>
          <w:trHeight w:val="836"/>
        </w:trPr>
        <w:tc>
          <w:tcPr>
            <w:tcW w:w="3086" w:type="dxa"/>
            <w:gridSpan w:val="2"/>
            <w:tcBorders>
              <w:top w:val="single" w:sz="4" w:space="0" w:color="F6C112" w:themeColor="accent4"/>
            </w:tcBorders>
          </w:tcPr>
          <w:p w14:paraId="5947C46F"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147AA2C" w14:textId="77777777" w:rsidR="00FD269A" w:rsidRPr="00CC26E3" w:rsidRDefault="00FD269A"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25581747"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3F81C899" w14:textId="77777777" w:rsidR="00FD269A" w:rsidRPr="00CC26E3" w:rsidRDefault="00FD269A" w:rsidP="00683265">
            <w:pPr>
              <w:jc w:val="center"/>
              <w:rPr>
                <w:rFonts w:ascii="Selawik Light" w:hAnsi="Selawik Light" w:cs="LilyUPC"/>
                <w:color w:val="FFFFFF" w:themeColor="background1"/>
                <w:szCs w:val="24"/>
              </w:rPr>
            </w:pPr>
          </w:p>
        </w:tc>
        <w:tc>
          <w:tcPr>
            <w:tcW w:w="13499" w:type="dxa"/>
            <w:gridSpan w:val="2"/>
          </w:tcPr>
          <w:p w14:paraId="70F96C32" w14:textId="77777777" w:rsidR="00FD269A" w:rsidRPr="005E59BC" w:rsidRDefault="00FD269A" w:rsidP="00683265">
            <w:pPr>
              <w:jc w:val="center"/>
              <w:rPr>
                <w:rFonts w:ascii="Selawik Semibold" w:hAnsi="Selawik Semibold" w:cs="LilyUPC"/>
                <w:color w:val="FFFFFF" w:themeColor="background1"/>
                <w:sz w:val="48"/>
                <w:szCs w:val="40"/>
              </w:rPr>
            </w:pPr>
          </w:p>
        </w:tc>
      </w:tr>
      <w:tr w:rsidR="00683265" w:rsidRPr="005E59BC" w14:paraId="790D4A36" w14:textId="79A38492" w:rsidTr="00FD269A">
        <w:trPr>
          <w:trHeight w:val="836"/>
        </w:trPr>
        <w:tc>
          <w:tcPr>
            <w:tcW w:w="3086" w:type="dxa"/>
            <w:gridSpan w:val="2"/>
          </w:tcPr>
          <w:p w14:paraId="53713374" w14:textId="4B08CA8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Violation</w:t>
            </w:r>
          </w:p>
        </w:tc>
        <w:tc>
          <w:tcPr>
            <w:tcW w:w="3118" w:type="dxa"/>
          </w:tcPr>
          <w:p w14:paraId="38CFC4DB" w14:textId="2B4EAA49"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Vio</w:t>
            </w:r>
            <w:proofErr w:type="spellEnd"/>
          </w:p>
        </w:tc>
        <w:tc>
          <w:tcPr>
            <w:tcW w:w="5103" w:type="dxa"/>
          </w:tcPr>
          <w:p w14:paraId="15BFC5A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5A30A1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121CAE8" w14:textId="2FB59F0A"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0B7563FB" w14:textId="77777777" w:rsidTr="00FD269A">
        <w:trPr>
          <w:trHeight w:val="657"/>
        </w:trPr>
        <w:tc>
          <w:tcPr>
            <w:tcW w:w="3086" w:type="dxa"/>
            <w:gridSpan w:val="2"/>
          </w:tcPr>
          <w:p w14:paraId="7F7FD42B"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65FB75F9"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7AE9B123"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Pr>
          <w:p w14:paraId="723D8A31" w14:textId="77777777" w:rsidR="00FD269A" w:rsidRPr="00CC26E3" w:rsidRDefault="00FD269A" w:rsidP="00683265">
            <w:pPr>
              <w:jc w:val="center"/>
              <w:rPr>
                <w:rFonts w:ascii="Selawik Light" w:hAnsi="Selawik Light" w:cs="LilyUPC"/>
                <w:color w:val="FFFFFF" w:themeColor="background1"/>
                <w:szCs w:val="24"/>
              </w:rPr>
            </w:pPr>
          </w:p>
        </w:tc>
        <w:tc>
          <w:tcPr>
            <w:tcW w:w="13499" w:type="dxa"/>
            <w:gridSpan w:val="2"/>
          </w:tcPr>
          <w:p w14:paraId="3DEB6B05" w14:textId="77777777" w:rsidR="00FD269A" w:rsidRPr="005E59BC" w:rsidRDefault="00FD269A" w:rsidP="00683265">
            <w:pPr>
              <w:jc w:val="center"/>
              <w:rPr>
                <w:rFonts w:ascii="Selawik Semibold" w:hAnsi="Selawik Semibold" w:cs="LilyUPC"/>
                <w:color w:val="FFFFFF" w:themeColor="background1"/>
                <w:sz w:val="48"/>
                <w:szCs w:val="40"/>
              </w:rPr>
            </w:pPr>
          </w:p>
        </w:tc>
      </w:tr>
      <w:tr w:rsidR="00683265" w:rsidRPr="005E59BC" w14:paraId="53D8CA7C" w14:textId="5871CF1E" w:rsidTr="00FD269A">
        <w:trPr>
          <w:trHeight w:val="657"/>
        </w:trPr>
        <w:tc>
          <w:tcPr>
            <w:tcW w:w="3086" w:type="dxa"/>
            <w:gridSpan w:val="2"/>
          </w:tcPr>
          <w:p w14:paraId="67377642" w14:textId="4738C69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Lying/</w:t>
            </w:r>
          </w:p>
        </w:tc>
        <w:tc>
          <w:tcPr>
            <w:tcW w:w="3118" w:type="dxa"/>
          </w:tcPr>
          <w:p w14:paraId="55C0B630" w14:textId="1711A169"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Wassin</w:t>
            </w:r>
            <w:proofErr w:type="spellEnd"/>
          </w:p>
        </w:tc>
        <w:tc>
          <w:tcPr>
            <w:tcW w:w="5103" w:type="dxa"/>
          </w:tcPr>
          <w:p w14:paraId="5D1A451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20CEE5AB"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1238B84" w14:textId="3AC7DF50"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46594606" w14:textId="6BAC03B8" w:rsidTr="00F226B4">
        <w:trPr>
          <w:trHeight w:val="563"/>
        </w:trPr>
        <w:tc>
          <w:tcPr>
            <w:tcW w:w="3086" w:type="dxa"/>
            <w:gridSpan w:val="2"/>
          </w:tcPr>
          <w:p w14:paraId="3EDCD60E" w14:textId="6826B77D"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oversharing</w:t>
            </w:r>
          </w:p>
        </w:tc>
        <w:tc>
          <w:tcPr>
            <w:tcW w:w="3118" w:type="dxa"/>
          </w:tcPr>
          <w:p w14:paraId="390CBD37" w14:textId="144C6A3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Talking </w:t>
            </w:r>
            <w:proofErr w:type="spellStart"/>
            <w:r w:rsidRPr="00CC26E3">
              <w:rPr>
                <w:rFonts w:ascii="Selawik Semibold" w:hAnsi="Selawik Semibold" w:cs="LilyUPC"/>
                <w:color w:val="FFFFFF" w:themeColor="background1"/>
                <w:szCs w:val="24"/>
              </w:rPr>
              <w:t>wass</w:t>
            </w:r>
            <w:proofErr w:type="spellEnd"/>
          </w:p>
        </w:tc>
        <w:tc>
          <w:tcPr>
            <w:tcW w:w="5103" w:type="dxa"/>
          </w:tcPr>
          <w:p w14:paraId="38C3B09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6A51F15"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1178F99" w14:textId="3C4D904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C1B6E71" w14:textId="3FECADD5" w:rsidTr="00F226B4">
        <w:trPr>
          <w:trHeight w:val="345"/>
        </w:trPr>
        <w:tc>
          <w:tcPr>
            <w:tcW w:w="3086" w:type="dxa"/>
            <w:gridSpan w:val="2"/>
          </w:tcPr>
          <w:p w14:paraId="2E3CF8B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41E9B3C" w14:textId="7C71E68B"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Gassin</w:t>
            </w:r>
            <w:proofErr w:type="spellEnd"/>
          </w:p>
        </w:tc>
        <w:tc>
          <w:tcPr>
            <w:tcW w:w="5103" w:type="dxa"/>
          </w:tcPr>
          <w:p w14:paraId="5536385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BE43A39"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5D5A8A1" w14:textId="07A624F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F8DF332" w14:textId="20B32A0B" w:rsidTr="00F226B4">
        <w:trPr>
          <w:trHeight w:val="411"/>
        </w:trPr>
        <w:tc>
          <w:tcPr>
            <w:tcW w:w="3086" w:type="dxa"/>
            <w:gridSpan w:val="2"/>
          </w:tcPr>
          <w:p w14:paraId="6368B7E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364AE87" w14:textId="2F872929"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Talking/</w:t>
            </w:r>
            <w:proofErr w:type="spellStart"/>
            <w:r w:rsidRPr="00CC26E3">
              <w:rPr>
                <w:rFonts w:ascii="Selawik Semibold" w:hAnsi="Selawik Semibold" w:cs="LilyUPC"/>
                <w:color w:val="FFFFFF" w:themeColor="background1"/>
                <w:szCs w:val="24"/>
              </w:rPr>
              <w:t>Chattin</w:t>
            </w:r>
            <w:proofErr w:type="spellEnd"/>
            <w:r w:rsidRPr="00CC26E3">
              <w:rPr>
                <w:rFonts w:ascii="Selawik Semibold" w:hAnsi="Selawik Semibold" w:cs="LilyUPC"/>
                <w:color w:val="FFFFFF" w:themeColor="background1"/>
                <w:szCs w:val="24"/>
              </w:rPr>
              <w:t xml:space="preserve"> S</w:t>
            </w:r>
          </w:p>
        </w:tc>
        <w:tc>
          <w:tcPr>
            <w:tcW w:w="5103" w:type="dxa"/>
          </w:tcPr>
          <w:p w14:paraId="08884A1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5CED80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14609DB9" w14:textId="4D9A5C2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24B340A" w14:textId="598F7EBF" w:rsidTr="00F226B4">
        <w:trPr>
          <w:trHeight w:val="349"/>
        </w:trPr>
        <w:tc>
          <w:tcPr>
            <w:tcW w:w="3086" w:type="dxa"/>
            <w:gridSpan w:val="2"/>
          </w:tcPr>
          <w:p w14:paraId="33B7A58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755CFEF" w14:textId="1D67D3F0"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Wafflin</w:t>
            </w:r>
            <w:proofErr w:type="spellEnd"/>
          </w:p>
        </w:tc>
        <w:tc>
          <w:tcPr>
            <w:tcW w:w="5103" w:type="dxa"/>
          </w:tcPr>
          <w:p w14:paraId="2216DDE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4344A4F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0FE5C98" w14:textId="5B43634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411ABFA" w14:textId="6933330B" w:rsidTr="00F226B4">
        <w:trPr>
          <w:trHeight w:val="414"/>
        </w:trPr>
        <w:tc>
          <w:tcPr>
            <w:tcW w:w="3086" w:type="dxa"/>
            <w:gridSpan w:val="2"/>
          </w:tcPr>
          <w:p w14:paraId="7A185705"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2CF5088" w14:textId="2B69FC8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Doing up verbal</w:t>
            </w:r>
          </w:p>
        </w:tc>
        <w:tc>
          <w:tcPr>
            <w:tcW w:w="5103" w:type="dxa"/>
          </w:tcPr>
          <w:p w14:paraId="365132A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6F6858C"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6C3A28B3" w14:textId="3B79491C"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95CC9AD" w14:textId="0E3856F6" w:rsidTr="00FD269A">
        <w:trPr>
          <w:trHeight w:val="836"/>
        </w:trPr>
        <w:tc>
          <w:tcPr>
            <w:tcW w:w="3086" w:type="dxa"/>
            <w:gridSpan w:val="2"/>
          </w:tcPr>
          <w:p w14:paraId="52666F80" w14:textId="10D310E7" w:rsidR="00683265" w:rsidRPr="00CC26E3" w:rsidRDefault="00683265" w:rsidP="00683265">
            <w:pPr>
              <w:jc w:val="center"/>
              <w:rPr>
                <w:rFonts w:ascii="Selawik Semibold" w:hAnsi="Selawik Semibold" w:cs="LilyUPC"/>
                <w:b/>
                <w:bCs/>
                <w:color w:val="FFC000"/>
                <w:sz w:val="36"/>
                <w:szCs w:val="36"/>
              </w:rPr>
            </w:pPr>
          </w:p>
        </w:tc>
        <w:tc>
          <w:tcPr>
            <w:tcW w:w="3118" w:type="dxa"/>
          </w:tcPr>
          <w:p w14:paraId="3ED05425" w14:textId="5571CFA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Singin</w:t>
            </w:r>
          </w:p>
        </w:tc>
        <w:tc>
          <w:tcPr>
            <w:tcW w:w="5103" w:type="dxa"/>
          </w:tcPr>
          <w:p w14:paraId="5938F6B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5EA355F5" w14:textId="7A302D7B"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Snitching</w:t>
            </w:r>
          </w:p>
        </w:tc>
        <w:tc>
          <w:tcPr>
            <w:tcW w:w="13499" w:type="dxa"/>
            <w:gridSpan w:val="2"/>
          </w:tcPr>
          <w:p w14:paraId="226CDFA1" w14:textId="2A6E258D"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C25FAA9" w14:textId="45CBE92C" w:rsidTr="00FD269A">
        <w:trPr>
          <w:trHeight w:val="108"/>
        </w:trPr>
        <w:tc>
          <w:tcPr>
            <w:tcW w:w="3086" w:type="dxa"/>
            <w:gridSpan w:val="2"/>
            <w:tcBorders>
              <w:bottom w:val="single" w:sz="4" w:space="0" w:color="F6C112" w:themeColor="accent4"/>
            </w:tcBorders>
          </w:tcPr>
          <w:p w14:paraId="2B11DDA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67719C25"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4" w:space="0" w:color="F6C112" w:themeColor="accent4"/>
            </w:tcBorders>
          </w:tcPr>
          <w:p w14:paraId="0C802C09"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27B82FB1"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3ABD13FA" w14:textId="3B2579A3"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5DF3A628" w14:textId="77777777" w:rsidTr="00FD269A">
        <w:trPr>
          <w:trHeight w:val="836"/>
        </w:trPr>
        <w:tc>
          <w:tcPr>
            <w:tcW w:w="3086" w:type="dxa"/>
            <w:gridSpan w:val="2"/>
            <w:tcBorders>
              <w:top w:val="single" w:sz="4" w:space="0" w:color="F6C112" w:themeColor="accent4"/>
            </w:tcBorders>
          </w:tcPr>
          <w:p w14:paraId="00E6B071"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D0B9B12" w14:textId="77777777" w:rsidR="00FD269A" w:rsidRPr="00CC26E3" w:rsidRDefault="00FD269A"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3148C7F9" w14:textId="77777777" w:rsidR="00FD269A" w:rsidRPr="00CC26E3" w:rsidRDefault="00FD269A" w:rsidP="00683265">
            <w:pPr>
              <w:tabs>
                <w:tab w:val="left" w:pos="6296"/>
              </w:tabs>
              <w:jc w:val="both"/>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502C76E8" w14:textId="77777777" w:rsidR="00FD269A" w:rsidRPr="00CC26E3" w:rsidRDefault="00FD269A" w:rsidP="00683265">
            <w:pPr>
              <w:tabs>
                <w:tab w:val="left" w:pos="6296"/>
              </w:tabs>
              <w:jc w:val="center"/>
              <w:rPr>
                <w:rFonts w:ascii="Selawik Light" w:hAnsi="Selawik Light" w:cs="LilyUPC"/>
                <w:color w:val="FFFFFF" w:themeColor="background1"/>
                <w:szCs w:val="24"/>
              </w:rPr>
            </w:pPr>
          </w:p>
        </w:tc>
        <w:tc>
          <w:tcPr>
            <w:tcW w:w="13499" w:type="dxa"/>
            <w:gridSpan w:val="2"/>
          </w:tcPr>
          <w:p w14:paraId="54DA8380" w14:textId="77777777" w:rsidR="00FD269A" w:rsidRDefault="00FD269A" w:rsidP="00683265">
            <w:pPr>
              <w:tabs>
                <w:tab w:val="left" w:pos="6296"/>
              </w:tabs>
              <w:jc w:val="both"/>
              <w:rPr>
                <w:rFonts w:ascii="Selawik Semibold" w:hAnsi="Selawik Semibold" w:cs="LilyUPC"/>
                <w:color w:val="FFFFFF" w:themeColor="background1"/>
                <w:sz w:val="48"/>
                <w:szCs w:val="40"/>
              </w:rPr>
            </w:pPr>
          </w:p>
        </w:tc>
      </w:tr>
      <w:tr w:rsidR="00683265" w:rsidRPr="005E59BC" w14:paraId="0CC4985A" w14:textId="02B4333E" w:rsidTr="00FD269A">
        <w:trPr>
          <w:trHeight w:val="836"/>
        </w:trPr>
        <w:tc>
          <w:tcPr>
            <w:tcW w:w="3086" w:type="dxa"/>
            <w:gridSpan w:val="2"/>
          </w:tcPr>
          <w:p w14:paraId="7A282242" w14:textId="2AF8F49B"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Vehicles</w:t>
            </w:r>
          </w:p>
        </w:tc>
        <w:tc>
          <w:tcPr>
            <w:tcW w:w="3118" w:type="dxa"/>
          </w:tcPr>
          <w:p w14:paraId="70B72F6A" w14:textId="7D385388" w:rsidR="00683265" w:rsidRPr="00CC26E3" w:rsidRDefault="00683265" w:rsidP="00683265">
            <w:pPr>
              <w:rPr>
                <w:rFonts w:ascii="Selawik Semibold" w:hAnsi="Selawik Semibold" w:cs="LilyUPC"/>
                <w:color w:val="FFFFFF" w:themeColor="background1"/>
                <w:szCs w:val="24"/>
              </w:rPr>
            </w:pPr>
          </w:p>
        </w:tc>
        <w:tc>
          <w:tcPr>
            <w:tcW w:w="5103" w:type="dxa"/>
          </w:tcPr>
          <w:p w14:paraId="3EA2F603" w14:textId="4E91C1A8" w:rsidR="00683265" w:rsidRPr="00CC26E3" w:rsidRDefault="00683265" w:rsidP="00683265">
            <w:pPr>
              <w:tabs>
                <w:tab w:val="left" w:pos="6296"/>
              </w:tabs>
              <w:jc w:val="both"/>
              <w:rPr>
                <w:rFonts w:ascii="Selawik Light" w:hAnsi="Selawik Light" w:cs="LilyUPC"/>
                <w:i/>
                <w:iCs/>
                <w:color w:val="F6C112" w:themeColor="text2"/>
                <w:szCs w:val="24"/>
              </w:rPr>
            </w:pPr>
            <w:r w:rsidRPr="00CC26E3">
              <w:rPr>
                <w:rFonts w:ascii="Selawik Light" w:hAnsi="Selawik Light" w:cs="LilyUPC"/>
                <w:i/>
                <w:iCs/>
                <w:color w:val="F6C112" w:themeColor="text2"/>
                <w:szCs w:val="24"/>
              </w:rPr>
              <w:tab/>
            </w:r>
          </w:p>
        </w:tc>
        <w:tc>
          <w:tcPr>
            <w:tcW w:w="5812" w:type="dxa"/>
            <w:gridSpan w:val="2"/>
          </w:tcPr>
          <w:p w14:paraId="0AE1C9E9" w14:textId="77777777" w:rsidR="00683265" w:rsidRPr="00CC26E3" w:rsidRDefault="00683265" w:rsidP="00683265">
            <w:pPr>
              <w:tabs>
                <w:tab w:val="left" w:pos="6296"/>
              </w:tabs>
              <w:jc w:val="center"/>
              <w:rPr>
                <w:rFonts w:ascii="Selawik Light" w:hAnsi="Selawik Light" w:cs="LilyUPC"/>
                <w:color w:val="FFFFFF" w:themeColor="background1"/>
                <w:szCs w:val="24"/>
              </w:rPr>
            </w:pPr>
          </w:p>
        </w:tc>
        <w:tc>
          <w:tcPr>
            <w:tcW w:w="13499" w:type="dxa"/>
            <w:gridSpan w:val="2"/>
          </w:tcPr>
          <w:p w14:paraId="561E87B2" w14:textId="600A6C18" w:rsidR="00683265" w:rsidRDefault="00683265" w:rsidP="00683265">
            <w:pPr>
              <w:tabs>
                <w:tab w:val="left" w:pos="6296"/>
              </w:tabs>
              <w:jc w:val="both"/>
              <w:rPr>
                <w:rFonts w:ascii="Selawik Semibold" w:hAnsi="Selawik Semibold" w:cs="LilyUPC"/>
                <w:color w:val="FFFFFF" w:themeColor="background1"/>
                <w:sz w:val="48"/>
                <w:szCs w:val="40"/>
              </w:rPr>
            </w:pPr>
          </w:p>
        </w:tc>
      </w:tr>
      <w:tr w:rsidR="00683265" w:rsidRPr="005E59BC" w14:paraId="4CBA7247" w14:textId="6C489E04" w:rsidTr="00F226B4">
        <w:trPr>
          <w:trHeight w:val="836"/>
        </w:trPr>
        <w:tc>
          <w:tcPr>
            <w:tcW w:w="3086" w:type="dxa"/>
            <w:gridSpan w:val="2"/>
          </w:tcPr>
          <w:p w14:paraId="40E1A70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BD2B036" w14:textId="74E979EB"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Dinga</w:t>
            </w:r>
            <w:proofErr w:type="spellEnd"/>
          </w:p>
        </w:tc>
        <w:tc>
          <w:tcPr>
            <w:tcW w:w="5103" w:type="dxa"/>
          </w:tcPr>
          <w:p w14:paraId="4CBEBF37" w14:textId="1B2100D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“Man needs a </w:t>
            </w:r>
            <w:proofErr w:type="spellStart"/>
            <w:r w:rsidRPr="00CC26E3">
              <w:rPr>
                <w:rFonts w:ascii="Selawik Light" w:hAnsi="Selawik Light" w:cs="Segoe UI Semilight"/>
                <w:i/>
                <w:iCs/>
                <w:color w:val="F6C112" w:themeColor="text2"/>
                <w:szCs w:val="24"/>
              </w:rPr>
              <w:t>dinga</w:t>
            </w:r>
            <w:proofErr w:type="spellEnd"/>
            <w:r w:rsidRPr="00CC26E3">
              <w:rPr>
                <w:rFonts w:ascii="Selawik Light" w:hAnsi="Selawik Light" w:cs="Segoe UI Semilight"/>
                <w:i/>
                <w:iCs/>
                <w:color w:val="F6C112" w:themeColor="text2"/>
                <w:szCs w:val="24"/>
              </w:rPr>
              <w:t xml:space="preserve"> asap”</w:t>
            </w:r>
          </w:p>
        </w:tc>
        <w:tc>
          <w:tcPr>
            <w:tcW w:w="5812" w:type="dxa"/>
            <w:gridSpan w:val="2"/>
          </w:tcPr>
          <w:p w14:paraId="40FC283E"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8E2F4F1" w14:textId="130BA66C"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7B42F75E" w14:textId="75DB9432" w:rsidTr="00F226B4">
        <w:trPr>
          <w:trHeight w:val="836"/>
        </w:trPr>
        <w:tc>
          <w:tcPr>
            <w:tcW w:w="3086" w:type="dxa"/>
            <w:gridSpan w:val="2"/>
          </w:tcPr>
          <w:p w14:paraId="669BD95C" w14:textId="1558445A" w:rsidR="00683265" w:rsidRPr="00CC26E3" w:rsidRDefault="00683265" w:rsidP="00683265">
            <w:pPr>
              <w:jc w:val="center"/>
              <w:rPr>
                <w:rFonts w:ascii="Selawik Semibold" w:hAnsi="Selawik Semibold" w:cs="LilyUPC"/>
                <w:b/>
                <w:bCs/>
                <w:color w:val="FFC000"/>
                <w:sz w:val="36"/>
                <w:szCs w:val="36"/>
              </w:rPr>
            </w:pPr>
          </w:p>
        </w:tc>
        <w:tc>
          <w:tcPr>
            <w:tcW w:w="3118" w:type="dxa"/>
          </w:tcPr>
          <w:p w14:paraId="03EE9470" w14:textId="16B3384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Ding-dong</w:t>
            </w:r>
          </w:p>
        </w:tc>
        <w:tc>
          <w:tcPr>
            <w:tcW w:w="5103" w:type="dxa"/>
          </w:tcPr>
          <w:p w14:paraId="5B367E75" w14:textId="0DEA880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“Bring the ding dong around, so we can get round there”</w:t>
            </w:r>
          </w:p>
          <w:p w14:paraId="72C14362"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44826C21" w14:textId="7EFEC03D"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Stolen vehicle</w:t>
            </w:r>
          </w:p>
        </w:tc>
        <w:tc>
          <w:tcPr>
            <w:tcW w:w="13499" w:type="dxa"/>
            <w:gridSpan w:val="2"/>
          </w:tcPr>
          <w:p w14:paraId="03D1296B" w14:textId="24A0B668"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66AF2AF5" w14:textId="0A2EAD0A" w:rsidTr="00F226B4">
        <w:trPr>
          <w:trHeight w:val="836"/>
        </w:trPr>
        <w:tc>
          <w:tcPr>
            <w:tcW w:w="3086" w:type="dxa"/>
            <w:gridSpan w:val="2"/>
          </w:tcPr>
          <w:p w14:paraId="5318B939" w14:textId="5CBC1697" w:rsidR="00683265" w:rsidRPr="00CC26E3" w:rsidRDefault="00683265" w:rsidP="00683265">
            <w:pPr>
              <w:jc w:val="center"/>
              <w:rPr>
                <w:rFonts w:ascii="Selawik Semibold" w:hAnsi="Selawik Semibold" w:cs="LilyUPC"/>
                <w:b/>
                <w:bCs/>
                <w:color w:val="FFC000"/>
                <w:sz w:val="36"/>
                <w:szCs w:val="36"/>
              </w:rPr>
            </w:pPr>
          </w:p>
        </w:tc>
        <w:tc>
          <w:tcPr>
            <w:tcW w:w="3118" w:type="dxa"/>
          </w:tcPr>
          <w:p w14:paraId="7686A515" w14:textId="5466C9C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Ped</w:t>
            </w:r>
          </w:p>
        </w:tc>
        <w:tc>
          <w:tcPr>
            <w:tcW w:w="5103" w:type="dxa"/>
          </w:tcPr>
          <w:p w14:paraId="33EA210D" w14:textId="1537616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just bought a ped to get trappy”</w:t>
            </w:r>
          </w:p>
          <w:p w14:paraId="26780D9E"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3A923C97" w14:textId="55286743"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Moped</w:t>
            </w:r>
          </w:p>
        </w:tc>
        <w:tc>
          <w:tcPr>
            <w:tcW w:w="13499" w:type="dxa"/>
            <w:gridSpan w:val="2"/>
          </w:tcPr>
          <w:p w14:paraId="3BB110D4" w14:textId="5A7AF83E"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860534" w14:paraId="79452F10" w14:textId="12DF77B3" w:rsidTr="00F226B4">
        <w:trPr>
          <w:trHeight w:val="836"/>
        </w:trPr>
        <w:tc>
          <w:tcPr>
            <w:tcW w:w="3086" w:type="dxa"/>
            <w:gridSpan w:val="2"/>
          </w:tcPr>
          <w:p w14:paraId="7BF15EB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5CB000C" w14:textId="0CCE355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Whip</w:t>
            </w:r>
          </w:p>
        </w:tc>
        <w:tc>
          <w:tcPr>
            <w:tcW w:w="5103" w:type="dxa"/>
          </w:tcPr>
          <w:p w14:paraId="0C1E025A" w14:textId="449F94C6"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“Can I borrow the whip to go buss it”</w:t>
            </w:r>
          </w:p>
          <w:p w14:paraId="07CDB27E"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6E6CD89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1FFC9F9" w14:textId="172B2D12"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4B29ADE5" w14:textId="6CF414EB" w:rsidTr="00F226B4">
        <w:trPr>
          <w:trHeight w:val="836"/>
        </w:trPr>
        <w:tc>
          <w:tcPr>
            <w:tcW w:w="3086" w:type="dxa"/>
            <w:gridSpan w:val="2"/>
          </w:tcPr>
          <w:p w14:paraId="6E2B67DB" w14:textId="119B7AC8" w:rsidR="00683265" w:rsidRPr="00CC26E3" w:rsidRDefault="00683265" w:rsidP="00683265">
            <w:pPr>
              <w:jc w:val="center"/>
              <w:rPr>
                <w:rFonts w:ascii="Selawik Semibold" w:hAnsi="Selawik Semibold" w:cs="LilyUPC"/>
                <w:b/>
                <w:bCs/>
                <w:color w:val="FFC000"/>
                <w:sz w:val="36"/>
                <w:szCs w:val="36"/>
              </w:rPr>
            </w:pPr>
          </w:p>
        </w:tc>
        <w:tc>
          <w:tcPr>
            <w:tcW w:w="3118" w:type="dxa"/>
          </w:tcPr>
          <w:p w14:paraId="123C1DE5" w14:textId="54441D21"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Wizz</w:t>
            </w:r>
          </w:p>
        </w:tc>
        <w:tc>
          <w:tcPr>
            <w:tcW w:w="5103" w:type="dxa"/>
          </w:tcPr>
          <w:p w14:paraId="0DFDBD2D" w14:textId="1B16C9B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just copped a new </w:t>
            </w:r>
            <w:proofErr w:type="spellStart"/>
            <w:r w:rsidRPr="00CC26E3">
              <w:rPr>
                <w:rFonts w:ascii="Selawik Light" w:hAnsi="Selawik Light" w:cs="Segoe UI Semilight"/>
                <w:i/>
                <w:iCs/>
                <w:color w:val="F6C112" w:themeColor="text2"/>
                <w:szCs w:val="24"/>
              </w:rPr>
              <w:t>wizz</w:t>
            </w:r>
            <w:proofErr w:type="spellEnd"/>
            <w:r w:rsidRPr="00CC26E3">
              <w:rPr>
                <w:rFonts w:ascii="Selawik Light" w:hAnsi="Selawik Light" w:cs="Segoe UI Semilight"/>
                <w:i/>
                <w:iCs/>
                <w:color w:val="F6C112" w:themeColor="text2"/>
                <w:szCs w:val="24"/>
              </w:rPr>
              <w:t xml:space="preserve"> to get me about”</w:t>
            </w:r>
          </w:p>
          <w:p w14:paraId="27538BDF"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4E0387CE" w14:textId="741F0EEA"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Car</w:t>
            </w:r>
          </w:p>
        </w:tc>
        <w:tc>
          <w:tcPr>
            <w:tcW w:w="13499" w:type="dxa"/>
            <w:gridSpan w:val="2"/>
          </w:tcPr>
          <w:p w14:paraId="6AD375CD" w14:textId="60BD0206"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0D636A90" w14:textId="4D5B322F" w:rsidTr="00F226B4">
        <w:trPr>
          <w:trHeight w:val="836"/>
        </w:trPr>
        <w:tc>
          <w:tcPr>
            <w:tcW w:w="3086" w:type="dxa"/>
            <w:gridSpan w:val="2"/>
          </w:tcPr>
          <w:p w14:paraId="190119C3" w14:textId="635F56A5" w:rsidR="00683265" w:rsidRPr="00CC26E3" w:rsidRDefault="00683265" w:rsidP="00683265">
            <w:pPr>
              <w:jc w:val="center"/>
              <w:rPr>
                <w:rFonts w:ascii="Selawik Semibold" w:hAnsi="Selawik Semibold" w:cs="LilyUPC"/>
                <w:b/>
                <w:bCs/>
                <w:color w:val="FFC000"/>
                <w:sz w:val="36"/>
                <w:szCs w:val="36"/>
              </w:rPr>
            </w:pPr>
          </w:p>
        </w:tc>
        <w:tc>
          <w:tcPr>
            <w:tcW w:w="3118" w:type="dxa"/>
          </w:tcPr>
          <w:p w14:paraId="5A461313" w14:textId="6BD90493"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Bully van</w:t>
            </w:r>
          </w:p>
        </w:tc>
        <w:tc>
          <w:tcPr>
            <w:tcW w:w="5103" w:type="dxa"/>
          </w:tcPr>
          <w:p w14:paraId="32540A07" w14:textId="2FC7975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just spotted a bully van at the top of the road”</w:t>
            </w:r>
          </w:p>
          <w:p w14:paraId="4D569372"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0CFC27AF" w14:textId="23373B10"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Police van</w:t>
            </w:r>
          </w:p>
        </w:tc>
        <w:tc>
          <w:tcPr>
            <w:tcW w:w="13499" w:type="dxa"/>
            <w:gridSpan w:val="2"/>
          </w:tcPr>
          <w:p w14:paraId="3EA10087" w14:textId="787DCBB0"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0B05DDC4" w14:textId="419E1183" w:rsidTr="00F226B4">
        <w:trPr>
          <w:trHeight w:val="836"/>
        </w:trPr>
        <w:tc>
          <w:tcPr>
            <w:tcW w:w="3086" w:type="dxa"/>
            <w:gridSpan w:val="2"/>
          </w:tcPr>
          <w:p w14:paraId="39FBCA3D" w14:textId="19129579" w:rsidR="00683265" w:rsidRPr="00CC26E3" w:rsidRDefault="00683265" w:rsidP="00683265">
            <w:pPr>
              <w:jc w:val="center"/>
              <w:rPr>
                <w:rFonts w:ascii="Selawik Semibold" w:hAnsi="Selawik Semibold" w:cs="LilyUPC"/>
                <w:b/>
                <w:bCs/>
                <w:color w:val="FFC000"/>
                <w:sz w:val="36"/>
                <w:szCs w:val="36"/>
              </w:rPr>
            </w:pPr>
          </w:p>
        </w:tc>
        <w:tc>
          <w:tcPr>
            <w:tcW w:w="3118" w:type="dxa"/>
          </w:tcPr>
          <w:p w14:paraId="0B8A5B48" w14:textId="0E768545"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Serco</w:t>
            </w:r>
          </w:p>
        </w:tc>
        <w:tc>
          <w:tcPr>
            <w:tcW w:w="5103" w:type="dxa"/>
          </w:tcPr>
          <w:p w14:paraId="797CF092" w14:textId="2EA0D0E8"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w:t>
            </w:r>
            <w:proofErr w:type="spellStart"/>
            <w:r w:rsidRPr="00CC26E3">
              <w:rPr>
                <w:rFonts w:ascii="Selawik Light" w:hAnsi="Selawik Light" w:cs="Segoe UI Semilight"/>
                <w:i/>
                <w:iCs/>
                <w:color w:val="F6C112" w:themeColor="text2"/>
                <w:szCs w:val="24"/>
              </w:rPr>
              <w:t>ain’t</w:t>
            </w:r>
            <w:proofErr w:type="spellEnd"/>
            <w:r w:rsidRPr="00CC26E3">
              <w:rPr>
                <w:rFonts w:ascii="Selawik Light" w:hAnsi="Selawik Light" w:cs="Segoe UI Semilight"/>
                <w:i/>
                <w:iCs/>
                <w:color w:val="F6C112" w:themeColor="text2"/>
                <w:szCs w:val="24"/>
              </w:rPr>
              <w:t xml:space="preserve"> going back, </w:t>
            </w:r>
            <w:proofErr w:type="spellStart"/>
            <w:r w:rsidRPr="00CC26E3">
              <w:rPr>
                <w:rFonts w:ascii="Selawik Light" w:hAnsi="Selawik Light" w:cs="Segoe UI Semilight"/>
                <w:i/>
                <w:iCs/>
                <w:color w:val="F6C112" w:themeColor="text2"/>
                <w:szCs w:val="24"/>
              </w:rPr>
              <w:t>serco</w:t>
            </w:r>
            <w:proofErr w:type="spellEnd"/>
            <w:r w:rsidRPr="00CC26E3">
              <w:rPr>
                <w:rFonts w:ascii="Selawik Light" w:hAnsi="Selawik Light" w:cs="Segoe UI Semilight"/>
                <w:i/>
                <w:iCs/>
                <w:color w:val="F6C112" w:themeColor="text2"/>
                <w:szCs w:val="24"/>
              </w:rPr>
              <w:t xml:space="preserve"> </w:t>
            </w:r>
            <w:proofErr w:type="spellStart"/>
            <w:r w:rsidRPr="00CC26E3">
              <w:rPr>
                <w:rFonts w:ascii="Selawik Light" w:hAnsi="Selawik Light" w:cs="Segoe UI Semilight"/>
                <w:i/>
                <w:iCs/>
                <w:color w:val="F6C112" w:themeColor="text2"/>
                <w:szCs w:val="24"/>
              </w:rPr>
              <w:t>aint</w:t>
            </w:r>
            <w:proofErr w:type="spellEnd"/>
            <w:r w:rsidRPr="00CC26E3">
              <w:rPr>
                <w:rFonts w:ascii="Selawik Light" w:hAnsi="Selawik Light" w:cs="Segoe UI Semilight"/>
                <w:i/>
                <w:iCs/>
                <w:color w:val="F6C112" w:themeColor="text2"/>
                <w:szCs w:val="24"/>
              </w:rPr>
              <w:t xml:space="preserve"> seeing me again”</w:t>
            </w:r>
          </w:p>
          <w:p w14:paraId="55DC99D2"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36009B8C" w14:textId="1C83C69E"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Prison van</w:t>
            </w:r>
          </w:p>
        </w:tc>
        <w:tc>
          <w:tcPr>
            <w:tcW w:w="13499" w:type="dxa"/>
            <w:gridSpan w:val="2"/>
          </w:tcPr>
          <w:p w14:paraId="68129997" w14:textId="408B2B15"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66119A11" w14:textId="2C9B2F3E" w:rsidTr="00F226B4">
        <w:trPr>
          <w:trHeight w:val="836"/>
        </w:trPr>
        <w:tc>
          <w:tcPr>
            <w:tcW w:w="3086" w:type="dxa"/>
            <w:gridSpan w:val="2"/>
          </w:tcPr>
          <w:p w14:paraId="7A4A89E5"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899095C" w14:textId="2D8E6DC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4 x 4/44</w:t>
            </w:r>
          </w:p>
        </w:tc>
        <w:tc>
          <w:tcPr>
            <w:tcW w:w="5103" w:type="dxa"/>
          </w:tcPr>
          <w:p w14:paraId="7750A78C" w14:textId="12D5D9C7"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“We need a 4x4 so all the </w:t>
            </w:r>
            <w:proofErr w:type="spellStart"/>
            <w:r w:rsidRPr="00CC26E3">
              <w:rPr>
                <w:rFonts w:ascii="Selawik Light" w:hAnsi="Selawik Light" w:cs="Segoe UI Semilight"/>
                <w:i/>
                <w:iCs/>
                <w:color w:val="F6C112" w:themeColor="text2"/>
                <w:szCs w:val="24"/>
              </w:rPr>
              <w:t>mandem</w:t>
            </w:r>
            <w:proofErr w:type="spellEnd"/>
            <w:r w:rsidRPr="00CC26E3">
              <w:rPr>
                <w:rFonts w:ascii="Selawik Light" w:hAnsi="Selawik Light" w:cs="Segoe UI Semilight"/>
                <w:i/>
                <w:iCs/>
                <w:color w:val="F6C112" w:themeColor="text2"/>
                <w:szCs w:val="24"/>
              </w:rPr>
              <w:t xml:space="preserve"> can get in the ride”</w:t>
            </w:r>
          </w:p>
          <w:p w14:paraId="4208C8F1"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781D6F5B"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8701AE3" w14:textId="505C184F"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7EEAFD2A" w14:textId="5FC46D99" w:rsidTr="00F226B4">
        <w:trPr>
          <w:trHeight w:val="836"/>
        </w:trPr>
        <w:tc>
          <w:tcPr>
            <w:tcW w:w="3086" w:type="dxa"/>
            <w:gridSpan w:val="2"/>
            <w:tcBorders>
              <w:bottom w:val="single" w:sz="4" w:space="0" w:color="F6C112" w:themeColor="accent4"/>
            </w:tcBorders>
          </w:tcPr>
          <w:p w14:paraId="6417CB30" w14:textId="675B51E8"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7FDAE792" w14:textId="48CDB92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125</w:t>
            </w:r>
          </w:p>
        </w:tc>
        <w:tc>
          <w:tcPr>
            <w:tcW w:w="5103" w:type="dxa"/>
            <w:tcBorders>
              <w:bottom w:val="single" w:sz="4" w:space="0" w:color="F6C112" w:themeColor="accent4"/>
            </w:tcBorders>
          </w:tcPr>
          <w:p w14:paraId="4C16CF4D" w14:textId="23E8F619"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need nothing less than a 125 to get about on”</w:t>
            </w:r>
          </w:p>
          <w:p w14:paraId="0BF2DBE8" w14:textId="0685A458"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Borders>
              <w:bottom w:val="single" w:sz="4" w:space="0" w:color="F6C112" w:themeColor="accent4"/>
            </w:tcBorders>
          </w:tcPr>
          <w:p w14:paraId="3F17275A" w14:textId="356228CB"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125 cc bike</w:t>
            </w:r>
          </w:p>
        </w:tc>
        <w:tc>
          <w:tcPr>
            <w:tcW w:w="13499" w:type="dxa"/>
            <w:gridSpan w:val="2"/>
            <w:tcBorders>
              <w:bottom w:val="single" w:sz="4" w:space="0" w:color="F6C112" w:themeColor="accent4"/>
            </w:tcBorders>
          </w:tcPr>
          <w:p w14:paraId="0DAD7F72" w14:textId="1C45DC0A"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7D990F09" w14:textId="53FEEB5D" w:rsidTr="00F226B4">
        <w:trPr>
          <w:trHeight w:val="836"/>
        </w:trPr>
        <w:tc>
          <w:tcPr>
            <w:tcW w:w="3086" w:type="dxa"/>
            <w:gridSpan w:val="2"/>
          </w:tcPr>
          <w:p w14:paraId="4268DA94" w14:textId="3F1BB357" w:rsidR="00683265" w:rsidRPr="00CC26E3" w:rsidRDefault="00683265" w:rsidP="00683265">
            <w:pPr>
              <w:jc w:val="center"/>
              <w:rPr>
                <w:rFonts w:ascii="Selawik Semibold" w:hAnsi="Selawik Semibold" w:cs="LilyUPC"/>
                <w:b/>
                <w:bCs/>
                <w:color w:val="FFC000"/>
                <w:sz w:val="36"/>
                <w:szCs w:val="36"/>
              </w:rPr>
            </w:pPr>
          </w:p>
        </w:tc>
        <w:tc>
          <w:tcPr>
            <w:tcW w:w="3118" w:type="dxa"/>
          </w:tcPr>
          <w:p w14:paraId="4B963110" w14:textId="3E380E5F" w:rsidR="00683265" w:rsidRPr="00CC26E3" w:rsidRDefault="00683265" w:rsidP="00683265">
            <w:pPr>
              <w:rPr>
                <w:rFonts w:ascii="Selawik Semibold" w:hAnsi="Selawik Semibold" w:cs="LilyUPC"/>
                <w:color w:val="FFFFFF" w:themeColor="background1"/>
                <w:szCs w:val="24"/>
              </w:rPr>
            </w:pPr>
          </w:p>
        </w:tc>
        <w:tc>
          <w:tcPr>
            <w:tcW w:w="5103" w:type="dxa"/>
          </w:tcPr>
          <w:p w14:paraId="5BE50FB9"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151925D6"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5983C67" w14:textId="764D789D"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70B331BB" w14:textId="6C5231A7" w:rsidTr="00AB401D">
        <w:trPr>
          <w:trHeight w:val="816"/>
        </w:trPr>
        <w:tc>
          <w:tcPr>
            <w:tcW w:w="3086" w:type="dxa"/>
            <w:gridSpan w:val="2"/>
          </w:tcPr>
          <w:p w14:paraId="34B6E754" w14:textId="0771EAB5"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 Scared/</w:t>
            </w:r>
          </w:p>
        </w:tc>
        <w:tc>
          <w:tcPr>
            <w:tcW w:w="3118" w:type="dxa"/>
          </w:tcPr>
          <w:p w14:paraId="67D54732" w14:textId="078C1773"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Crumbled</w:t>
            </w:r>
          </w:p>
        </w:tc>
        <w:tc>
          <w:tcPr>
            <w:tcW w:w="5103" w:type="dxa"/>
          </w:tcPr>
          <w:p w14:paraId="7C194684" w14:textId="45EB902E"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“When I G checked that youth he crumbled”</w:t>
            </w:r>
          </w:p>
        </w:tc>
        <w:tc>
          <w:tcPr>
            <w:tcW w:w="5812" w:type="dxa"/>
            <w:gridSpan w:val="2"/>
          </w:tcPr>
          <w:p w14:paraId="5A58630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847C5C9" w14:textId="00CD2D88" w:rsidR="00683265" w:rsidRPr="00860534" w:rsidRDefault="00683265" w:rsidP="00683265">
            <w:pPr>
              <w:jc w:val="center"/>
              <w:rPr>
                <w:rFonts w:ascii="Segoe UI Semilight" w:hAnsi="Segoe UI Semilight" w:cs="Segoe UI Semilight"/>
                <w:color w:val="FFFFFF" w:themeColor="background1"/>
                <w:sz w:val="40"/>
                <w:szCs w:val="40"/>
              </w:rPr>
            </w:pPr>
          </w:p>
        </w:tc>
      </w:tr>
      <w:tr w:rsidR="00683265" w:rsidRPr="005E59BC" w14:paraId="75AEA01F" w14:textId="647B7C12" w:rsidTr="00F226B4">
        <w:trPr>
          <w:trHeight w:val="836"/>
        </w:trPr>
        <w:tc>
          <w:tcPr>
            <w:tcW w:w="3086" w:type="dxa"/>
            <w:gridSpan w:val="2"/>
          </w:tcPr>
          <w:p w14:paraId="1B25BA6E" w14:textId="3845CC9D"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frozen</w:t>
            </w:r>
          </w:p>
        </w:tc>
        <w:tc>
          <w:tcPr>
            <w:tcW w:w="3118" w:type="dxa"/>
          </w:tcPr>
          <w:p w14:paraId="116DC556" w14:textId="6D30C69E"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Melted</w:t>
            </w:r>
          </w:p>
        </w:tc>
        <w:tc>
          <w:tcPr>
            <w:tcW w:w="5103" w:type="dxa"/>
          </w:tcPr>
          <w:p w14:paraId="3B3830A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E1EBEA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053A663" w14:textId="0BDB7B88"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28248819" w14:textId="54231ABA" w:rsidTr="00FD269A">
        <w:trPr>
          <w:trHeight w:val="836"/>
        </w:trPr>
        <w:tc>
          <w:tcPr>
            <w:tcW w:w="3086" w:type="dxa"/>
            <w:gridSpan w:val="2"/>
          </w:tcPr>
          <w:p w14:paraId="283C7E19" w14:textId="70CDFA8B" w:rsidR="00683265" w:rsidRPr="00CC26E3" w:rsidRDefault="00683265" w:rsidP="00683265">
            <w:pPr>
              <w:jc w:val="center"/>
              <w:rPr>
                <w:rFonts w:ascii="Selawik Semibold" w:hAnsi="Selawik Semibold" w:cs="LilyUPC"/>
                <w:b/>
                <w:bCs/>
                <w:color w:val="FFC000"/>
                <w:sz w:val="36"/>
                <w:szCs w:val="36"/>
              </w:rPr>
            </w:pPr>
          </w:p>
        </w:tc>
        <w:tc>
          <w:tcPr>
            <w:tcW w:w="3118" w:type="dxa"/>
          </w:tcPr>
          <w:p w14:paraId="2DF4E985"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Prang</w:t>
            </w:r>
          </w:p>
          <w:p w14:paraId="0E3DDD41" w14:textId="77777777" w:rsidR="00683265" w:rsidRPr="00CC26E3" w:rsidRDefault="00683265" w:rsidP="00683265">
            <w:pPr>
              <w:rPr>
                <w:rFonts w:ascii="Selawik Semibold" w:hAnsi="Selawik Semibold" w:cs="LilyUPC"/>
                <w:color w:val="FFFFFF" w:themeColor="background1"/>
                <w:szCs w:val="24"/>
              </w:rPr>
            </w:pPr>
          </w:p>
          <w:p w14:paraId="486CCB22"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Shook</w:t>
            </w:r>
          </w:p>
          <w:p w14:paraId="33BE490B" w14:textId="11B0D875" w:rsidR="00683265" w:rsidRPr="00CC26E3" w:rsidRDefault="00683265" w:rsidP="00683265">
            <w:pPr>
              <w:rPr>
                <w:rFonts w:ascii="Selawik Semibold" w:hAnsi="Selawik Semibold" w:cs="LilyUPC"/>
                <w:color w:val="FFFFFF" w:themeColor="background1"/>
                <w:szCs w:val="24"/>
              </w:rPr>
            </w:pPr>
          </w:p>
        </w:tc>
        <w:tc>
          <w:tcPr>
            <w:tcW w:w="5103" w:type="dxa"/>
          </w:tcPr>
          <w:p w14:paraId="2604FB2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AF73EF8" w14:textId="237D26A3" w:rsidR="00683265" w:rsidRPr="00CC26E3" w:rsidRDefault="00683265" w:rsidP="00683265">
            <w:pPr>
              <w:jc w:val="center"/>
              <w:rPr>
                <w:rFonts w:ascii="Selawik Light" w:hAnsi="Selawik Light" w:cs="LilyUPC"/>
                <w:color w:val="FFFFFF" w:themeColor="background1"/>
                <w:szCs w:val="24"/>
              </w:rPr>
            </w:pPr>
            <w:r w:rsidRPr="00CC26E3">
              <w:rPr>
                <w:rFonts w:ascii="Selawik Light" w:hAnsi="Selawik Light" w:cs="LilyUPC"/>
                <w:b/>
                <w:bCs/>
                <w:color w:val="FFFFFF" w:themeColor="background1"/>
                <w:szCs w:val="24"/>
              </w:rPr>
              <w:t>Paranoid</w:t>
            </w:r>
          </w:p>
        </w:tc>
        <w:tc>
          <w:tcPr>
            <w:tcW w:w="13499" w:type="dxa"/>
            <w:gridSpan w:val="2"/>
          </w:tcPr>
          <w:p w14:paraId="61C527A9" w14:textId="7C844FD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2CDA97A" w14:textId="638F7348" w:rsidTr="00FD269A">
        <w:trPr>
          <w:trHeight w:val="1155"/>
        </w:trPr>
        <w:tc>
          <w:tcPr>
            <w:tcW w:w="3086" w:type="dxa"/>
            <w:gridSpan w:val="2"/>
            <w:tcBorders>
              <w:bottom w:val="single" w:sz="4" w:space="0" w:color="F6C112" w:themeColor="accent4"/>
            </w:tcBorders>
          </w:tcPr>
          <w:p w14:paraId="52195D14" w14:textId="0A6DC52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214A075" w14:textId="37390C0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Fell-back</w:t>
            </w:r>
          </w:p>
        </w:tc>
        <w:tc>
          <w:tcPr>
            <w:tcW w:w="5103" w:type="dxa"/>
            <w:tcBorders>
              <w:bottom w:val="single" w:sz="4" w:space="0" w:color="F6C112" w:themeColor="accent4"/>
            </w:tcBorders>
          </w:tcPr>
          <w:p w14:paraId="0FD58BF4" w14:textId="2E5187A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i/>
                <w:iCs/>
                <w:color w:val="F6C112" w:themeColor="text2"/>
                <w:szCs w:val="24"/>
              </w:rPr>
              <w:t xml:space="preserve">“It got </w:t>
            </w:r>
            <w:r w:rsidRPr="00CC26E3">
              <w:rPr>
                <w:rFonts w:ascii="Selawik Light" w:hAnsi="Selawik Light" w:cs="Segoe UI Semilight"/>
                <w:i/>
                <w:iCs/>
                <w:color w:val="F6C112" w:themeColor="text2"/>
                <w:szCs w:val="24"/>
              </w:rPr>
              <w:t>On tops so we fell back”</w:t>
            </w:r>
          </w:p>
          <w:p w14:paraId="5C5C7A5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458A2452" w14:textId="65392DBA" w:rsidR="00683265" w:rsidRPr="00CC26E3" w:rsidRDefault="00683265" w:rsidP="00683265">
            <w:pPr>
              <w:jc w:val="center"/>
              <w:rPr>
                <w:rFonts w:ascii="Selawik Light" w:hAnsi="Selawik Light"/>
                <w:color w:val="FFFFFF" w:themeColor="background1"/>
                <w:szCs w:val="24"/>
              </w:rPr>
            </w:pPr>
            <w:r w:rsidRPr="00CC26E3">
              <w:rPr>
                <w:rFonts w:ascii="Selawik Light" w:hAnsi="Selawik Light" w:cs="LilyUPC"/>
                <w:b/>
                <w:bCs/>
                <w:color w:val="FFFFFF" w:themeColor="background1"/>
                <w:szCs w:val="24"/>
              </w:rPr>
              <w:t>Chickened out</w:t>
            </w:r>
          </w:p>
        </w:tc>
        <w:tc>
          <w:tcPr>
            <w:tcW w:w="13499" w:type="dxa"/>
            <w:gridSpan w:val="2"/>
          </w:tcPr>
          <w:p w14:paraId="114678C9" w14:textId="7A37B0E4" w:rsidR="00683265" w:rsidRDefault="00683265" w:rsidP="00683265">
            <w:pPr>
              <w:jc w:val="center"/>
            </w:pPr>
          </w:p>
        </w:tc>
      </w:tr>
      <w:tr w:rsidR="00FD269A" w:rsidRPr="005E59BC" w14:paraId="54E426AD" w14:textId="77777777" w:rsidTr="00FD269A">
        <w:trPr>
          <w:trHeight w:val="604"/>
        </w:trPr>
        <w:tc>
          <w:tcPr>
            <w:tcW w:w="3086" w:type="dxa"/>
            <w:gridSpan w:val="2"/>
            <w:tcBorders>
              <w:top w:val="single" w:sz="4" w:space="0" w:color="F6C112" w:themeColor="accent4"/>
            </w:tcBorders>
          </w:tcPr>
          <w:p w14:paraId="387FFEE9"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2162F31C" w14:textId="77777777" w:rsidR="00FD269A" w:rsidRPr="00CC26E3" w:rsidRDefault="00FD269A"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6C153111" w14:textId="77777777" w:rsidR="00FD269A" w:rsidRPr="00CC26E3" w:rsidRDefault="00FD269A" w:rsidP="00683265">
            <w:pPr>
              <w:jc w:val="center"/>
              <w:rPr>
                <w:rFonts w:ascii="Selawik Light" w:hAnsi="Selawik Light"/>
                <w:i/>
                <w:iCs/>
                <w:color w:val="F6C112" w:themeColor="text2"/>
                <w:szCs w:val="24"/>
              </w:rPr>
            </w:pPr>
          </w:p>
        </w:tc>
        <w:tc>
          <w:tcPr>
            <w:tcW w:w="5812" w:type="dxa"/>
            <w:gridSpan w:val="2"/>
            <w:tcBorders>
              <w:top w:val="single" w:sz="4" w:space="0" w:color="F6C112" w:themeColor="accent4"/>
            </w:tcBorders>
          </w:tcPr>
          <w:p w14:paraId="0408465A" w14:textId="77777777" w:rsidR="00FD269A" w:rsidRPr="00CC26E3" w:rsidRDefault="00FD269A" w:rsidP="00683265">
            <w:pPr>
              <w:jc w:val="center"/>
              <w:rPr>
                <w:rFonts w:ascii="Selawik Light" w:hAnsi="Selawik Light"/>
                <w:color w:val="FFFFFF" w:themeColor="background1"/>
                <w:szCs w:val="24"/>
              </w:rPr>
            </w:pPr>
          </w:p>
        </w:tc>
        <w:tc>
          <w:tcPr>
            <w:tcW w:w="13499" w:type="dxa"/>
            <w:gridSpan w:val="2"/>
          </w:tcPr>
          <w:p w14:paraId="4C7F90D5" w14:textId="77777777" w:rsidR="00FD269A" w:rsidRDefault="00FD269A" w:rsidP="00683265">
            <w:pPr>
              <w:jc w:val="center"/>
            </w:pPr>
          </w:p>
        </w:tc>
      </w:tr>
      <w:tr w:rsidR="00683265" w:rsidRPr="005E59BC" w14:paraId="0930E8C6" w14:textId="57947283" w:rsidTr="00FD269A">
        <w:trPr>
          <w:trHeight w:val="1261"/>
        </w:trPr>
        <w:tc>
          <w:tcPr>
            <w:tcW w:w="3086" w:type="dxa"/>
            <w:gridSpan w:val="2"/>
            <w:tcBorders>
              <w:bottom w:val="single" w:sz="4" w:space="0" w:color="F6C112" w:themeColor="accent4"/>
            </w:tcBorders>
          </w:tcPr>
          <w:p w14:paraId="37FD3A8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08BC3753" w14:textId="71B3BB0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Beef is frying</w:t>
            </w:r>
          </w:p>
        </w:tc>
        <w:tc>
          <w:tcPr>
            <w:tcW w:w="5103" w:type="dxa"/>
            <w:tcBorders>
              <w:bottom w:val="single" w:sz="4" w:space="0" w:color="F6C112" w:themeColor="accent4"/>
            </w:tcBorders>
          </w:tcPr>
          <w:p w14:paraId="4E0625FC" w14:textId="21AE965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i/>
                <w:iCs/>
                <w:color w:val="F6C112" w:themeColor="text2"/>
                <w:szCs w:val="24"/>
              </w:rPr>
              <w:t xml:space="preserve">“The </w:t>
            </w:r>
            <w:r w:rsidRPr="00CC26E3">
              <w:rPr>
                <w:rFonts w:ascii="Selawik Light" w:hAnsi="Selawik Light" w:cs="Segoe UI Semilight"/>
                <w:i/>
                <w:iCs/>
                <w:color w:val="F6C112" w:themeColor="text2"/>
                <w:szCs w:val="24"/>
              </w:rPr>
              <w:t>Beef is frying so make sure you don’t lack”</w:t>
            </w:r>
          </w:p>
          <w:p w14:paraId="37A3278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224ED878" w14:textId="77777777" w:rsidR="00683265" w:rsidRPr="00CC26E3" w:rsidRDefault="00683265" w:rsidP="00683265">
            <w:pPr>
              <w:jc w:val="center"/>
              <w:rPr>
                <w:rFonts w:ascii="Selawik Light" w:hAnsi="Selawik Light"/>
                <w:color w:val="FFFFFF" w:themeColor="background1"/>
                <w:szCs w:val="24"/>
              </w:rPr>
            </w:pPr>
          </w:p>
        </w:tc>
        <w:tc>
          <w:tcPr>
            <w:tcW w:w="13499" w:type="dxa"/>
            <w:gridSpan w:val="2"/>
          </w:tcPr>
          <w:p w14:paraId="74F9EDF8" w14:textId="5FA0439D" w:rsidR="00683265" w:rsidRDefault="00683265" w:rsidP="00683265">
            <w:pPr>
              <w:jc w:val="center"/>
            </w:pPr>
          </w:p>
        </w:tc>
      </w:tr>
      <w:tr w:rsidR="00683265" w:rsidRPr="00E54F7D" w14:paraId="458192BA" w14:textId="332B2FE4" w:rsidTr="00F226B4">
        <w:trPr>
          <w:trHeight w:val="836"/>
        </w:trPr>
        <w:tc>
          <w:tcPr>
            <w:tcW w:w="3086" w:type="dxa"/>
            <w:gridSpan w:val="2"/>
          </w:tcPr>
          <w:p w14:paraId="724CB5F3" w14:textId="77777777" w:rsidR="00683265" w:rsidRPr="00CC26E3" w:rsidRDefault="00683265" w:rsidP="00683265">
            <w:pPr>
              <w:rPr>
                <w:rFonts w:ascii="Selawik Semibold" w:hAnsi="Selawik Semibold" w:cs="LilyUPC"/>
                <w:b/>
                <w:bCs/>
                <w:color w:val="FFC000"/>
                <w:sz w:val="36"/>
                <w:szCs w:val="36"/>
              </w:rPr>
            </w:pPr>
          </w:p>
          <w:p w14:paraId="5F0DC6F8" w14:textId="1F57470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Caught </w:t>
            </w:r>
          </w:p>
          <w:p w14:paraId="49FAD2EB" w14:textId="44BE9959"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off </w:t>
            </w:r>
          </w:p>
        </w:tc>
        <w:tc>
          <w:tcPr>
            <w:tcW w:w="3118" w:type="dxa"/>
          </w:tcPr>
          <w:p w14:paraId="36E6663A" w14:textId="77777777" w:rsidR="00683265" w:rsidRPr="00CC26E3" w:rsidRDefault="00683265" w:rsidP="00683265">
            <w:pPr>
              <w:rPr>
                <w:rFonts w:ascii="Selawik Semibold" w:hAnsi="Selawik Semibold" w:cs="LilyUPC"/>
                <w:color w:val="FFFFFF" w:themeColor="background1"/>
                <w:szCs w:val="24"/>
              </w:rPr>
            </w:pPr>
          </w:p>
          <w:p w14:paraId="367A6062" w14:textId="5C29491B"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Slipping</w:t>
            </w:r>
          </w:p>
        </w:tc>
        <w:tc>
          <w:tcPr>
            <w:tcW w:w="5103" w:type="dxa"/>
          </w:tcPr>
          <w:p w14:paraId="6D3768A1" w14:textId="77777777" w:rsidR="00683265" w:rsidRPr="00CC26E3" w:rsidRDefault="00683265" w:rsidP="00683265">
            <w:pPr>
              <w:jc w:val="center"/>
              <w:rPr>
                <w:rFonts w:ascii="Selawik Light" w:hAnsi="Selawik Light" w:cs="Segoe UI Semilight"/>
                <w:i/>
                <w:iCs/>
                <w:color w:val="F6C112" w:themeColor="text2"/>
                <w:szCs w:val="24"/>
              </w:rPr>
            </w:pPr>
          </w:p>
          <w:p w14:paraId="2FA86EAA" w14:textId="467AB9D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“They caught my man slipping after the club and done him in”</w:t>
            </w:r>
          </w:p>
          <w:p w14:paraId="0FD04F5E" w14:textId="2E96F78E"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55293A3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1AD90DC7" w14:textId="45D345CA" w:rsidR="00683265" w:rsidRPr="00E54F7D" w:rsidRDefault="00683265" w:rsidP="00683265">
            <w:pPr>
              <w:jc w:val="center"/>
              <w:rPr>
                <w:rFonts w:ascii="Segoe UI Semilight" w:hAnsi="Segoe UI Semilight" w:cs="Segoe UI Semilight"/>
                <w:color w:val="FFFFFF" w:themeColor="background1"/>
                <w:sz w:val="40"/>
                <w:szCs w:val="40"/>
              </w:rPr>
            </w:pPr>
          </w:p>
        </w:tc>
      </w:tr>
      <w:tr w:rsidR="00683265" w:rsidRPr="005E59BC" w14:paraId="7217EAB7" w14:textId="13F25DDE" w:rsidTr="00F226B4">
        <w:trPr>
          <w:trHeight w:val="836"/>
        </w:trPr>
        <w:tc>
          <w:tcPr>
            <w:tcW w:w="3086" w:type="dxa"/>
            <w:gridSpan w:val="2"/>
            <w:tcBorders>
              <w:bottom w:val="single" w:sz="4" w:space="0" w:color="F6C112" w:themeColor="accent4"/>
            </w:tcBorders>
          </w:tcPr>
          <w:p w14:paraId="7F879B2C" w14:textId="4B56283D"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guard</w:t>
            </w:r>
          </w:p>
        </w:tc>
        <w:tc>
          <w:tcPr>
            <w:tcW w:w="3118" w:type="dxa"/>
            <w:tcBorders>
              <w:bottom w:val="single" w:sz="4" w:space="0" w:color="F6C112" w:themeColor="accent4"/>
            </w:tcBorders>
          </w:tcPr>
          <w:p w14:paraId="1058EE88" w14:textId="018A6EE0"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Caught lacking </w:t>
            </w:r>
          </w:p>
        </w:tc>
        <w:tc>
          <w:tcPr>
            <w:tcW w:w="5103" w:type="dxa"/>
            <w:tcBorders>
              <w:bottom w:val="single" w:sz="4" w:space="0" w:color="F6C112" w:themeColor="accent4"/>
            </w:tcBorders>
          </w:tcPr>
          <w:p w14:paraId="1F957747" w14:textId="761DD55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can never get caught lacking like my man, now he’s in a spliff”</w:t>
            </w:r>
          </w:p>
          <w:p w14:paraId="3EC3A183"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Borders>
              <w:bottom w:val="single" w:sz="4" w:space="0" w:color="F6C112" w:themeColor="accent4"/>
            </w:tcBorders>
          </w:tcPr>
          <w:p w14:paraId="7DE1821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5407C791" w14:textId="29AA1B2E" w:rsidR="00683265" w:rsidRPr="00E54F7D" w:rsidRDefault="00683265" w:rsidP="00683265">
            <w:pPr>
              <w:jc w:val="center"/>
              <w:rPr>
                <w:rFonts w:ascii="Segoe UI Semilight" w:hAnsi="Segoe UI Semilight" w:cs="Segoe UI Semilight"/>
                <w:color w:val="FFFFFF" w:themeColor="background1"/>
                <w:sz w:val="40"/>
                <w:szCs w:val="40"/>
              </w:rPr>
            </w:pPr>
          </w:p>
        </w:tc>
      </w:tr>
      <w:tr w:rsidR="00683265" w:rsidRPr="005E59BC" w14:paraId="0712FE50" w14:textId="0A6FFC6C" w:rsidTr="00F226B4">
        <w:trPr>
          <w:trHeight w:val="836"/>
        </w:trPr>
        <w:tc>
          <w:tcPr>
            <w:tcW w:w="3086" w:type="dxa"/>
            <w:gridSpan w:val="2"/>
            <w:tcBorders>
              <w:top w:val="single" w:sz="4" w:space="0" w:color="F6C112" w:themeColor="accent4"/>
            </w:tcBorders>
          </w:tcPr>
          <w:p w14:paraId="6091160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90617D4" w14:textId="77777777" w:rsidR="00683265" w:rsidRPr="00CC26E3" w:rsidRDefault="00683265"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39CCF655"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1CE82B3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05336C2B" w14:textId="0FA736A6" w:rsidR="00683265" w:rsidRPr="00F23859" w:rsidRDefault="00683265" w:rsidP="00683265">
            <w:pPr>
              <w:jc w:val="center"/>
              <w:rPr>
                <w:rFonts w:ascii="Segoe UI Semilight" w:hAnsi="Segoe UI Semilight" w:cs="Segoe UI Semilight"/>
                <w:color w:val="FFFFFF" w:themeColor="background1"/>
                <w:sz w:val="40"/>
                <w:szCs w:val="40"/>
              </w:rPr>
            </w:pPr>
          </w:p>
        </w:tc>
      </w:tr>
      <w:tr w:rsidR="00683265" w:rsidRPr="005E59BC" w14:paraId="75AD4059" w14:textId="20C95230" w:rsidTr="00F226B4">
        <w:trPr>
          <w:trHeight w:val="836"/>
        </w:trPr>
        <w:tc>
          <w:tcPr>
            <w:tcW w:w="3086" w:type="dxa"/>
            <w:gridSpan w:val="2"/>
          </w:tcPr>
          <w:p w14:paraId="3D2BE85A" w14:textId="38481EFC"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Big/</w:t>
            </w:r>
          </w:p>
        </w:tc>
        <w:tc>
          <w:tcPr>
            <w:tcW w:w="3118" w:type="dxa"/>
          </w:tcPr>
          <w:p w14:paraId="587DA8E0" w14:textId="01178EBD"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Hench</w:t>
            </w:r>
          </w:p>
        </w:tc>
        <w:tc>
          <w:tcPr>
            <w:tcW w:w="5103" w:type="dxa"/>
          </w:tcPr>
          <w:p w14:paraId="7F92A56D" w14:textId="07F8221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“Bro he lives in the gym he’s hench”</w:t>
            </w:r>
          </w:p>
          <w:p w14:paraId="67C46D98" w14:textId="5E65B9B8" w:rsidR="00683265" w:rsidRPr="00CC26E3" w:rsidRDefault="00683265" w:rsidP="00683265">
            <w:pPr>
              <w:jc w:val="center"/>
              <w:rPr>
                <w:rFonts w:ascii="Selawik Light" w:hAnsi="Selawik Light" w:cs="Segoe UI Semilight"/>
                <w:b/>
                <w:bCs/>
                <w:i/>
                <w:iCs/>
                <w:color w:val="F6C112" w:themeColor="text2"/>
                <w:szCs w:val="24"/>
              </w:rPr>
            </w:pPr>
          </w:p>
        </w:tc>
        <w:tc>
          <w:tcPr>
            <w:tcW w:w="5812" w:type="dxa"/>
            <w:gridSpan w:val="2"/>
          </w:tcPr>
          <w:p w14:paraId="18E7E488" w14:textId="7FC7B26B"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662C77D" w14:textId="11CDA2B6" w:rsidR="00683265" w:rsidRPr="00F23859" w:rsidRDefault="00683265" w:rsidP="00683265">
            <w:pPr>
              <w:jc w:val="center"/>
              <w:rPr>
                <w:rFonts w:ascii="Segoe UI Semilight" w:hAnsi="Segoe UI Semilight" w:cs="Segoe UI Semilight"/>
                <w:color w:val="FFFFFF" w:themeColor="background1"/>
                <w:sz w:val="40"/>
                <w:szCs w:val="40"/>
              </w:rPr>
            </w:pPr>
          </w:p>
        </w:tc>
      </w:tr>
      <w:tr w:rsidR="00683265" w:rsidRPr="005E59BC" w14:paraId="2A7A5607" w14:textId="768BEE42" w:rsidTr="00F226B4">
        <w:trPr>
          <w:trHeight w:val="836"/>
        </w:trPr>
        <w:tc>
          <w:tcPr>
            <w:tcW w:w="3086" w:type="dxa"/>
            <w:gridSpan w:val="2"/>
          </w:tcPr>
          <w:p w14:paraId="0AB2B006" w14:textId="41D98389"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muscular</w:t>
            </w:r>
          </w:p>
        </w:tc>
        <w:tc>
          <w:tcPr>
            <w:tcW w:w="3118" w:type="dxa"/>
          </w:tcPr>
          <w:p w14:paraId="04178144" w14:textId="39DDA95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Henny</w:t>
            </w:r>
          </w:p>
        </w:tc>
        <w:tc>
          <w:tcPr>
            <w:tcW w:w="5103" w:type="dxa"/>
          </w:tcPr>
          <w:p w14:paraId="14C6D23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BA2628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14050BC" w14:textId="1336E2AA" w:rsidR="00683265" w:rsidRPr="005E59BC" w:rsidRDefault="00683265" w:rsidP="00683265">
            <w:pPr>
              <w:jc w:val="center"/>
              <w:rPr>
                <w:rFonts w:ascii="Selawik Semibold" w:hAnsi="Selawik Semibold" w:cs="LilyUPC"/>
                <w:color w:val="FFFFFF" w:themeColor="background1"/>
                <w:sz w:val="48"/>
                <w:szCs w:val="40"/>
              </w:rPr>
            </w:pPr>
          </w:p>
        </w:tc>
      </w:tr>
      <w:tr w:rsidR="00683265" w:rsidRPr="00F23859" w14:paraId="55CCFA50" w14:textId="4B6638C1" w:rsidTr="00F226B4">
        <w:trPr>
          <w:trHeight w:val="836"/>
        </w:trPr>
        <w:tc>
          <w:tcPr>
            <w:tcW w:w="3086" w:type="dxa"/>
            <w:gridSpan w:val="2"/>
          </w:tcPr>
          <w:p w14:paraId="5380E1E6"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2670AE0" w14:textId="23B946E6"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Wench/Dench</w:t>
            </w:r>
          </w:p>
        </w:tc>
        <w:tc>
          <w:tcPr>
            <w:tcW w:w="5103" w:type="dxa"/>
          </w:tcPr>
          <w:p w14:paraId="592FE8AD" w14:textId="15543856"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“How often do you work out you’re wench”</w:t>
            </w:r>
          </w:p>
          <w:p w14:paraId="1618F072"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14B8573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B9C12B7" w14:textId="5FA9EB64" w:rsidR="00683265" w:rsidRPr="00F23859" w:rsidRDefault="00683265" w:rsidP="00683265">
            <w:pPr>
              <w:jc w:val="center"/>
              <w:rPr>
                <w:rFonts w:ascii="Segoe UI Semilight" w:hAnsi="Segoe UI Semilight" w:cs="Segoe UI Semilight"/>
                <w:color w:val="FFFFFF" w:themeColor="background1"/>
                <w:sz w:val="40"/>
                <w:szCs w:val="40"/>
              </w:rPr>
            </w:pPr>
          </w:p>
        </w:tc>
      </w:tr>
      <w:tr w:rsidR="00683265" w:rsidRPr="00F23859" w14:paraId="367A3272" w14:textId="1D86BEB7" w:rsidTr="00F226B4">
        <w:trPr>
          <w:trHeight w:val="836"/>
        </w:trPr>
        <w:tc>
          <w:tcPr>
            <w:tcW w:w="3086" w:type="dxa"/>
            <w:gridSpan w:val="2"/>
          </w:tcPr>
          <w:p w14:paraId="1117690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A256778" w14:textId="678EAABF"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Wam</w:t>
            </w:r>
            <w:proofErr w:type="spellEnd"/>
          </w:p>
        </w:tc>
        <w:tc>
          <w:tcPr>
            <w:tcW w:w="5103" w:type="dxa"/>
          </w:tcPr>
          <w:p w14:paraId="1FD53CD0" w14:textId="7BD0BE6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“She’s </w:t>
            </w:r>
            <w:proofErr w:type="spellStart"/>
            <w:r w:rsidRPr="00CC26E3">
              <w:rPr>
                <w:rFonts w:ascii="Selawik Light" w:hAnsi="Selawik Light" w:cs="Segoe UI Semilight"/>
                <w:i/>
                <w:iCs/>
                <w:color w:val="F6C112" w:themeColor="text2"/>
                <w:szCs w:val="24"/>
              </w:rPr>
              <w:t>wam</w:t>
            </w:r>
            <w:proofErr w:type="spellEnd"/>
            <w:r w:rsidRPr="00CC26E3">
              <w:rPr>
                <w:rFonts w:ascii="Selawik Light" w:hAnsi="Selawik Light" w:cs="Segoe UI Semilight"/>
                <w:i/>
                <w:iCs/>
                <w:color w:val="F6C112" w:themeColor="text2"/>
                <w:szCs w:val="24"/>
              </w:rPr>
              <w:t xml:space="preserve"> I wonder how much she can bench”</w:t>
            </w:r>
          </w:p>
          <w:p w14:paraId="17FF4156"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2CABD50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54F29DA" w14:textId="7EF58993" w:rsidR="00683265" w:rsidRPr="00F23859" w:rsidRDefault="00683265" w:rsidP="00683265">
            <w:pPr>
              <w:jc w:val="center"/>
              <w:rPr>
                <w:rFonts w:ascii="Segoe UI Semilight" w:hAnsi="Segoe UI Semilight" w:cs="Segoe UI Semilight"/>
                <w:color w:val="FFFFFF" w:themeColor="background1"/>
                <w:sz w:val="40"/>
                <w:szCs w:val="40"/>
              </w:rPr>
            </w:pPr>
          </w:p>
        </w:tc>
      </w:tr>
      <w:tr w:rsidR="00683265" w:rsidRPr="005E59BC" w14:paraId="56B14046" w14:textId="590572F3" w:rsidTr="00F226B4">
        <w:trPr>
          <w:trHeight w:val="836"/>
        </w:trPr>
        <w:tc>
          <w:tcPr>
            <w:tcW w:w="3086" w:type="dxa"/>
            <w:gridSpan w:val="2"/>
          </w:tcPr>
          <w:p w14:paraId="5FE1B7C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1554894" w14:textId="351D70D3"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Blam</w:t>
            </w:r>
            <w:proofErr w:type="spellEnd"/>
          </w:p>
        </w:tc>
        <w:tc>
          <w:tcPr>
            <w:tcW w:w="5103" w:type="dxa"/>
          </w:tcPr>
          <w:p w14:paraId="0D89DD7E" w14:textId="43BD984E"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“He just came out of jail that’s why </w:t>
            </w:r>
            <w:proofErr w:type="spellStart"/>
            <w:r w:rsidRPr="00CC26E3">
              <w:rPr>
                <w:rFonts w:ascii="Selawik Light" w:hAnsi="Selawik Light" w:cs="Segoe UI Semilight"/>
                <w:i/>
                <w:iCs/>
                <w:color w:val="F6C112" w:themeColor="text2"/>
                <w:szCs w:val="24"/>
              </w:rPr>
              <w:t>hes</w:t>
            </w:r>
            <w:proofErr w:type="spellEnd"/>
            <w:r w:rsidRPr="00CC26E3">
              <w:rPr>
                <w:rFonts w:ascii="Selawik Light" w:hAnsi="Selawik Light" w:cs="Segoe UI Semilight"/>
                <w:i/>
                <w:iCs/>
                <w:color w:val="F6C112" w:themeColor="text2"/>
                <w:szCs w:val="24"/>
              </w:rPr>
              <w:t xml:space="preserve"> so </w:t>
            </w:r>
            <w:proofErr w:type="spellStart"/>
            <w:r w:rsidRPr="00CC26E3">
              <w:rPr>
                <w:rFonts w:ascii="Selawik Light" w:hAnsi="Selawik Light" w:cs="Segoe UI Semilight"/>
                <w:i/>
                <w:iCs/>
                <w:color w:val="F6C112" w:themeColor="text2"/>
                <w:szCs w:val="24"/>
              </w:rPr>
              <w:t>blam</w:t>
            </w:r>
            <w:proofErr w:type="spellEnd"/>
            <w:r w:rsidRPr="00CC26E3">
              <w:rPr>
                <w:rFonts w:ascii="Selawik Light" w:hAnsi="Selawik Light" w:cs="Segoe UI Semilight"/>
                <w:i/>
                <w:iCs/>
                <w:color w:val="F6C112" w:themeColor="text2"/>
                <w:szCs w:val="24"/>
              </w:rPr>
              <w:t>”</w:t>
            </w:r>
          </w:p>
          <w:p w14:paraId="6FCE416F"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2C3CD53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117BD8D" w14:textId="57171992" w:rsidR="00683265" w:rsidRPr="00F23859" w:rsidRDefault="00683265" w:rsidP="00683265">
            <w:pPr>
              <w:jc w:val="center"/>
              <w:rPr>
                <w:rFonts w:ascii="Segoe UI Semilight" w:hAnsi="Segoe UI Semilight" w:cs="Segoe UI Semilight"/>
                <w:color w:val="FFFFFF" w:themeColor="background1"/>
                <w:sz w:val="40"/>
                <w:szCs w:val="40"/>
              </w:rPr>
            </w:pPr>
          </w:p>
        </w:tc>
      </w:tr>
      <w:tr w:rsidR="00683265" w:rsidRPr="005E59BC" w14:paraId="0FAE847D" w14:textId="46CFABEE" w:rsidTr="00F226B4">
        <w:trPr>
          <w:trHeight w:val="836"/>
        </w:trPr>
        <w:tc>
          <w:tcPr>
            <w:tcW w:w="3086" w:type="dxa"/>
            <w:gridSpan w:val="2"/>
          </w:tcPr>
          <w:p w14:paraId="75468DD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EBD473B" w14:textId="6D0CBD2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Diesel</w:t>
            </w:r>
          </w:p>
        </w:tc>
        <w:tc>
          <w:tcPr>
            <w:tcW w:w="5103" w:type="dxa"/>
          </w:tcPr>
          <w:p w14:paraId="2E62644C"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0A733FC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28039DE8" w14:textId="34CBD33B"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6548AC7" w14:textId="2DCD9BF5" w:rsidTr="00F226B4">
        <w:trPr>
          <w:trHeight w:val="836"/>
        </w:trPr>
        <w:tc>
          <w:tcPr>
            <w:tcW w:w="3086" w:type="dxa"/>
            <w:gridSpan w:val="2"/>
          </w:tcPr>
          <w:p w14:paraId="5E31D1D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384CFC94" w14:textId="1A3B5A16"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Brolic</w:t>
            </w:r>
            <w:proofErr w:type="spellEnd"/>
          </w:p>
        </w:tc>
        <w:tc>
          <w:tcPr>
            <w:tcW w:w="5103" w:type="dxa"/>
          </w:tcPr>
          <w:p w14:paraId="7C8285D1"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10D94797"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43E4D534" w14:textId="0262516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C4D4707" w14:textId="3CD40581" w:rsidTr="00F226B4">
        <w:trPr>
          <w:trHeight w:val="836"/>
        </w:trPr>
        <w:tc>
          <w:tcPr>
            <w:tcW w:w="3086" w:type="dxa"/>
            <w:gridSpan w:val="2"/>
            <w:tcBorders>
              <w:bottom w:val="single" w:sz="4" w:space="0" w:color="F6C112" w:themeColor="accent4"/>
            </w:tcBorders>
          </w:tcPr>
          <w:p w14:paraId="7252205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3AF0005" w14:textId="1137325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Bolo</w:t>
            </w:r>
          </w:p>
        </w:tc>
        <w:tc>
          <w:tcPr>
            <w:tcW w:w="5103" w:type="dxa"/>
            <w:tcBorders>
              <w:bottom w:val="single" w:sz="4" w:space="0" w:color="F6C112" w:themeColor="accent4"/>
            </w:tcBorders>
          </w:tcPr>
          <w:p w14:paraId="7BA0A0FF" w14:textId="3FD16638"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“Man’s looking bolo”</w:t>
            </w:r>
          </w:p>
        </w:tc>
        <w:tc>
          <w:tcPr>
            <w:tcW w:w="5812" w:type="dxa"/>
            <w:gridSpan w:val="2"/>
            <w:tcBorders>
              <w:bottom w:val="single" w:sz="4" w:space="0" w:color="F6C112" w:themeColor="accent4"/>
            </w:tcBorders>
          </w:tcPr>
          <w:p w14:paraId="5550873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2CE408FF" w14:textId="7A9C32A9" w:rsidR="00683265" w:rsidRPr="00204687" w:rsidRDefault="00683265" w:rsidP="00683265">
            <w:pPr>
              <w:jc w:val="center"/>
              <w:rPr>
                <w:rFonts w:ascii="Segoe UI Semilight" w:hAnsi="Segoe UI Semilight" w:cs="Segoe UI Semilight"/>
                <w:color w:val="FFFFFF" w:themeColor="background1"/>
                <w:sz w:val="40"/>
                <w:szCs w:val="40"/>
              </w:rPr>
            </w:pPr>
          </w:p>
        </w:tc>
      </w:tr>
      <w:tr w:rsidR="00FD269A" w:rsidRPr="00CC26E3" w14:paraId="70C45F0A" w14:textId="77777777" w:rsidTr="00FD269A">
        <w:trPr>
          <w:trHeight w:val="536"/>
        </w:trPr>
        <w:tc>
          <w:tcPr>
            <w:tcW w:w="3086" w:type="dxa"/>
            <w:gridSpan w:val="2"/>
            <w:tcBorders>
              <w:top w:val="single" w:sz="4" w:space="0" w:color="F6C112" w:themeColor="accent4"/>
            </w:tcBorders>
          </w:tcPr>
          <w:p w14:paraId="18A4AE4A"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00BF1784" w14:textId="77777777" w:rsidR="00FD269A" w:rsidRPr="00CC26E3" w:rsidRDefault="00FD269A" w:rsidP="00683265">
            <w:pPr>
              <w:rPr>
                <w:rFonts w:ascii="Selawik Semibold" w:hAnsi="Selawik Semibold" w:cs="LilyUPC"/>
                <w:color w:val="FFFFFF" w:themeColor="background1"/>
                <w:szCs w:val="24"/>
              </w:rPr>
            </w:pPr>
          </w:p>
        </w:tc>
        <w:tc>
          <w:tcPr>
            <w:tcW w:w="5103" w:type="dxa"/>
            <w:tcBorders>
              <w:top w:val="single" w:sz="4" w:space="0" w:color="F6C112" w:themeColor="accent4"/>
            </w:tcBorders>
          </w:tcPr>
          <w:p w14:paraId="3DF5D322" w14:textId="77777777" w:rsidR="00FD269A" w:rsidRPr="00CC26E3" w:rsidRDefault="00FD269A" w:rsidP="00683265">
            <w:pPr>
              <w:jc w:val="center"/>
              <w:rPr>
                <w:rFonts w:ascii="Selawik Light" w:hAnsi="Selawik Light" w:cs="Segoe UI Semilight"/>
                <w:i/>
                <w:iCs/>
                <w:color w:val="F6C112" w:themeColor="text2"/>
                <w:szCs w:val="24"/>
                <w:lang w:val="it-IT"/>
              </w:rPr>
            </w:pPr>
          </w:p>
        </w:tc>
        <w:tc>
          <w:tcPr>
            <w:tcW w:w="5812" w:type="dxa"/>
            <w:gridSpan w:val="2"/>
            <w:tcBorders>
              <w:top w:val="single" w:sz="4" w:space="0" w:color="F6C112" w:themeColor="accent4"/>
            </w:tcBorders>
          </w:tcPr>
          <w:p w14:paraId="1AB19154" w14:textId="77777777" w:rsidR="00FD269A" w:rsidRPr="00CC26E3" w:rsidRDefault="00FD269A" w:rsidP="00683265">
            <w:pPr>
              <w:jc w:val="center"/>
              <w:rPr>
                <w:rFonts w:ascii="Selawik Light" w:hAnsi="Selawik Light" w:cs="Segoe UI Semilight"/>
                <w:color w:val="FFFFFF" w:themeColor="background1"/>
                <w:szCs w:val="24"/>
                <w:lang w:val="it-IT"/>
              </w:rPr>
            </w:pPr>
          </w:p>
        </w:tc>
        <w:tc>
          <w:tcPr>
            <w:tcW w:w="13499" w:type="dxa"/>
            <w:gridSpan w:val="2"/>
            <w:tcBorders>
              <w:top w:val="single" w:sz="4" w:space="0" w:color="F6C112" w:themeColor="accent4"/>
            </w:tcBorders>
          </w:tcPr>
          <w:p w14:paraId="2920F785" w14:textId="77777777" w:rsidR="00FD269A" w:rsidRPr="00204687" w:rsidRDefault="00FD269A" w:rsidP="00683265">
            <w:pPr>
              <w:jc w:val="center"/>
              <w:rPr>
                <w:rFonts w:ascii="Segoe UI Semilight" w:hAnsi="Segoe UI Semilight" w:cs="Segoe UI Semilight"/>
                <w:color w:val="FFFFFF" w:themeColor="background1"/>
                <w:sz w:val="40"/>
                <w:szCs w:val="40"/>
                <w:lang w:val="it-IT"/>
              </w:rPr>
            </w:pPr>
          </w:p>
        </w:tc>
      </w:tr>
      <w:tr w:rsidR="00683265" w:rsidRPr="00CC26E3" w14:paraId="4A07B744" w14:textId="4339DE07" w:rsidTr="00FD269A">
        <w:trPr>
          <w:trHeight w:val="836"/>
        </w:trPr>
        <w:tc>
          <w:tcPr>
            <w:tcW w:w="3086" w:type="dxa"/>
            <w:gridSpan w:val="2"/>
          </w:tcPr>
          <w:p w14:paraId="43E6A628" w14:textId="7777777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Madness/</w:t>
            </w:r>
          </w:p>
          <w:p w14:paraId="5D09A186" w14:textId="1F2C2D96"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Something Crazy</w:t>
            </w:r>
          </w:p>
        </w:tc>
        <w:tc>
          <w:tcPr>
            <w:tcW w:w="3118" w:type="dxa"/>
          </w:tcPr>
          <w:p w14:paraId="55866A2B" w14:textId="218AE1B4"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Mazza</w:t>
            </w:r>
          </w:p>
        </w:tc>
        <w:tc>
          <w:tcPr>
            <w:tcW w:w="5103" w:type="dxa"/>
          </w:tcPr>
          <w:p w14:paraId="20A3E151" w14:textId="28F6B176" w:rsidR="00683265" w:rsidRPr="00CC26E3" w:rsidRDefault="00683265" w:rsidP="00683265">
            <w:pPr>
              <w:jc w:val="center"/>
              <w:rPr>
                <w:rFonts w:ascii="Selawik Light" w:hAnsi="Selawik Light" w:cs="Segoe UI Semilight"/>
                <w:i/>
                <w:iCs/>
                <w:color w:val="F6C112" w:themeColor="text2"/>
                <w:szCs w:val="24"/>
                <w:lang w:val="it-IT"/>
              </w:rPr>
            </w:pPr>
            <w:r w:rsidRPr="00CC26E3">
              <w:rPr>
                <w:rFonts w:ascii="Selawik Light" w:hAnsi="Selawik Light" w:cs="Segoe UI Semilight"/>
                <w:i/>
                <w:iCs/>
                <w:color w:val="F6C112" w:themeColor="text2"/>
                <w:szCs w:val="24"/>
                <w:lang w:val="it-IT"/>
              </w:rPr>
              <w:t>“I’m gonna do a mazza”</w:t>
            </w:r>
          </w:p>
        </w:tc>
        <w:tc>
          <w:tcPr>
            <w:tcW w:w="5812" w:type="dxa"/>
            <w:gridSpan w:val="2"/>
          </w:tcPr>
          <w:p w14:paraId="141FF0E2" w14:textId="77777777" w:rsidR="00683265" w:rsidRPr="00CC26E3" w:rsidRDefault="00683265" w:rsidP="00683265">
            <w:pPr>
              <w:jc w:val="center"/>
              <w:rPr>
                <w:rFonts w:ascii="Selawik Light" w:hAnsi="Selawik Light" w:cs="Segoe UI Semilight"/>
                <w:color w:val="FFFFFF" w:themeColor="background1"/>
                <w:szCs w:val="24"/>
                <w:lang w:val="it-IT"/>
              </w:rPr>
            </w:pPr>
          </w:p>
        </w:tc>
        <w:tc>
          <w:tcPr>
            <w:tcW w:w="13499" w:type="dxa"/>
            <w:gridSpan w:val="2"/>
            <w:tcBorders>
              <w:top w:val="single" w:sz="4" w:space="0" w:color="F6C112" w:themeColor="accent4"/>
            </w:tcBorders>
          </w:tcPr>
          <w:p w14:paraId="1E077FA6" w14:textId="0D5F17C7" w:rsidR="00683265" w:rsidRPr="00204687" w:rsidRDefault="00683265" w:rsidP="00683265">
            <w:pPr>
              <w:jc w:val="center"/>
              <w:rPr>
                <w:rFonts w:ascii="Segoe UI Semilight" w:hAnsi="Segoe UI Semilight" w:cs="Segoe UI Semilight"/>
                <w:color w:val="FFFFFF" w:themeColor="background1"/>
                <w:sz w:val="40"/>
                <w:szCs w:val="40"/>
                <w:lang w:val="it-IT"/>
              </w:rPr>
            </w:pPr>
          </w:p>
        </w:tc>
      </w:tr>
      <w:tr w:rsidR="00683265" w:rsidRPr="005E59BC" w14:paraId="140AD177" w14:textId="20B8B343" w:rsidTr="00F226B4">
        <w:trPr>
          <w:trHeight w:val="836"/>
        </w:trPr>
        <w:tc>
          <w:tcPr>
            <w:tcW w:w="3086" w:type="dxa"/>
            <w:gridSpan w:val="2"/>
          </w:tcPr>
          <w:p w14:paraId="2EA95545" w14:textId="77777777" w:rsidR="00683265" w:rsidRPr="00CC26E3" w:rsidRDefault="00683265" w:rsidP="00683265">
            <w:pPr>
              <w:jc w:val="center"/>
              <w:rPr>
                <w:rFonts w:ascii="Selawik Semibold" w:hAnsi="Selawik Semibold" w:cs="LilyUPC"/>
                <w:b/>
                <w:bCs/>
                <w:color w:val="FFC000"/>
                <w:sz w:val="36"/>
                <w:szCs w:val="36"/>
                <w:lang w:val="it-IT"/>
              </w:rPr>
            </w:pPr>
          </w:p>
        </w:tc>
        <w:tc>
          <w:tcPr>
            <w:tcW w:w="3118" w:type="dxa"/>
          </w:tcPr>
          <w:p w14:paraId="31390339" w14:textId="1A1DE39B"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Mazalene</w:t>
            </w:r>
            <w:proofErr w:type="spellEnd"/>
          </w:p>
        </w:tc>
        <w:tc>
          <w:tcPr>
            <w:tcW w:w="5103" w:type="dxa"/>
          </w:tcPr>
          <w:p w14:paraId="733D5C4C" w14:textId="53C074C0"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“Come we do a </w:t>
            </w:r>
            <w:proofErr w:type="spellStart"/>
            <w:r w:rsidRPr="00CC26E3">
              <w:rPr>
                <w:rFonts w:ascii="Selawik Light" w:hAnsi="Selawik Light" w:cs="Segoe UI Semilight"/>
                <w:i/>
                <w:iCs/>
                <w:color w:val="F6C112" w:themeColor="text2"/>
                <w:szCs w:val="24"/>
              </w:rPr>
              <w:t>mazzalene</w:t>
            </w:r>
            <w:proofErr w:type="spellEnd"/>
            <w:r w:rsidRPr="00CC26E3">
              <w:rPr>
                <w:rFonts w:ascii="Selawik Light" w:hAnsi="Selawik Light" w:cs="Segoe UI Semilight"/>
                <w:i/>
                <w:iCs/>
                <w:color w:val="F6C112" w:themeColor="text2"/>
                <w:szCs w:val="24"/>
              </w:rPr>
              <w:t>”</w:t>
            </w:r>
          </w:p>
        </w:tc>
        <w:tc>
          <w:tcPr>
            <w:tcW w:w="5812" w:type="dxa"/>
            <w:gridSpan w:val="2"/>
          </w:tcPr>
          <w:p w14:paraId="54EB670B"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8C1CE67" w14:textId="2868BB6F" w:rsidR="00683265" w:rsidRPr="00204687" w:rsidRDefault="00683265" w:rsidP="00683265">
            <w:pPr>
              <w:jc w:val="center"/>
              <w:rPr>
                <w:rFonts w:ascii="Segoe UI Semilight" w:hAnsi="Segoe UI Semilight" w:cs="Segoe UI Semilight"/>
                <w:color w:val="FFFFFF" w:themeColor="background1"/>
                <w:sz w:val="40"/>
                <w:szCs w:val="40"/>
              </w:rPr>
            </w:pPr>
          </w:p>
        </w:tc>
      </w:tr>
      <w:tr w:rsidR="00683265" w:rsidRPr="005E59BC" w14:paraId="6DE6625B" w14:textId="6E18470B" w:rsidTr="00AB401D">
        <w:trPr>
          <w:trHeight w:val="836"/>
        </w:trPr>
        <w:tc>
          <w:tcPr>
            <w:tcW w:w="3086" w:type="dxa"/>
            <w:gridSpan w:val="2"/>
            <w:tcBorders>
              <w:bottom w:val="single" w:sz="12" w:space="0" w:color="F6C112" w:themeColor="accent4"/>
            </w:tcBorders>
          </w:tcPr>
          <w:p w14:paraId="02A6DBE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12" w:space="0" w:color="F6C112" w:themeColor="accent4"/>
            </w:tcBorders>
          </w:tcPr>
          <w:p w14:paraId="564FA860" w14:textId="77777777" w:rsidR="00683265" w:rsidRPr="00CC26E3" w:rsidRDefault="00683265" w:rsidP="00683265">
            <w:pPr>
              <w:rPr>
                <w:rFonts w:ascii="Selawik Semibold" w:hAnsi="Selawik Semibold" w:cs="LilyUPC"/>
                <w:color w:val="FFFFFF" w:themeColor="background1"/>
                <w:szCs w:val="24"/>
              </w:rPr>
            </w:pPr>
          </w:p>
        </w:tc>
        <w:tc>
          <w:tcPr>
            <w:tcW w:w="5103" w:type="dxa"/>
            <w:tcBorders>
              <w:bottom w:val="single" w:sz="12" w:space="0" w:color="F6C112" w:themeColor="accent4"/>
            </w:tcBorders>
          </w:tcPr>
          <w:p w14:paraId="48FB5B32"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12" w:space="0" w:color="F6C112" w:themeColor="accent4"/>
            </w:tcBorders>
          </w:tcPr>
          <w:p w14:paraId="65FEF2DD"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346A53FA" w14:textId="65DCE30A"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3B0FA04F" w14:textId="77777777" w:rsidTr="00AB401D">
        <w:trPr>
          <w:trHeight w:val="836"/>
        </w:trPr>
        <w:tc>
          <w:tcPr>
            <w:tcW w:w="3086" w:type="dxa"/>
            <w:gridSpan w:val="2"/>
          </w:tcPr>
          <w:p w14:paraId="5AB16E97"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63EC8167"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032D3180" w14:textId="77777777" w:rsidR="00FD269A" w:rsidRPr="00CC26E3" w:rsidRDefault="00FD269A" w:rsidP="00683265">
            <w:pPr>
              <w:jc w:val="center"/>
              <w:rPr>
                <w:rFonts w:ascii="Selawik Light" w:hAnsi="Selawik Light" w:cs="Segoe UI Semilight"/>
                <w:i/>
                <w:iCs/>
                <w:color w:val="F6C112" w:themeColor="text2"/>
                <w:szCs w:val="24"/>
              </w:rPr>
            </w:pPr>
          </w:p>
        </w:tc>
        <w:tc>
          <w:tcPr>
            <w:tcW w:w="5812" w:type="dxa"/>
            <w:gridSpan w:val="2"/>
          </w:tcPr>
          <w:p w14:paraId="77D0B03F" w14:textId="77777777" w:rsidR="00FD269A" w:rsidRPr="00CC26E3" w:rsidRDefault="00FD269A" w:rsidP="00683265">
            <w:pPr>
              <w:jc w:val="center"/>
              <w:rPr>
                <w:rFonts w:ascii="Selawik Light" w:hAnsi="Selawik Light" w:cs="Segoe UI Semilight"/>
                <w:color w:val="FFFFFF" w:themeColor="background1"/>
                <w:szCs w:val="24"/>
              </w:rPr>
            </w:pPr>
          </w:p>
        </w:tc>
        <w:tc>
          <w:tcPr>
            <w:tcW w:w="13499" w:type="dxa"/>
            <w:gridSpan w:val="2"/>
          </w:tcPr>
          <w:p w14:paraId="1C065C4C" w14:textId="77777777" w:rsidR="00FD269A" w:rsidRPr="00204687" w:rsidRDefault="00FD269A" w:rsidP="00683265">
            <w:pPr>
              <w:jc w:val="center"/>
              <w:rPr>
                <w:rFonts w:ascii="Segoe UI Semilight" w:hAnsi="Segoe UI Semilight" w:cs="Segoe UI Semilight"/>
                <w:color w:val="FFFFFF" w:themeColor="background1"/>
                <w:sz w:val="40"/>
                <w:szCs w:val="40"/>
              </w:rPr>
            </w:pPr>
          </w:p>
        </w:tc>
      </w:tr>
      <w:tr w:rsidR="00683265" w:rsidRPr="005E59BC" w14:paraId="1EF7F20D" w14:textId="1DBE8469" w:rsidTr="00FD269A">
        <w:trPr>
          <w:trHeight w:val="836"/>
        </w:trPr>
        <w:tc>
          <w:tcPr>
            <w:tcW w:w="3086" w:type="dxa"/>
            <w:gridSpan w:val="2"/>
          </w:tcPr>
          <w:p w14:paraId="0A4ED197" w14:textId="2E2EA688"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Stare/</w:t>
            </w:r>
          </w:p>
        </w:tc>
        <w:tc>
          <w:tcPr>
            <w:tcW w:w="3118" w:type="dxa"/>
          </w:tcPr>
          <w:p w14:paraId="0CCB4109" w14:textId="32A449DB" w:rsidR="00683265" w:rsidRPr="00CC26E3" w:rsidRDefault="00683265" w:rsidP="00683265">
            <w:pPr>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Pree</w:t>
            </w:r>
            <w:proofErr w:type="spellEnd"/>
          </w:p>
        </w:tc>
        <w:tc>
          <w:tcPr>
            <w:tcW w:w="5103" w:type="dxa"/>
          </w:tcPr>
          <w:p w14:paraId="6C8AAC11" w14:textId="11EFAF0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hate when they </w:t>
            </w:r>
            <w:proofErr w:type="spellStart"/>
            <w:r w:rsidRPr="00CC26E3">
              <w:rPr>
                <w:rFonts w:ascii="Selawik Light" w:hAnsi="Selawik Light" w:cs="Segoe UI Semilight"/>
                <w:i/>
                <w:iCs/>
                <w:color w:val="F6C112" w:themeColor="text2"/>
                <w:szCs w:val="24"/>
              </w:rPr>
              <w:t>pree</w:t>
            </w:r>
            <w:proofErr w:type="spellEnd"/>
            <w:r w:rsidRPr="00CC26E3">
              <w:rPr>
                <w:rFonts w:ascii="Selawik Light" w:hAnsi="Selawik Light" w:cs="Segoe UI Semilight"/>
                <w:i/>
                <w:iCs/>
                <w:color w:val="F6C112" w:themeColor="text2"/>
                <w:szCs w:val="24"/>
              </w:rPr>
              <w:t xml:space="preserve"> me”</w:t>
            </w:r>
          </w:p>
        </w:tc>
        <w:tc>
          <w:tcPr>
            <w:tcW w:w="5812" w:type="dxa"/>
            <w:gridSpan w:val="2"/>
          </w:tcPr>
          <w:p w14:paraId="713F625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0EA74A1" w14:textId="5094A309" w:rsidR="00683265" w:rsidRPr="00204687" w:rsidRDefault="00683265" w:rsidP="00683265">
            <w:pPr>
              <w:jc w:val="center"/>
              <w:rPr>
                <w:rFonts w:ascii="Segoe UI Semilight" w:hAnsi="Segoe UI Semilight" w:cs="Segoe UI Semilight"/>
                <w:color w:val="FFFFFF" w:themeColor="background1"/>
                <w:sz w:val="40"/>
                <w:szCs w:val="40"/>
              </w:rPr>
            </w:pPr>
          </w:p>
        </w:tc>
      </w:tr>
      <w:tr w:rsidR="00683265" w:rsidRPr="005E59BC" w14:paraId="4334416F" w14:textId="2D891F14" w:rsidTr="00FD269A">
        <w:trPr>
          <w:trHeight w:val="836"/>
        </w:trPr>
        <w:tc>
          <w:tcPr>
            <w:tcW w:w="3086" w:type="dxa"/>
            <w:gridSpan w:val="2"/>
          </w:tcPr>
          <w:p w14:paraId="54E3C921" w14:textId="4EB7813A"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look</w:t>
            </w:r>
          </w:p>
        </w:tc>
        <w:tc>
          <w:tcPr>
            <w:tcW w:w="3118" w:type="dxa"/>
          </w:tcPr>
          <w:p w14:paraId="0FE2DE17" w14:textId="77777777"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Bog</w:t>
            </w:r>
          </w:p>
          <w:p w14:paraId="71DB9607" w14:textId="77777777" w:rsidR="00683265" w:rsidRPr="00CC26E3" w:rsidRDefault="00683265" w:rsidP="00683265">
            <w:pPr>
              <w:rPr>
                <w:rFonts w:ascii="Selawik Semibold" w:hAnsi="Selawik Semibold" w:cs="LilyUPC"/>
                <w:color w:val="FFFFFF" w:themeColor="background1"/>
                <w:szCs w:val="24"/>
              </w:rPr>
            </w:pPr>
          </w:p>
          <w:p w14:paraId="41A7E80E" w14:textId="3D33F8EC"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Scope</w:t>
            </w:r>
          </w:p>
        </w:tc>
        <w:tc>
          <w:tcPr>
            <w:tcW w:w="5103" w:type="dxa"/>
          </w:tcPr>
          <w:p w14:paraId="617E3E98"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360493E"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007A0CE6" w14:textId="27AD0331"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23176986" w14:textId="77777777" w:rsidTr="00FD269A">
        <w:trPr>
          <w:trHeight w:val="836"/>
        </w:trPr>
        <w:tc>
          <w:tcPr>
            <w:tcW w:w="3086" w:type="dxa"/>
            <w:gridSpan w:val="2"/>
            <w:shd w:val="clear" w:color="auto" w:fill="auto"/>
          </w:tcPr>
          <w:p w14:paraId="007C3C8B"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392B5193"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4DE54D45" w14:textId="77777777" w:rsidR="00FD269A" w:rsidRPr="00CC26E3" w:rsidRDefault="00FD269A" w:rsidP="00683265">
            <w:pPr>
              <w:jc w:val="center"/>
              <w:rPr>
                <w:rFonts w:ascii="Selawik Light" w:hAnsi="Selawik Light" w:cs="Segoe UI Semilight"/>
                <w:i/>
                <w:iCs/>
                <w:color w:val="F6C112" w:themeColor="text2"/>
                <w:szCs w:val="24"/>
              </w:rPr>
            </w:pPr>
          </w:p>
        </w:tc>
        <w:tc>
          <w:tcPr>
            <w:tcW w:w="5812" w:type="dxa"/>
            <w:gridSpan w:val="2"/>
          </w:tcPr>
          <w:p w14:paraId="70D21F56" w14:textId="77777777" w:rsidR="00FD269A" w:rsidRPr="00CC26E3" w:rsidRDefault="00FD269A" w:rsidP="00683265">
            <w:pPr>
              <w:jc w:val="center"/>
              <w:rPr>
                <w:rFonts w:ascii="Selawik Light" w:hAnsi="Selawik Light" w:cs="Segoe UI Semilight"/>
                <w:color w:val="FFFFFF" w:themeColor="background1"/>
                <w:szCs w:val="24"/>
              </w:rPr>
            </w:pPr>
          </w:p>
        </w:tc>
        <w:tc>
          <w:tcPr>
            <w:tcW w:w="13499" w:type="dxa"/>
            <w:gridSpan w:val="2"/>
          </w:tcPr>
          <w:p w14:paraId="48092D30" w14:textId="77777777" w:rsidR="00FD269A" w:rsidRPr="00204687" w:rsidRDefault="00FD269A" w:rsidP="00683265">
            <w:pPr>
              <w:jc w:val="center"/>
              <w:rPr>
                <w:rFonts w:ascii="Segoe UI Semilight" w:hAnsi="Segoe UI Semilight" w:cs="Segoe UI Semilight"/>
                <w:color w:val="FFFFFF" w:themeColor="background1"/>
                <w:sz w:val="40"/>
                <w:szCs w:val="40"/>
              </w:rPr>
            </w:pPr>
          </w:p>
        </w:tc>
      </w:tr>
      <w:tr w:rsidR="00FD269A" w:rsidRPr="005E59BC" w14:paraId="2613CB2A" w14:textId="77777777" w:rsidTr="00FD269A">
        <w:trPr>
          <w:trHeight w:val="836"/>
        </w:trPr>
        <w:tc>
          <w:tcPr>
            <w:tcW w:w="3086" w:type="dxa"/>
            <w:gridSpan w:val="2"/>
            <w:shd w:val="clear" w:color="auto" w:fill="auto"/>
          </w:tcPr>
          <w:p w14:paraId="6F250DFD"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7B9698D9" w14:textId="77777777" w:rsidR="00FD269A" w:rsidRPr="00CC26E3" w:rsidRDefault="00FD269A" w:rsidP="00683265">
            <w:pPr>
              <w:rPr>
                <w:rFonts w:ascii="Selawik Semibold" w:hAnsi="Selawik Semibold" w:cs="LilyUPC"/>
                <w:color w:val="FFFFFF" w:themeColor="background1"/>
                <w:szCs w:val="24"/>
              </w:rPr>
            </w:pPr>
          </w:p>
        </w:tc>
        <w:tc>
          <w:tcPr>
            <w:tcW w:w="5103" w:type="dxa"/>
          </w:tcPr>
          <w:p w14:paraId="5B72AA00" w14:textId="77777777" w:rsidR="00FD269A" w:rsidRPr="00CC26E3" w:rsidRDefault="00FD269A" w:rsidP="00683265">
            <w:pPr>
              <w:jc w:val="center"/>
              <w:rPr>
                <w:rFonts w:ascii="Selawik Light" w:hAnsi="Selawik Light" w:cs="Segoe UI Semilight"/>
                <w:i/>
                <w:iCs/>
                <w:color w:val="F6C112" w:themeColor="text2"/>
                <w:szCs w:val="24"/>
              </w:rPr>
            </w:pPr>
          </w:p>
        </w:tc>
        <w:tc>
          <w:tcPr>
            <w:tcW w:w="5812" w:type="dxa"/>
            <w:gridSpan w:val="2"/>
          </w:tcPr>
          <w:p w14:paraId="58F0B4DD" w14:textId="77777777" w:rsidR="00FD269A" w:rsidRPr="00CC26E3" w:rsidRDefault="00FD269A" w:rsidP="00683265">
            <w:pPr>
              <w:jc w:val="center"/>
              <w:rPr>
                <w:rFonts w:ascii="Selawik Light" w:hAnsi="Selawik Light" w:cs="Segoe UI Semilight"/>
                <w:color w:val="FFFFFF" w:themeColor="background1"/>
                <w:szCs w:val="24"/>
              </w:rPr>
            </w:pPr>
          </w:p>
        </w:tc>
        <w:tc>
          <w:tcPr>
            <w:tcW w:w="13499" w:type="dxa"/>
            <w:gridSpan w:val="2"/>
          </w:tcPr>
          <w:p w14:paraId="25576D96" w14:textId="77777777" w:rsidR="00FD269A" w:rsidRPr="00204687" w:rsidRDefault="00FD269A" w:rsidP="00683265">
            <w:pPr>
              <w:jc w:val="center"/>
              <w:rPr>
                <w:rFonts w:ascii="Segoe UI Semilight" w:hAnsi="Segoe UI Semilight" w:cs="Segoe UI Semilight"/>
                <w:color w:val="FFFFFF" w:themeColor="background1"/>
                <w:sz w:val="40"/>
                <w:szCs w:val="40"/>
              </w:rPr>
            </w:pPr>
          </w:p>
        </w:tc>
      </w:tr>
      <w:tr w:rsidR="00683265" w:rsidRPr="005E59BC" w14:paraId="39D60A27" w14:textId="654D83BB" w:rsidTr="00FD269A">
        <w:trPr>
          <w:trHeight w:val="836"/>
        </w:trPr>
        <w:tc>
          <w:tcPr>
            <w:tcW w:w="3086" w:type="dxa"/>
            <w:gridSpan w:val="2"/>
            <w:shd w:val="clear" w:color="auto" w:fill="auto"/>
          </w:tcPr>
          <w:p w14:paraId="5BCB45AF" w14:textId="1093BDC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To supply in advance/on credit</w:t>
            </w:r>
          </w:p>
        </w:tc>
        <w:tc>
          <w:tcPr>
            <w:tcW w:w="3118" w:type="dxa"/>
          </w:tcPr>
          <w:p w14:paraId="203D2B3C" w14:textId="5DE8A78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Tick</w:t>
            </w:r>
          </w:p>
        </w:tc>
        <w:tc>
          <w:tcPr>
            <w:tcW w:w="5103" w:type="dxa"/>
          </w:tcPr>
          <w:p w14:paraId="65B05C69" w14:textId="408372A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don’t do ticks”</w:t>
            </w:r>
          </w:p>
        </w:tc>
        <w:tc>
          <w:tcPr>
            <w:tcW w:w="5812" w:type="dxa"/>
            <w:gridSpan w:val="2"/>
          </w:tcPr>
          <w:p w14:paraId="1A9DF8C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9C39544" w14:textId="0FE68C38" w:rsidR="00683265" w:rsidRPr="00204687" w:rsidRDefault="00683265" w:rsidP="00683265">
            <w:pPr>
              <w:jc w:val="center"/>
              <w:rPr>
                <w:rFonts w:ascii="Segoe UI Semilight" w:hAnsi="Segoe UI Semilight" w:cs="Segoe UI Semilight"/>
                <w:color w:val="FFFFFF" w:themeColor="background1"/>
                <w:sz w:val="40"/>
                <w:szCs w:val="40"/>
              </w:rPr>
            </w:pPr>
          </w:p>
        </w:tc>
      </w:tr>
      <w:tr w:rsidR="00683265" w:rsidRPr="005E59BC" w14:paraId="616ACC00" w14:textId="0F42526F" w:rsidTr="00F226B4">
        <w:trPr>
          <w:trHeight w:val="836"/>
        </w:trPr>
        <w:tc>
          <w:tcPr>
            <w:tcW w:w="3086" w:type="dxa"/>
            <w:gridSpan w:val="2"/>
            <w:tcBorders>
              <w:bottom w:val="single" w:sz="4" w:space="0" w:color="F6C112" w:themeColor="accent4"/>
            </w:tcBorders>
          </w:tcPr>
          <w:p w14:paraId="1A701B09" w14:textId="1783C318"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9C9E748" w14:textId="5CC145FF" w:rsidR="00683265" w:rsidRPr="00CC26E3" w:rsidRDefault="00683265" w:rsidP="00683265">
            <w:pPr>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Conny</w:t>
            </w:r>
          </w:p>
        </w:tc>
        <w:tc>
          <w:tcPr>
            <w:tcW w:w="5103" w:type="dxa"/>
            <w:tcBorders>
              <w:bottom w:val="single" w:sz="4" w:space="0" w:color="F6C112" w:themeColor="accent4"/>
            </w:tcBorders>
          </w:tcPr>
          <w:p w14:paraId="31BAAC25" w14:textId="1D51443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“Can you </w:t>
            </w:r>
            <w:proofErr w:type="spellStart"/>
            <w:r w:rsidRPr="00CC26E3">
              <w:rPr>
                <w:rFonts w:ascii="Selawik Light" w:hAnsi="Selawik Light" w:cs="Segoe UI Semilight"/>
                <w:i/>
                <w:iCs/>
                <w:color w:val="F6C112" w:themeColor="text2"/>
                <w:szCs w:val="24"/>
              </w:rPr>
              <w:t>conny</w:t>
            </w:r>
            <w:proofErr w:type="spellEnd"/>
            <w:r w:rsidRPr="00CC26E3">
              <w:rPr>
                <w:rFonts w:ascii="Selawik Light" w:hAnsi="Selawik Light" w:cs="Segoe UI Semilight"/>
                <w:i/>
                <w:iCs/>
                <w:color w:val="F6C112" w:themeColor="text2"/>
                <w:szCs w:val="24"/>
              </w:rPr>
              <w:t xml:space="preserve"> me”</w:t>
            </w:r>
          </w:p>
        </w:tc>
        <w:tc>
          <w:tcPr>
            <w:tcW w:w="5812" w:type="dxa"/>
            <w:gridSpan w:val="2"/>
            <w:tcBorders>
              <w:bottom w:val="single" w:sz="4" w:space="0" w:color="F6C112" w:themeColor="accent4"/>
            </w:tcBorders>
          </w:tcPr>
          <w:p w14:paraId="4AB0538A" w14:textId="696A84CE"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LilyUPC"/>
                <w:b/>
                <w:bCs/>
                <w:color w:val="FFFFFF" w:themeColor="background1"/>
                <w:szCs w:val="24"/>
              </w:rPr>
              <w:t>Short for Consignment</w:t>
            </w:r>
          </w:p>
        </w:tc>
        <w:tc>
          <w:tcPr>
            <w:tcW w:w="13499" w:type="dxa"/>
            <w:gridSpan w:val="2"/>
            <w:tcBorders>
              <w:bottom w:val="single" w:sz="4" w:space="0" w:color="F6C112" w:themeColor="accent4"/>
            </w:tcBorders>
          </w:tcPr>
          <w:p w14:paraId="7E61220B" w14:textId="395D486D" w:rsidR="00683265" w:rsidRPr="00204687" w:rsidRDefault="00683265" w:rsidP="00683265">
            <w:pPr>
              <w:jc w:val="center"/>
              <w:rPr>
                <w:rFonts w:ascii="Segoe UI Semilight" w:hAnsi="Segoe UI Semilight" w:cs="Segoe UI Semilight"/>
                <w:color w:val="FFFFFF" w:themeColor="background1"/>
                <w:sz w:val="40"/>
                <w:szCs w:val="40"/>
              </w:rPr>
            </w:pPr>
          </w:p>
        </w:tc>
      </w:tr>
      <w:tr w:rsidR="00FD269A" w:rsidRPr="005E59BC" w14:paraId="349346F6" w14:textId="77777777" w:rsidTr="00FD269A">
        <w:trPr>
          <w:trHeight w:val="349"/>
        </w:trPr>
        <w:tc>
          <w:tcPr>
            <w:tcW w:w="3086" w:type="dxa"/>
            <w:gridSpan w:val="2"/>
            <w:tcBorders>
              <w:top w:val="single" w:sz="4" w:space="0" w:color="F6C112" w:themeColor="accent4"/>
            </w:tcBorders>
          </w:tcPr>
          <w:p w14:paraId="60CCFF1D"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3363DB72" w14:textId="77777777" w:rsidR="00FD269A" w:rsidRPr="00CC26E3" w:rsidRDefault="00FD269A" w:rsidP="00683265">
            <w:pPr>
              <w:tabs>
                <w:tab w:val="left" w:pos="1697"/>
              </w:tabs>
              <w:rPr>
                <w:rFonts w:ascii="Selawik Semibold" w:hAnsi="Selawik Semibold" w:cs="LilyUPC"/>
                <w:color w:val="FFFFFF" w:themeColor="background1"/>
                <w:szCs w:val="24"/>
              </w:rPr>
            </w:pPr>
          </w:p>
        </w:tc>
        <w:tc>
          <w:tcPr>
            <w:tcW w:w="5103" w:type="dxa"/>
            <w:tcBorders>
              <w:top w:val="single" w:sz="4" w:space="0" w:color="F6C112" w:themeColor="accent4"/>
            </w:tcBorders>
          </w:tcPr>
          <w:p w14:paraId="18E66B13" w14:textId="77777777" w:rsidR="00FD269A" w:rsidRPr="00CC26E3" w:rsidRDefault="00FD269A" w:rsidP="00683265">
            <w:pPr>
              <w:jc w:val="center"/>
              <w:rPr>
                <w:rFonts w:ascii="Selawik Light" w:hAnsi="Selawik Light" w:cs="LilyUPC"/>
                <w:i/>
                <w:iCs/>
                <w:color w:val="F6C112" w:themeColor="text2"/>
                <w:szCs w:val="24"/>
              </w:rPr>
            </w:pPr>
          </w:p>
        </w:tc>
        <w:tc>
          <w:tcPr>
            <w:tcW w:w="5812" w:type="dxa"/>
            <w:gridSpan w:val="2"/>
            <w:tcBorders>
              <w:top w:val="single" w:sz="4" w:space="0" w:color="F6C112" w:themeColor="accent4"/>
            </w:tcBorders>
          </w:tcPr>
          <w:p w14:paraId="5AA67664" w14:textId="77777777" w:rsidR="00FD269A" w:rsidRPr="00CC26E3" w:rsidRDefault="00FD269A"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3F18C6E6" w14:textId="77777777" w:rsidR="00FD269A" w:rsidRPr="005E59BC" w:rsidRDefault="00FD269A" w:rsidP="00683265">
            <w:pPr>
              <w:jc w:val="center"/>
              <w:rPr>
                <w:rFonts w:ascii="Selawik Semibold" w:hAnsi="Selawik Semibold" w:cs="LilyUPC"/>
                <w:color w:val="FFFFFF" w:themeColor="background1"/>
                <w:sz w:val="48"/>
                <w:szCs w:val="40"/>
              </w:rPr>
            </w:pPr>
          </w:p>
        </w:tc>
      </w:tr>
      <w:tr w:rsidR="00683265" w:rsidRPr="005E59BC" w14:paraId="3B95B841" w14:textId="6F640943" w:rsidTr="00FD269A">
        <w:trPr>
          <w:trHeight w:val="1157"/>
        </w:trPr>
        <w:tc>
          <w:tcPr>
            <w:tcW w:w="3086" w:type="dxa"/>
            <w:gridSpan w:val="2"/>
          </w:tcPr>
          <w:p w14:paraId="6871B47B" w14:textId="00AA1A52"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Offences</w:t>
            </w:r>
          </w:p>
        </w:tc>
        <w:tc>
          <w:tcPr>
            <w:tcW w:w="3118" w:type="dxa"/>
          </w:tcPr>
          <w:p w14:paraId="6D25D2E2" w14:textId="7A10BC8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b/>
            </w:r>
          </w:p>
        </w:tc>
        <w:tc>
          <w:tcPr>
            <w:tcW w:w="5103" w:type="dxa"/>
          </w:tcPr>
          <w:p w14:paraId="5F18202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1196180"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top w:val="single" w:sz="4" w:space="0" w:color="F6C112" w:themeColor="accent4"/>
            </w:tcBorders>
          </w:tcPr>
          <w:p w14:paraId="6BC4468C" w14:textId="6981BC1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5616FCCF" w14:textId="63D368C3" w:rsidTr="00F226B4">
        <w:trPr>
          <w:trHeight w:val="1307"/>
        </w:trPr>
        <w:tc>
          <w:tcPr>
            <w:tcW w:w="3086" w:type="dxa"/>
            <w:gridSpan w:val="2"/>
          </w:tcPr>
          <w:p w14:paraId="47B2A7D0" w14:textId="21240792" w:rsidR="00683265" w:rsidRPr="00CC26E3" w:rsidRDefault="00683265" w:rsidP="00683265">
            <w:pPr>
              <w:jc w:val="center"/>
              <w:rPr>
                <w:rFonts w:ascii="Selawik Semibold" w:hAnsi="Selawik Semibold" w:cs="LilyUPC"/>
                <w:b/>
                <w:bCs/>
                <w:color w:val="FFC000"/>
                <w:sz w:val="36"/>
                <w:szCs w:val="36"/>
              </w:rPr>
            </w:pPr>
          </w:p>
        </w:tc>
        <w:tc>
          <w:tcPr>
            <w:tcW w:w="3118" w:type="dxa"/>
          </w:tcPr>
          <w:p w14:paraId="2BDCB31A" w14:textId="418271A0"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Nappin</w:t>
            </w:r>
            <w:proofErr w:type="spellEnd"/>
          </w:p>
        </w:tc>
        <w:tc>
          <w:tcPr>
            <w:tcW w:w="5103" w:type="dxa"/>
          </w:tcPr>
          <w:p w14:paraId="4CCFAC6F" w14:textId="6B0E9CBF"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“I’m on a </w:t>
            </w:r>
            <w:proofErr w:type="spellStart"/>
            <w:r w:rsidRPr="00CC26E3">
              <w:rPr>
                <w:rFonts w:ascii="Selawik Light" w:hAnsi="Selawik Light" w:cs="Segoe UI Semilight"/>
                <w:i/>
                <w:iCs/>
                <w:color w:val="F6C112" w:themeColor="text2"/>
                <w:szCs w:val="24"/>
              </w:rPr>
              <w:t>nappin</w:t>
            </w:r>
            <w:proofErr w:type="spellEnd"/>
            <w:r w:rsidRPr="00CC26E3">
              <w:rPr>
                <w:rFonts w:ascii="Selawik Light" w:hAnsi="Selawik Light" w:cs="Segoe UI Semilight"/>
                <w:i/>
                <w:iCs/>
                <w:color w:val="F6C112" w:themeColor="text2"/>
                <w:szCs w:val="24"/>
              </w:rPr>
              <w:t xml:space="preserve"> case”</w:t>
            </w:r>
          </w:p>
        </w:tc>
        <w:tc>
          <w:tcPr>
            <w:tcW w:w="5812" w:type="dxa"/>
            <w:gridSpan w:val="2"/>
          </w:tcPr>
          <w:p w14:paraId="5ACE01F2" w14:textId="457E80E7"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Kidnapping</w:t>
            </w:r>
          </w:p>
        </w:tc>
        <w:tc>
          <w:tcPr>
            <w:tcW w:w="13499" w:type="dxa"/>
            <w:gridSpan w:val="2"/>
          </w:tcPr>
          <w:p w14:paraId="4066DD14" w14:textId="35BE263F" w:rsidR="00683265" w:rsidRPr="000A69B1" w:rsidRDefault="00683265" w:rsidP="00683265">
            <w:pPr>
              <w:jc w:val="center"/>
              <w:rPr>
                <w:rFonts w:ascii="Segoe UI Semilight" w:hAnsi="Segoe UI Semilight" w:cs="Segoe UI Semilight"/>
                <w:color w:val="FFFFFF" w:themeColor="background1"/>
                <w:sz w:val="40"/>
                <w:szCs w:val="40"/>
              </w:rPr>
            </w:pPr>
          </w:p>
        </w:tc>
      </w:tr>
      <w:tr w:rsidR="00683265" w:rsidRPr="005E59BC" w14:paraId="5F90FC3E" w14:textId="453C12BF" w:rsidTr="00F226B4">
        <w:trPr>
          <w:trHeight w:val="836"/>
        </w:trPr>
        <w:tc>
          <w:tcPr>
            <w:tcW w:w="3086" w:type="dxa"/>
            <w:gridSpan w:val="2"/>
          </w:tcPr>
          <w:p w14:paraId="26AFD2D3" w14:textId="13A98E22" w:rsidR="00683265" w:rsidRPr="00CC26E3" w:rsidRDefault="00683265" w:rsidP="00683265">
            <w:pPr>
              <w:jc w:val="center"/>
              <w:rPr>
                <w:rFonts w:ascii="Selawik Semibold" w:hAnsi="Selawik Semibold" w:cs="LilyUPC"/>
                <w:b/>
                <w:bCs/>
                <w:color w:val="FFC000"/>
                <w:sz w:val="36"/>
                <w:szCs w:val="36"/>
              </w:rPr>
            </w:pPr>
          </w:p>
        </w:tc>
        <w:tc>
          <w:tcPr>
            <w:tcW w:w="3118" w:type="dxa"/>
          </w:tcPr>
          <w:p w14:paraId="4237AAE4" w14:textId="5829C857"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w:t>
            </w:r>
          </w:p>
        </w:tc>
        <w:tc>
          <w:tcPr>
            <w:tcW w:w="5103" w:type="dxa"/>
          </w:tcPr>
          <w:p w14:paraId="08CAAD53" w14:textId="0119D05C" w:rsidR="00683265" w:rsidRPr="00CC26E3" w:rsidRDefault="00683265" w:rsidP="00683265">
            <w:pPr>
              <w:jc w:val="center"/>
              <w:rPr>
                <w:rFonts w:ascii="Selawik Light" w:hAnsi="Selawik Light"/>
                <w:i/>
                <w:iCs/>
                <w:color w:val="F6C112" w:themeColor="text2"/>
                <w:szCs w:val="24"/>
              </w:rPr>
            </w:pPr>
            <w:r w:rsidRPr="00CC26E3">
              <w:rPr>
                <w:rFonts w:ascii="Selawik Light" w:hAnsi="Selawik Light"/>
                <w:i/>
                <w:iCs/>
                <w:color w:val="F6C112" w:themeColor="text2"/>
                <w:szCs w:val="24"/>
              </w:rPr>
              <w:t>“Bro just buss a M he’s gassed!”</w:t>
            </w:r>
          </w:p>
          <w:p w14:paraId="6CA3B62E"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B0F8A26" w14:textId="39768A6F" w:rsidR="00683265" w:rsidRPr="00CC26E3" w:rsidRDefault="00683265" w:rsidP="00683265">
            <w:pPr>
              <w:jc w:val="center"/>
              <w:rPr>
                <w:rFonts w:ascii="Selawik Light" w:hAnsi="Selawik Light"/>
                <w:color w:val="FFFFFF" w:themeColor="background1"/>
                <w:szCs w:val="24"/>
              </w:rPr>
            </w:pPr>
            <w:r w:rsidRPr="00CC26E3">
              <w:rPr>
                <w:rFonts w:ascii="Selawik Light" w:hAnsi="Selawik Light"/>
                <w:color w:val="FFFFFF" w:themeColor="background1"/>
                <w:szCs w:val="24"/>
              </w:rPr>
              <w:t>Murder</w:t>
            </w:r>
          </w:p>
        </w:tc>
        <w:tc>
          <w:tcPr>
            <w:tcW w:w="13499" w:type="dxa"/>
            <w:gridSpan w:val="2"/>
          </w:tcPr>
          <w:p w14:paraId="2CA7F1FE" w14:textId="2C2D908F" w:rsidR="00683265" w:rsidRPr="000A69B1" w:rsidRDefault="00683265" w:rsidP="00683265">
            <w:pPr>
              <w:jc w:val="center"/>
              <w:rPr>
                <w:color w:val="FFFFFF" w:themeColor="background1"/>
                <w:sz w:val="40"/>
                <w:szCs w:val="40"/>
              </w:rPr>
            </w:pPr>
          </w:p>
        </w:tc>
      </w:tr>
      <w:tr w:rsidR="00683265" w:rsidRPr="005E59BC" w14:paraId="4826E951" w14:textId="41FB777D" w:rsidTr="00F226B4">
        <w:trPr>
          <w:trHeight w:val="1257"/>
        </w:trPr>
        <w:tc>
          <w:tcPr>
            <w:tcW w:w="3086" w:type="dxa"/>
            <w:gridSpan w:val="2"/>
          </w:tcPr>
          <w:p w14:paraId="1B7FEBB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582293E" w14:textId="22419F8C"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M-charge</w:t>
            </w:r>
          </w:p>
        </w:tc>
        <w:tc>
          <w:tcPr>
            <w:tcW w:w="5103" w:type="dxa"/>
          </w:tcPr>
          <w:p w14:paraId="5A892833" w14:textId="47465CEA"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“I’m fighting that m charge”</w:t>
            </w:r>
          </w:p>
          <w:p w14:paraId="3D74E2A0"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3C99460" w14:textId="64BC59E0"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723C48F" w14:textId="4E33C997" w:rsidR="00683265" w:rsidRPr="00204687" w:rsidRDefault="00683265" w:rsidP="00683265">
            <w:pPr>
              <w:jc w:val="center"/>
              <w:rPr>
                <w:rFonts w:ascii="Segoe UI Semilight" w:hAnsi="Segoe UI Semilight" w:cs="Segoe UI Semilight"/>
                <w:color w:val="FFFFFF" w:themeColor="background1"/>
                <w:sz w:val="40"/>
                <w:szCs w:val="40"/>
              </w:rPr>
            </w:pPr>
          </w:p>
        </w:tc>
      </w:tr>
      <w:tr w:rsidR="00683265" w:rsidRPr="005E59BC" w14:paraId="783C1582" w14:textId="62388D18" w:rsidTr="00F226B4">
        <w:trPr>
          <w:trHeight w:val="836"/>
        </w:trPr>
        <w:tc>
          <w:tcPr>
            <w:tcW w:w="3086" w:type="dxa"/>
            <w:gridSpan w:val="2"/>
          </w:tcPr>
          <w:p w14:paraId="24A8F3D4" w14:textId="403D848A" w:rsidR="00683265" w:rsidRPr="00CC26E3" w:rsidRDefault="00683265" w:rsidP="00683265">
            <w:pPr>
              <w:jc w:val="center"/>
              <w:rPr>
                <w:rFonts w:ascii="Selawik Semibold" w:hAnsi="Selawik Semibold" w:cs="LilyUPC"/>
                <w:b/>
                <w:bCs/>
                <w:color w:val="FFC000"/>
                <w:sz w:val="36"/>
                <w:szCs w:val="36"/>
              </w:rPr>
            </w:pPr>
          </w:p>
        </w:tc>
        <w:tc>
          <w:tcPr>
            <w:tcW w:w="3118" w:type="dxa"/>
          </w:tcPr>
          <w:p w14:paraId="009EC5DD" w14:textId="68E8D695"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Creepers</w:t>
            </w:r>
          </w:p>
        </w:tc>
        <w:tc>
          <w:tcPr>
            <w:tcW w:w="5103" w:type="dxa"/>
          </w:tcPr>
          <w:p w14:paraId="66196B73"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66086374" w14:textId="6F511F39" w:rsidR="00683265" w:rsidRPr="00CC26E3" w:rsidRDefault="00683265" w:rsidP="00683265">
            <w:pPr>
              <w:jc w:val="center"/>
              <w:rPr>
                <w:rFonts w:ascii="Selawik Light" w:hAnsi="Selawik Light" w:cs="LilyUPC"/>
                <w:color w:val="FFFFFF" w:themeColor="background1"/>
                <w:szCs w:val="24"/>
              </w:rPr>
            </w:pPr>
            <w:proofErr w:type="spellStart"/>
            <w:r w:rsidRPr="00CC26E3">
              <w:rPr>
                <w:rFonts w:ascii="Selawik Light" w:hAnsi="Selawik Light" w:cs="LilyUPC"/>
                <w:color w:val="FFFFFF" w:themeColor="background1"/>
                <w:szCs w:val="24"/>
              </w:rPr>
              <w:t>Burgularies</w:t>
            </w:r>
            <w:proofErr w:type="spellEnd"/>
          </w:p>
        </w:tc>
        <w:tc>
          <w:tcPr>
            <w:tcW w:w="13499" w:type="dxa"/>
            <w:gridSpan w:val="2"/>
          </w:tcPr>
          <w:p w14:paraId="2E89C82F" w14:textId="574DFDA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1956884C" w14:textId="76D16D37" w:rsidTr="00F226B4">
        <w:trPr>
          <w:trHeight w:val="836"/>
        </w:trPr>
        <w:tc>
          <w:tcPr>
            <w:tcW w:w="3086" w:type="dxa"/>
            <w:gridSpan w:val="2"/>
          </w:tcPr>
          <w:p w14:paraId="7DC3AAA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676F54E" w14:textId="77777777" w:rsidR="00683265" w:rsidRPr="00CC26E3" w:rsidRDefault="00683265" w:rsidP="00683265">
            <w:pPr>
              <w:tabs>
                <w:tab w:val="left" w:pos="1697"/>
              </w:tabs>
              <w:rPr>
                <w:rFonts w:ascii="Selawik Semibold" w:hAnsi="Selawik Semibold" w:cs="LilyUPC"/>
                <w:color w:val="FFFFFF" w:themeColor="background1"/>
                <w:szCs w:val="24"/>
              </w:rPr>
            </w:pPr>
          </w:p>
        </w:tc>
        <w:tc>
          <w:tcPr>
            <w:tcW w:w="5103" w:type="dxa"/>
          </w:tcPr>
          <w:p w14:paraId="2CAD8F13"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1EDE5ED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B57D562" w14:textId="6ADC420A" w:rsidR="00683265" w:rsidRPr="000A69B1" w:rsidRDefault="00683265" w:rsidP="00683265">
            <w:pPr>
              <w:jc w:val="center"/>
              <w:rPr>
                <w:rFonts w:ascii="Segoe UI Semilight" w:hAnsi="Segoe UI Semilight" w:cs="Segoe UI Semilight"/>
                <w:color w:val="FFFFFF" w:themeColor="background1"/>
                <w:sz w:val="40"/>
                <w:szCs w:val="40"/>
              </w:rPr>
            </w:pPr>
          </w:p>
        </w:tc>
      </w:tr>
      <w:tr w:rsidR="00683265" w:rsidRPr="005E59BC" w14:paraId="19ADC4FF" w14:textId="53A1FAED" w:rsidTr="00F226B4">
        <w:trPr>
          <w:trHeight w:val="836"/>
        </w:trPr>
        <w:tc>
          <w:tcPr>
            <w:tcW w:w="3086" w:type="dxa"/>
            <w:gridSpan w:val="2"/>
          </w:tcPr>
          <w:p w14:paraId="669670CC" w14:textId="03073CFA" w:rsidR="00683265" w:rsidRPr="00CC26E3" w:rsidRDefault="00683265" w:rsidP="00683265">
            <w:pPr>
              <w:jc w:val="center"/>
              <w:rPr>
                <w:rFonts w:ascii="Selawik Semibold" w:hAnsi="Selawik Semibold" w:cs="LilyUPC"/>
                <w:b/>
                <w:bCs/>
                <w:color w:val="FFC000"/>
                <w:sz w:val="36"/>
                <w:szCs w:val="36"/>
              </w:rPr>
            </w:pPr>
          </w:p>
        </w:tc>
        <w:tc>
          <w:tcPr>
            <w:tcW w:w="3118" w:type="dxa"/>
          </w:tcPr>
          <w:p w14:paraId="347237D3" w14:textId="7B9E969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AM</w:t>
            </w:r>
          </w:p>
        </w:tc>
        <w:tc>
          <w:tcPr>
            <w:tcW w:w="5103" w:type="dxa"/>
          </w:tcPr>
          <w:p w14:paraId="57A77808" w14:textId="03A62BD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“If they get caught for that stabbing it’s nothing less than a AM”</w:t>
            </w:r>
          </w:p>
          <w:p w14:paraId="1CD45AD8" w14:textId="3116EDA4"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541D2B21" w14:textId="1627CC7D"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Attempted Murder</w:t>
            </w:r>
          </w:p>
        </w:tc>
        <w:tc>
          <w:tcPr>
            <w:tcW w:w="13499" w:type="dxa"/>
            <w:gridSpan w:val="2"/>
          </w:tcPr>
          <w:p w14:paraId="08242646" w14:textId="53EA070C" w:rsidR="00683265" w:rsidRPr="000A69B1" w:rsidRDefault="00683265" w:rsidP="00683265">
            <w:pPr>
              <w:rPr>
                <w:rFonts w:ascii="Segoe UI Semilight" w:hAnsi="Segoe UI Semilight" w:cs="Segoe UI Semilight"/>
                <w:color w:val="FFFFFF" w:themeColor="background1"/>
                <w:sz w:val="40"/>
                <w:szCs w:val="40"/>
              </w:rPr>
            </w:pPr>
          </w:p>
        </w:tc>
      </w:tr>
      <w:tr w:rsidR="00683265" w:rsidRPr="005E59BC" w14:paraId="6A84632E" w14:textId="6DDD0C8A" w:rsidTr="00F226B4">
        <w:trPr>
          <w:trHeight w:val="836"/>
        </w:trPr>
        <w:tc>
          <w:tcPr>
            <w:tcW w:w="3086" w:type="dxa"/>
            <w:gridSpan w:val="2"/>
            <w:tcBorders>
              <w:bottom w:val="single" w:sz="4" w:space="0" w:color="F6C112" w:themeColor="accent4"/>
            </w:tcBorders>
          </w:tcPr>
          <w:p w14:paraId="05136C70" w14:textId="47BAF120"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5533BCBC" w14:textId="77777777" w:rsidR="00683265" w:rsidRPr="00CC26E3" w:rsidRDefault="00683265" w:rsidP="00683265">
            <w:pPr>
              <w:tabs>
                <w:tab w:val="left" w:pos="1697"/>
              </w:tabs>
              <w:rPr>
                <w:rFonts w:ascii="Selawik Semibold" w:hAnsi="Selawik Semibold" w:cs="LilyUPC"/>
                <w:color w:val="FFFFFF" w:themeColor="background1"/>
                <w:szCs w:val="24"/>
              </w:rPr>
            </w:pPr>
          </w:p>
        </w:tc>
        <w:tc>
          <w:tcPr>
            <w:tcW w:w="5103" w:type="dxa"/>
            <w:tcBorders>
              <w:bottom w:val="single" w:sz="4" w:space="0" w:color="F6C112" w:themeColor="accent4"/>
            </w:tcBorders>
          </w:tcPr>
          <w:p w14:paraId="3CDC4D0B"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Borders>
              <w:bottom w:val="single" w:sz="4" w:space="0" w:color="F6C112" w:themeColor="accent4"/>
            </w:tcBorders>
          </w:tcPr>
          <w:p w14:paraId="3DD853C6"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Borders>
              <w:bottom w:val="single" w:sz="4" w:space="0" w:color="F6C112" w:themeColor="accent4"/>
            </w:tcBorders>
          </w:tcPr>
          <w:p w14:paraId="5437046A" w14:textId="7E0C6DAC" w:rsidR="00683265" w:rsidRPr="005E59BC" w:rsidRDefault="00683265" w:rsidP="00683265">
            <w:pPr>
              <w:jc w:val="center"/>
              <w:rPr>
                <w:rFonts w:ascii="Selawik Semibold" w:hAnsi="Selawik Semibold" w:cs="LilyUPC"/>
                <w:color w:val="FFFFFF" w:themeColor="background1"/>
                <w:sz w:val="48"/>
                <w:szCs w:val="40"/>
              </w:rPr>
            </w:pPr>
          </w:p>
        </w:tc>
      </w:tr>
      <w:tr w:rsidR="00FD269A" w:rsidRPr="005E59BC" w14:paraId="31EF39AC" w14:textId="77777777" w:rsidTr="00F226B4">
        <w:trPr>
          <w:trHeight w:val="685"/>
        </w:trPr>
        <w:tc>
          <w:tcPr>
            <w:tcW w:w="3086" w:type="dxa"/>
            <w:gridSpan w:val="2"/>
          </w:tcPr>
          <w:p w14:paraId="189A140D" w14:textId="77777777" w:rsidR="00FD269A" w:rsidRPr="00CC26E3" w:rsidRDefault="00FD269A" w:rsidP="00683265">
            <w:pPr>
              <w:jc w:val="center"/>
              <w:rPr>
                <w:rFonts w:ascii="Selawik Semibold" w:hAnsi="Selawik Semibold" w:cs="LilyUPC"/>
                <w:b/>
                <w:bCs/>
                <w:color w:val="FFC000"/>
                <w:sz w:val="36"/>
                <w:szCs w:val="36"/>
              </w:rPr>
            </w:pPr>
          </w:p>
        </w:tc>
        <w:tc>
          <w:tcPr>
            <w:tcW w:w="3118" w:type="dxa"/>
          </w:tcPr>
          <w:p w14:paraId="6A000851" w14:textId="77777777" w:rsidR="00FD269A" w:rsidRPr="00CC26E3" w:rsidRDefault="00FD269A" w:rsidP="00683265">
            <w:pPr>
              <w:tabs>
                <w:tab w:val="left" w:pos="1697"/>
              </w:tabs>
              <w:rPr>
                <w:rFonts w:ascii="Selawik Semibold" w:hAnsi="Selawik Semibold" w:cs="LilyUPC"/>
                <w:color w:val="FFFFFF" w:themeColor="background1"/>
                <w:szCs w:val="24"/>
              </w:rPr>
            </w:pPr>
          </w:p>
        </w:tc>
        <w:tc>
          <w:tcPr>
            <w:tcW w:w="5103" w:type="dxa"/>
          </w:tcPr>
          <w:p w14:paraId="1E4C0436" w14:textId="77777777" w:rsidR="00FD269A" w:rsidRPr="00CC26E3" w:rsidRDefault="00FD269A" w:rsidP="00683265">
            <w:pPr>
              <w:jc w:val="center"/>
              <w:rPr>
                <w:rFonts w:ascii="Selawik Light" w:hAnsi="Selawik Light" w:cs="Segoe UI Semilight"/>
                <w:i/>
                <w:iCs/>
                <w:color w:val="F6C112" w:themeColor="text2"/>
                <w:szCs w:val="24"/>
              </w:rPr>
            </w:pPr>
          </w:p>
        </w:tc>
        <w:tc>
          <w:tcPr>
            <w:tcW w:w="5812" w:type="dxa"/>
            <w:gridSpan w:val="2"/>
          </w:tcPr>
          <w:p w14:paraId="654A5DF6" w14:textId="77777777" w:rsidR="00FD269A" w:rsidRPr="00CC26E3" w:rsidRDefault="00FD269A" w:rsidP="00683265">
            <w:pPr>
              <w:jc w:val="center"/>
              <w:rPr>
                <w:rFonts w:ascii="Selawik Light" w:hAnsi="Selawik Light" w:cs="Segoe UI Semilight"/>
                <w:color w:val="FFFFFF" w:themeColor="background1"/>
                <w:szCs w:val="24"/>
              </w:rPr>
            </w:pPr>
          </w:p>
        </w:tc>
        <w:tc>
          <w:tcPr>
            <w:tcW w:w="13499" w:type="dxa"/>
            <w:gridSpan w:val="2"/>
          </w:tcPr>
          <w:p w14:paraId="7103981B" w14:textId="77777777" w:rsidR="00FD269A" w:rsidRPr="00204687" w:rsidRDefault="00FD269A" w:rsidP="00683265">
            <w:pPr>
              <w:jc w:val="center"/>
              <w:rPr>
                <w:rFonts w:ascii="Segoe UI Semilight" w:hAnsi="Segoe UI Semilight" w:cs="Segoe UI Semilight"/>
                <w:color w:val="FFFFFF" w:themeColor="background1"/>
                <w:sz w:val="40"/>
                <w:szCs w:val="40"/>
              </w:rPr>
            </w:pPr>
          </w:p>
        </w:tc>
      </w:tr>
      <w:tr w:rsidR="00683265" w:rsidRPr="005E59BC" w14:paraId="6443D4B9" w14:textId="5DB14121" w:rsidTr="00F226B4">
        <w:trPr>
          <w:trHeight w:val="685"/>
        </w:trPr>
        <w:tc>
          <w:tcPr>
            <w:tcW w:w="3086" w:type="dxa"/>
            <w:gridSpan w:val="2"/>
          </w:tcPr>
          <w:p w14:paraId="3165A15E" w14:textId="12207769"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Confront </w:t>
            </w:r>
          </w:p>
        </w:tc>
        <w:tc>
          <w:tcPr>
            <w:tcW w:w="3118" w:type="dxa"/>
          </w:tcPr>
          <w:p w14:paraId="22EC70F6" w14:textId="2DDDF42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Bad-up</w:t>
            </w:r>
          </w:p>
        </w:tc>
        <w:tc>
          <w:tcPr>
            <w:tcW w:w="5103" w:type="dxa"/>
          </w:tcPr>
          <w:p w14:paraId="63B650BA" w14:textId="1C294B9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“Don’t make me bad -up your friend”</w:t>
            </w:r>
          </w:p>
        </w:tc>
        <w:tc>
          <w:tcPr>
            <w:tcW w:w="5812" w:type="dxa"/>
            <w:gridSpan w:val="2"/>
          </w:tcPr>
          <w:p w14:paraId="79F0D97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41C7B08" w14:textId="2F12A92C" w:rsidR="00683265" w:rsidRPr="00204687" w:rsidRDefault="00683265" w:rsidP="00683265">
            <w:pPr>
              <w:jc w:val="center"/>
              <w:rPr>
                <w:rFonts w:ascii="Segoe UI Semilight" w:hAnsi="Segoe UI Semilight" w:cs="Segoe UI Semilight"/>
                <w:color w:val="FFFFFF" w:themeColor="background1"/>
                <w:sz w:val="40"/>
                <w:szCs w:val="40"/>
              </w:rPr>
            </w:pPr>
          </w:p>
        </w:tc>
      </w:tr>
      <w:tr w:rsidR="00683265" w:rsidRPr="00076D46" w14:paraId="4DB2699C" w14:textId="03A8DF44" w:rsidTr="00F226B4">
        <w:trPr>
          <w:trHeight w:val="577"/>
        </w:trPr>
        <w:tc>
          <w:tcPr>
            <w:tcW w:w="3086" w:type="dxa"/>
            <w:gridSpan w:val="2"/>
          </w:tcPr>
          <w:p w14:paraId="64340536" w14:textId="0291ADD9"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someone</w:t>
            </w:r>
          </w:p>
        </w:tc>
        <w:tc>
          <w:tcPr>
            <w:tcW w:w="3118" w:type="dxa"/>
          </w:tcPr>
          <w:p w14:paraId="3AB8DDF5" w14:textId="56055E1E"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Stick it on</w:t>
            </w:r>
          </w:p>
        </w:tc>
        <w:tc>
          <w:tcPr>
            <w:tcW w:w="5103" w:type="dxa"/>
          </w:tcPr>
          <w:p w14:paraId="6127C4B6" w14:textId="4189F7C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“Don’t make me stick it on you”</w:t>
            </w:r>
          </w:p>
        </w:tc>
        <w:tc>
          <w:tcPr>
            <w:tcW w:w="5812" w:type="dxa"/>
            <w:gridSpan w:val="2"/>
          </w:tcPr>
          <w:p w14:paraId="5C9479C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089E2D6" w14:textId="27D2C9CD"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2A626E4D" w14:textId="44CFE8E2" w:rsidTr="00F226B4">
        <w:trPr>
          <w:trHeight w:val="713"/>
        </w:trPr>
        <w:tc>
          <w:tcPr>
            <w:tcW w:w="3086" w:type="dxa"/>
            <w:gridSpan w:val="2"/>
          </w:tcPr>
          <w:p w14:paraId="064313A8" w14:textId="6B7EB949"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aggressively </w:t>
            </w:r>
          </w:p>
        </w:tc>
        <w:tc>
          <w:tcPr>
            <w:tcW w:w="3118" w:type="dxa"/>
          </w:tcPr>
          <w:p w14:paraId="5655BF0A" w14:textId="47B83B8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Set pace</w:t>
            </w:r>
          </w:p>
        </w:tc>
        <w:tc>
          <w:tcPr>
            <w:tcW w:w="5103" w:type="dxa"/>
          </w:tcPr>
          <w:p w14:paraId="328EC683" w14:textId="3353A08B"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beg you set pace”</w:t>
            </w:r>
          </w:p>
        </w:tc>
        <w:tc>
          <w:tcPr>
            <w:tcW w:w="5812" w:type="dxa"/>
            <w:gridSpan w:val="2"/>
          </w:tcPr>
          <w:p w14:paraId="768671C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7260855" w14:textId="47111CB0"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1CA38696" w14:textId="091A8F35" w:rsidTr="00F226B4">
        <w:trPr>
          <w:trHeight w:val="836"/>
        </w:trPr>
        <w:tc>
          <w:tcPr>
            <w:tcW w:w="3086" w:type="dxa"/>
            <w:gridSpan w:val="2"/>
            <w:tcBorders>
              <w:bottom w:val="single" w:sz="4" w:space="0" w:color="F6C112" w:themeColor="accent4"/>
            </w:tcBorders>
          </w:tcPr>
          <w:p w14:paraId="27761AC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78EEBB2E" w14:textId="22701992"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G-check/Check</w:t>
            </w:r>
          </w:p>
        </w:tc>
        <w:tc>
          <w:tcPr>
            <w:tcW w:w="5103" w:type="dxa"/>
            <w:tcBorders>
              <w:bottom w:val="single" w:sz="4" w:space="0" w:color="F6C112" w:themeColor="accent4"/>
            </w:tcBorders>
          </w:tcPr>
          <w:p w14:paraId="798FCC74" w14:textId="646239DF"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“Come we g check him”</w:t>
            </w:r>
          </w:p>
        </w:tc>
        <w:tc>
          <w:tcPr>
            <w:tcW w:w="5812" w:type="dxa"/>
            <w:gridSpan w:val="2"/>
            <w:tcBorders>
              <w:bottom w:val="single" w:sz="4" w:space="0" w:color="F6C112" w:themeColor="accent4"/>
            </w:tcBorders>
          </w:tcPr>
          <w:p w14:paraId="5CF98FC6"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bottom w:val="single" w:sz="4" w:space="0" w:color="F6C112" w:themeColor="accent4"/>
            </w:tcBorders>
          </w:tcPr>
          <w:p w14:paraId="5AF48E23" w14:textId="1EC74046" w:rsidR="00683265" w:rsidRPr="00076D46" w:rsidRDefault="00683265" w:rsidP="00683265">
            <w:pPr>
              <w:jc w:val="center"/>
              <w:rPr>
                <w:rFonts w:ascii="Segoe UI Semilight" w:hAnsi="Segoe UI Semilight" w:cs="Segoe UI Semilight"/>
                <w:color w:val="FFFFFF" w:themeColor="background1"/>
                <w:sz w:val="40"/>
                <w:szCs w:val="40"/>
              </w:rPr>
            </w:pPr>
          </w:p>
        </w:tc>
      </w:tr>
      <w:tr w:rsidR="00FD269A" w:rsidRPr="005E59BC" w14:paraId="41D59884" w14:textId="77777777" w:rsidTr="00FD269A">
        <w:trPr>
          <w:trHeight w:val="564"/>
        </w:trPr>
        <w:tc>
          <w:tcPr>
            <w:tcW w:w="3086" w:type="dxa"/>
            <w:gridSpan w:val="2"/>
            <w:tcBorders>
              <w:top w:val="single" w:sz="4" w:space="0" w:color="F6C112" w:themeColor="accent4"/>
            </w:tcBorders>
          </w:tcPr>
          <w:p w14:paraId="53234E20" w14:textId="77777777" w:rsidR="00FD269A" w:rsidRPr="00CC26E3" w:rsidRDefault="00FD269A" w:rsidP="00683265">
            <w:pPr>
              <w:jc w:val="center"/>
              <w:rPr>
                <w:rFonts w:ascii="Selawik Semibold" w:hAnsi="Selawik Semibold" w:cs="LilyUPC"/>
                <w:b/>
                <w:bCs/>
                <w:color w:val="FFC000"/>
                <w:sz w:val="36"/>
                <w:szCs w:val="36"/>
              </w:rPr>
            </w:pPr>
          </w:p>
        </w:tc>
        <w:tc>
          <w:tcPr>
            <w:tcW w:w="3118" w:type="dxa"/>
            <w:tcBorders>
              <w:top w:val="single" w:sz="4" w:space="0" w:color="F6C112" w:themeColor="accent4"/>
            </w:tcBorders>
          </w:tcPr>
          <w:p w14:paraId="0C78FFAA" w14:textId="77777777" w:rsidR="00FD269A" w:rsidRPr="00CC26E3" w:rsidRDefault="00FD269A" w:rsidP="00683265">
            <w:pPr>
              <w:tabs>
                <w:tab w:val="left" w:pos="1697"/>
              </w:tabs>
              <w:rPr>
                <w:rFonts w:ascii="Selawik Semibold" w:hAnsi="Selawik Semibold" w:cs="LilyUPC"/>
                <w:color w:val="FFFFFF" w:themeColor="background1"/>
                <w:szCs w:val="24"/>
              </w:rPr>
            </w:pPr>
          </w:p>
        </w:tc>
        <w:tc>
          <w:tcPr>
            <w:tcW w:w="5103" w:type="dxa"/>
            <w:tcBorders>
              <w:top w:val="single" w:sz="4" w:space="0" w:color="F6C112" w:themeColor="accent4"/>
            </w:tcBorders>
          </w:tcPr>
          <w:p w14:paraId="18F4CEAA" w14:textId="77777777" w:rsidR="00FD269A" w:rsidRPr="00CC26E3" w:rsidRDefault="00FD269A" w:rsidP="0068326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02A90230" w14:textId="77777777" w:rsidR="00FD269A" w:rsidRPr="00CC26E3" w:rsidRDefault="00FD269A" w:rsidP="0068326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28C5A848" w14:textId="77777777" w:rsidR="00FD269A" w:rsidRPr="00076D46" w:rsidRDefault="00FD269A" w:rsidP="00683265">
            <w:pPr>
              <w:jc w:val="center"/>
              <w:rPr>
                <w:rFonts w:ascii="Segoe UI Semilight" w:hAnsi="Segoe UI Semilight" w:cs="Segoe UI Semilight"/>
                <w:color w:val="FFFFFF" w:themeColor="background1"/>
                <w:sz w:val="40"/>
                <w:szCs w:val="40"/>
              </w:rPr>
            </w:pPr>
          </w:p>
        </w:tc>
      </w:tr>
      <w:tr w:rsidR="00683265" w:rsidRPr="005E59BC" w14:paraId="42061C02" w14:textId="72FDC328" w:rsidTr="00FD269A">
        <w:trPr>
          <w:trHeight w:val="836"/>
        </w:trPr>
        <w:tc>
          <w:tcPr>
            <w:tcW w:w="3086" w:type="dxa"/>
            <w:gridSpan w:val="2"/>
          </w:tcPr>
          <w:p w14:paraId="61EF6603" w14:textId="311F1514"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Running/</w:t>
            </w:r>
          </w:p>
        </w:tc>
        <w:tc>
          <w:tcPr>
            <w:tcW w:w="3118" w:type="dxa"/>
          </w:tcPr>
          <w:p w14:paraId="382978E7" w14:textId="63A6AB24"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Dashing</w:t>
            </w:r>
          </w:p>
        </w:tc>
        <w:tc>
          <w:tcPr>
            <w:tcW w:w="5103" w:type="dxa"/>
          </w:tcPr>
          <w:p w14:paraId="2A0FFA67" w14:textId="0646325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“We had my man dashing”</w:t>
            </w:r>
          </w:p>
        </w:tc>
        <w:tc>
          <w:tcPr>
            <w:tcW w:w="5812" w:type="dxa"/>
            <w:gridSpan w:val="2"/>
          </w:tcPr>
          <w:p w14:paraId="3C73E5FC"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0C34CBB2" w14:textId="6D0D90AB"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4F1A404A" w14:textId="6077305F" w:rsidTr="00F226B4">
        <w:trPr>
          <w:trHeight w:val="836"/>
        </w:trPr>
        <w:tc>
          <w:tcPr>
            <w:tcW w:w="3086" w:type="dxa"/>
            <w:gridSpan w:val="2"/>
          </w:tcPr>
          <w:p w14:paraId="0C2C7E1C" w14:textId="77777777" w:rsidR="00683265" w:rsidRPr="00CC26E3" w:rsidRDefault="00683265" w:rsidP="00683265">
            <w:pPr>
              <w:jc w:val="center"/>
              <w:rPr>
                <w:rFonts w:ascii="Selawik Semibold" w:hAnsi="Selawik Semibold" w:cs="LilyUPC"/>
                <w:b/>
                <w:bCs/>
                <w:color w:val="FFC000"/>
                <w:sz w:val="36"/>
                <w:szCs w:val="36"/>
              </w:rPr>
            </w:pPr>
          </w:p>
          <w:p w14:paraId="77D36723" w14:textId="4191A9D1"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 xml:space="preserve">Getting </w:t>
            </w:r>
          </w:p>
        </w:tc>
        <w:tc>
          <w:tcPr>
            <w:tcW w:w="3118" w:type="dxa"/>
          </w:tcPr>
          <w:p w14:paraId="0428B011" w14:textId="08601569"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Doing the dash</w:t>
            </w:r>
          </w:p>
        </w:tc>
        <w:tc>
          <w:tcPr>
            <w:tcW w:w="5103" w:type="dxa"/>
          </w:tcPr>
          <w:p w14:paraId="27F72384" w14:textId="636F613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saw you doing the dash”</w:t>
            </w:r>
          </w:p>
        </w:tc>
        <w:tc>
          <w:tcPr>
            <w:tcW w:w="5812" w:type="dxa"/>
            <w:gridSpan w:val="2"/>
          </w:tcPr>
          <w:p w14:paraId="6044500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7879C01" w14:textId="454AC3BF"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7FFA3933" w14:textId="0878B6FF" w:rsidTr="00F226B4">
        <w:trPr>
          <w:trHeight w:val="836"/>
        </w:trPr>
        <w:tc>
          <w:tcPr>
            <w:tcW w:w="3086" w:type="dxa"/>
            <w:gridSpan w:val="2"/>
          </w:tcPr>
          <w:p w14:paraId="5DFD5FC4" w14:textId="17FCCC47"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away/</w:t>
            </w:r>
          </w:p>
        </w:tc>
        <w:tc>
          <w:tcPr>
            <w:tcW w:w="3118" w:type="dxa"/>
          </w:tcPr>
          <w:p w14:paraId="5C4FC688" w14:textId="04A5748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Cutting</w:t>
            </w:r>
          </w:p>
        </w:tc>
        <w:tc>
          <w:tcPr>
            <w:tcW w:w="5103" w:type="dxa"/>
          </w:tcPr>
          <w:p w14:paraId="7B80318F" w14:textId="1D52FACF"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“I had you cutting out”</w:t>
            </w:r>
          </w:p>
        </w:tc>
        <w:tc>
          <w:tcPr>
            <w:tcW w:w="5812" w:type="dxa"/>
            <w:gridSpan w:val="2"/>
          </w:tcPr>
          <w:p w14:paraId="0D251EBF"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1A1105F1" w14:textId="37BDF322"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47A5747F" w14:textId="1A1DB5F6" w:rsidTr="00F226B4">
        <w:trPr>
          <w:trHeight w:val="836"/>
        </w:trPr>
        <w:tc>
          <w:tcPr>
            <w:tcW w:w="3086" w:type="dxa"/>
            <w:gridSpan w:val="2"/>
          </w:tcPr>
          <w:p w14:paraId="6107F2B8" w14:textId="63962F90"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Escaping</w:t>
            </w:r>
          </w:p>
        </w:tc>
        <w:tc>
          <w:tcPr>
            <w:tcW w:w="3118" w:type="dxa"/>
          </w:tcPr>
          <w:p w14:paraId="08F75B55" w14:textId="0A068B72"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S’ing</w:t>
            </w:r>
            <w:proofErr w:type="spellEnd"/>
          </w:p>
        </w:tc>
        <w:tc>
          <w:tcPr>
            <w:tcW w:w="5103" w:type="dxa"/>
          </w:tcPr>
          <w:p w14:paraId="23D79100" w14:textId="2477820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“I’m letting you know from now if I see jakes (police) I’m </w:t>
            </w:r>
            <w:proofErr w:type="spellStart"/>
            <w:r w:rsidRPr="00CC26E3">
              <w:rPr>
                <w:rFonts w:ascii="Selawik Light" w:hAnsi="Selawik Light" w:cs="Segoe UI Semilight"/>
                <w:i/>
                <w:iCs/>
                <w:color w:val="F6C112" w:themeColor="text2"/>
                <w:szCs w:val="24"/>
              </w:rPr>
              <w:t>S’ing</w:t>
            </w:r>
            <w:proofErr w:type="spellEnd"/>
            <w:r w:rsidRPr="00CC26E3">
              <w:rPr>
                <w:rFonts w:ascii="Selawik Light" w:hAnsi="Selawik Light" w:cs="Segoe UI Semilight"/>
                <w:i/>
                <w:iCs/>
                <w:color w:val="F6C112" w:themeColor="text2"/>
                <w:szCs w:val="24"/>
              </w:rPr>
              <w:t xml:space="preserve"> out”</w:t>
            </w:r>
          </w:p>
          <w:p w14:paraId="1477813B"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34BE9DF2"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00DA55D1" w14:textId="64192C1F" w:rsidR="00683265" w:rsidRPr="000A69B1" w:rsidRDefault="00683265" w:rsidP="00683265">
            <w:pPr>
              <w:rPr>
                <w:rFonts w:ascii="Segoe UI Semilight" w:hAnsi="Segoe UI Semilight" w:cs="Segoe UI Semilight"/>
                <w:color w:val="FFFFFF" w:themeColor="background1"/>
                <w:sz w:val="40"/>
                <w:szCs w:val="40"/>
              </w:rPr>
            </w:pPr>
          </w:p>
        </w:tc>
      </w:tr>
      <w:tr w:rsidR="00683265" w:rsidRPr="005E59BC" w14:paraId="4E5A38E9" w14:textId="531AF649" w:rsidTr="00F226B4">
        <w:trPr>
          <w:trHeight w:val="836"/>
        </w:trPr>
        <w:tc>
          <w:tcPr>
            <w:tcW w:w="3086" w:type="dxa"/>
            <w:gridSpan w:val="2"/>
          </w:tcPr>
          <w:p w14:paraId="3173119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676A573" w14:textId="1A2F4A10"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Jettin</w:t>
            </w:r>
            <w:proofErr w:type="spellEnd"/>
          </w:p>
        </w:tc>
        <w:tc>
          <w:tcPr>
            <w:tcW w:w="5103" w:type="dxa"/>
          </w:tcPr>
          <w:p w14:paraId="30B5ED38" w14:textId="44FD73D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“I had you </w:t>
            </w:r>
            <w:proofErr w:type="spellStart"/>
            <w:r w:rsidRPr="00CC26E3">
              <w:rPr>
                <w:rFonts w:ascii="Selawik Light" w:hAnsi="Selawik Light" w:cs="Segoe UI Semilight"/>
                <w:i/>
                <w:iCs/>
                <w:color w:val="F6C112" w:themeColor="text2"/>
                <w:szCs w:val="24"/>
              </w:rPr>
              <w:t>jettin</w:t>
            </w:r>
            <w:proofErr w:type="spellEnd"/>
            <w:r w:rsidRPr="00CC26E3">
              <w:rPr>
                <w:rFonts w:ascii="Selawik Light" w:hAnsi="Selawik Light" w:cs="Segoe UI Semilight"/>
                <w:i/>
                <w:iCs/>
                <w:color w:val="F6C112" w:themeColor="text2"/>
                <w:szCs w:val="24"/>
              </w:rPr>
              <w:t>”</w:t>
            </w:r>
          </w:p>
        </w:tc>
        <w:tc>
          <w:tcPr>
            <w:tcW w:w="5812" w:type="dxa"/>
            <w:gridSpan w:val="2"/>
          </w:tcPr>
          <w:p w14:paraId="0891BD7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C6733AC" w14:textId="0FBE09FC" w:rsidR="00683265" w:rsidRPr="00076D46" w:rsidRDefault="00683265" w:rsidP="00683265">
            <w:pPr>
              <w:jc w:val="center"/>
              <w:rPr>
                <w:rFonts w:ascii="Segoe UI Semilight" w:hAnsi="Segoe UI Semilight" w:cs="Segoe UI Semilight"/>
                <w:color w:val="FFFFFF" w:themeColor="background1"/>
                <w:sz w:val="40"/>
                <w:szCs w:val="40"/>
              </w:rPr>
            </w:pPr>
          </w:p>
        </w:tc>
      </w:tr>
      <w:tr w:rsidR="00683265" w:rsidRPr="005E59BC" w14:paraId="6E543E84" w14:textId="2E363B08" w:rsidTr="00F226B4">
        <w:trPr>
          <w:trHeight w:val="836"/>
        </w:trPr>
        <w:tc>
          <w:tcPr>
            <w:tcW w:w="3086" w:type="dxa"/>
            <w:gridSpan w:val="2"/>
          </w:tcPr>
          <w:p w14:paraId="21DA63DD" w14:textId="64C7B0C2" w:rsidR="00683265" w:rsidRPr="00CC26E3" w:rsidRDefault="00683265" w:rsidP="00683265">
            <w:pPr>
              <w:jc w:val="center"/>
              <w:rPr>
                <w:rFonts w:ascii="Selawik Semibold" w:hAnsi="Selawik Semibold" w:cs="LilyUPC"/>
                <w:b/>
                <w:bCs/>
                <w:color w:val="FFC000"/>
                <w:sz w:val="36"/>
                <w:szCs w:val="36"/>
              </w:rPr>
            </w:pPr>
          </w:p>
        </w:tc>
        <w:tc>
          <w:tcPr>
            <w:tcW w:w="3118" w:type="dxa"/>
          </w:tcPr>
          <w:p w14:paraId="5235DAE5" w14:textId="14DC5573"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Zatting</w:t>
            </w:r>
            <w:proofErr w:type="spellEnd"/>
          </w:p>
        </w:tc>
        <w:tc>
          <w:tcPr>
            <w:tcW w:w="5103" w:type="dxa"/>
          </w:tcPr>
          <w:p w14:paraId="771B5336"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3DC5778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1836ACF" w14:textId="5A1DA165"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9D74FCF" w14:textId="59A57D49" w:rsidTr="00F226B4">
        <w:trPr>
          <w:trHeight w:val="1106"/>
        </w:trPr>
        <w:tc>
          <w:tcPr>
            <w:tcW w:w="3086" w:type="dxa"/>
            <w:gridSpan w:val="2"/>
            <w:tcBorders>
              <w:bottom w:val="single" w:sz="4" w:space="0" w:color="F6C112" w:themeColor="accent4"/>
            </w:tcBorders>
          </w:tcPr>
          <w:p w14:paraId="1DC8DD72" w14:textId="7D16713E"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DE40E85" w14:textId="31BD8CFE"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Got ducked down</w:t>
            </w:r>
          </w:p>
        </w:tc>
        <w:tc>
          <w:tcPr>
            <w:tcW w:w="5103" w:type="dxa"/>
            <w:tcBorders>
              <w:bottom w:val="single" w:sz="4" w:space="0" w:color="F6C112" w:themeColor="accent4"/>
            </w:tcBorders>
          </w:tcPr>
          <w:p w14:paraId="710DCF51" w14:textId="227A274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“You got ducked down”</w:t>
            </w:r>
          </w:p>
        </w:tc>
        <w:tc>
          <w:tcPr>
            <w:tcW w:w="5812" w:type="dxa"/>
            <w:gridSpan w:val="2"/>
            <w:tcBorders>
              <w:bottom w:val="single" w:sz="4" w:space="0" w:color="F6C112" w:themeColor="accent4"/>
            </w:tcBorders>
          </w:tcPr>
          <w:p w14:paraId="53A5359B" w14:textId="0FDC97C7"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To be chased</w:t>
            </w:r>
          </w:p>
        </w:tc>
        <w:tc>
          <w:tcPr>
            <w:tcW w:w="13499" w:type="dxa"/>
            <w:gridSpan w:val="2"/>
            <w:tcBorders>
              <w:bottom w:val="single" w:sz="4" w:space="0" w:color="F6C112" w:themeColor="accent4"/>
            </w:tcBorders>
          </w:tcPr>
          <w:p w14:paraId="3CC43D8D" w14:textId="5B868B92" w:rsidR="00683265" w:rsidRPr="00DC1D1F" w:rsidRDefault="00683265" w:rsidP="00683265">
            <w:pPr>
              <w:jc w:val="center"/>
              <w:rPr>
                <w:rFonts w:ascii="Segoe UI Semilight" w:hAnsi="Segoe UI Semilight" w:cs="Segoe UI Semilight"/>
                <w:color w:val="FFFFFF" w:themeColor="background1"/>
                <w:sz w:val="40"/>
                <w:szCs w:val="40"/>
              </w:rPr>
            </w:pPr>
          </w:p>
        </w:tc>
      </w:tr>
      <w:tr w:rsidR="001E0670" w:rsidRPr="005E59BC" w14:paraId="43325D94" w14:textId="77777777" w:rsidTr="00F226B4">
        <w:trPr>
          <w:trHeight w:val="836"/>
        </w:trPr>
        <w:tc>
          <w:tcPr>
            <w:tcW w:w="3086" w:type="dxa"/>
            <w:gridSpan w:val="2"/>
          </w:tcPr>
          <w:p w14:paraId="6FD115EE" w14:textId="77777777" w:rsidR="001E0670" w:rsidRPr="00CC26E3" w:rsidRDefault="001E0670" w:rsidP="00683265">
            <w:pPr>
              <w:jc w:val="center"/>
              <w:rPr>
                <w:rFonts w:ascii="Selawik Semibold" w:hAnsi="Selawik Semibold" w:cs="LilyUPC"/>
                <w:b/>
                <w:bCs/>
                <w:color w:val="FFC000"/>
                <w:sz w:val="36"/>
                <w:szCs w:val="36"/>
              </w:rPr>
            </w:pPr>
          </w:p>
        </w:tc>
        <w:tc>
          <w:tcPr>
            <w:tcW w:w="3118" w:type="dxa"/>
          </w:tcPr>
          <w:p w14:paraId="434342BF" w14:textId="77777777" w:rsidR="001E0670" w:rsidRPr="00CC26E3" w:rsidRDefault="001E0670" w:rsidP="00683265">
            <w:pPr>
              <w:tabs>
                <w:tab w:val="left" w:pos="1697"/>
              </w:tabs>
              <w:rPr>
                <w:rFonts w:ascii="Selawik Semibold" w:hAnsi="Selawik Semibold" w:cs="LilyUPC"/>
                <w:color w:val="FFFFFF" w:themeColor="background1"/>
                <w:szCs w:val="24"/>
              </w:rPr>
            </w:pPr>
          </w:p>
        </w:tc>
        <w:tc>
          <w:tcPr>
            <w:tcW w:w="5103" w:type="dxa"/>
          </w:tcPr>
          <w:p w14:paraId="066479D3" w14:textId="77777777" w:rsidR="001E0670" w:rsidRPr="00CC26E3" w:rsidRDefault="001E0670" w:rsidP="00683265">
            <w:pPr>
              <w:jc w:val="center"/>
              <w:rPr>
                <w:rFonts w:ascii="Selawik Light" w:hAnsi="Selawik Light" w:cs="Segoe UI Semilight"/>
                <w:i/>
                <w:iCs/>
                <w:color w:val="F6C112" w:themeColor="text2"/>
                <w:szCs w:val="24"/>
              </w:rPr>
            </w:pPr>
          </w:p>
        </w:tc>
        <w:tc>
          <w:tcPr>
            <w:tcW w:w="5812" w:type="dxa"/>
            <w:gridSpan w:val="2"/>
          </w:tcPr>
          <w:p w14:paraId="57A23E5C" w14:textId="77777777" w:rsidR="001E0670" w:rsidRPr="00CC26E3" w:rsidRDefault="001E0670" w:rsidP="00683265">
            <w:pPr>
              <w:jc w:val="center"/>
              <w:rPr>
                <w:rFonts w:ascii="Selawik Light" w:hAnsi="Selawik Light" w:cs="Segoe UI Semilight"/>
                <w:color w:val="FFFFFF" w:themeColor="background1"/>
                <w:szCs w:val="24"/>
              </w:rPr>
            </w:pPr>
          </w:p>
        </w:tc>
        <w:tc>
          <w:tcPr>
            <w:tcW w:w="13499" w:type="dxa"/>
            <w:gridSpan w:val="2"/>
          </w:tcPr>
          <w:p w14:paraId="063F3DCC" w14:textId="77777777" w:rsidR="001E0670" w:rsidRPr="00DC1D1F" w:rsidRDefault="001E0670" w:rsidP="00683265">
            <w:pPr>
              <w:jc w:val="center"/>
              <w:rPr>
                <w:rFonts w:ascii="Segoe UI Semilight" w:hAnsi="Segoe UI Semilight" w:cs="Segoe UI Semilight"/>
                <w:color w:val="FFFFFF" w:themeColor="background1"/>
                <w:sz w:val="40"/>
                <w:szCs w:val="40"/>
              </w:rPr>
            </w:pPr>
          </w:p>
        </w:tc>
      </w:tr>
      <w:tr w:rsidR="00683265" w:rsidRPr="005E59BC" w14:paraId="5399F259" w14:textId="4F7A1081" w:rsidTr="00F226B4">
        <w:trPr>
          <w:trHeight w:val="836"/>
        </w:trPr>
        <w:tc>
          <w:tcPr>
            <w:tcW w:w="3086" w:type="dxa"/>
            <w:gridSpan w:val="2"/>
          </w:tcPr>
          <w:p w14:paraId="6F279593" w14:textId="1711775E" w:rsidR="00683265" w:rsidRPr="00CC26E3" w:rsidRDefault="00683265" w:rsidP="00683265">
            <w:pPr>
              <w:jc w:val="center"/>
              <w:rPr>
                <w:rFonts w:ascii="Selawik Semibold" w:hAnsi="Selawik Semibold" w:cs="LilyUPC"/>
                <w:b/>
                <w:bCs/>
                <w:color w:val="FFC000"/>
                <w:sz w:val="36"/>
                <w:szCs w:val="36"/>
              </w:rPr>
            </w:pPr>
            <w:r w:rsidRPr="00CC26E3">
              <w:rPr>
                <w:rFonts w:ascii="Selawik Semibold" w:hAnsi="Selawik Semibold" w:cs="LilyUPC"/>
                <w:b/>
                <w:bCs/>
                <w:color w:val="FFC000"/>
                <w:sz w:val="36"/>
                <w:szCs w:val="36"/>
              </w:rPr>
              <w:t>Salutations</w:t>
            </w:r>
          </w:p>
        </w:tc>
        <w:tc>
          <w:tcPr>
            <w:tcW w:w="3118" w:type="dxa"/>
          </w:tcPr>
          <w:p w14:paraId="5CA20DDB" w14:textId="486650E8"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What you </w:t>
            </w:r>
            <w:proofErr w:type="spellStart"/>
            <w:r w:rsidRPr="00CC26E3">
              <w:rPr>
                <w:rFonts w:ascii="Selawik Semibold" w:hAnsi="Selawik Semibold" w:cs="LilyUPC"/>
                <w:color w:val="FFFFFF" w:themeColor="background1"/>
                <w:szCs w:val="24"/>
              </w:rPr>
              <w:t>sayin</w:t>
            </w:r>
            <w:proofErr w:type="spellEnd"/>
            <w:r w:rsidRPr="00CC26E3">
              <w:rPr>
                <w:rFonts w:ascii="Selawik Semibold" w:hAnsi="Selawik Semibold" w:cs="LilyUPC"/>
                <w:color w:val="FFFFFF" w:themeColor="background1"/>
                <w:szCs w:val="24"/>
              </w:rPr>
              <w:t>?</w:t>
            </w:r>
          </w:p>
        </w:tc>
        <w:tc>
          <w:tcPr>
            <w:tcW w:w="5103" w:type="dxa"/>
          </w:tcPr>
          <w:p w14:paraId="4FFA624D" w14:textId="13BAB09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you saying for them man”</w:t>
            </w:r>
          </w:p>
        </w:tc>
        <w:tc>
          <w:tcPr>
            <w:tcW w:w="5812" w:type="dxa"/>
            <w:gridSpan w:val="2"/>
          </w:tcPr>
          <w:p w14:paraId="047B87C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18D80D3E" w14:textId="040665C9"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1686ED3D" w14:textId="3380B7F9" w:rsidTr="00F226B4">
        <w:trPr>
          <w:trHeight w:val="836"/>
        </w:trPr>
        <w:tc>
          <w:tcPr>
            <w:tcW w:w="3086" w:type="dxa"/>
            <w:gridSpan w:val="2"/>
          </w:tcPr>
          <w:p w14:paraId="020A7E0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918564D" w14:textId="77777777"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 xml:space="preserve">What you </w:t>
            </w:r>
            <w:proofErr w:type="spellStart"/>
            <w:r w:rsidRPr="00CC26E3">
              <w:rPr>
                <w:rFonts w:ascii="Selawik Semibold" w:hAnsi="Selawik Semibold" w:cs="LilyUPC"/>
                <w:color w:val="FFFFFF" w:themeColor="background1"/>
                <w:szCs w:val="24"/>
              </w:rPr>
              <w:t>tellin</w:t>
            </w:r>
            <w:proofErr w:type="spellEnd"/>
            <w:r w:rsidRPr="00CC26E3">
              <w:rPr>
                <w:rFonts w:ascii="Selawik Semibold" w:hAnsi="Selawik Semibold" w:cs="LilyUPC"/>
                <w:color w:val="FFFFFF" w:themeColor="background1"/>
                <w:szCs w:val="24"/>
              </w:rPr>
              <w:t xml:space="preserve"> me?</w:t>
            </w:r>
          </w:p>
          <w:p w14:paraId="6792B1E1" w14:textId="0EE382A9" w:rsidR="00683265" w:rsidRPr="00CC26E3" w:rsidRDefault="00683265" w:rsidP="00683265">
            <w:pPr>
              <w:tabs>
                <w:tab w:val="left" w:pos="1697"/>
              </w:tabs>
              <w:rPr>
                <w:rFonts w:ascii="Selawik Semibold" w:hAnsi="Selawik Semibold" w:cs="LilyUPC"/>
                <w:color w:val="FFFFFF" w:themeColor="background1"/>
                <w:szCs w:val="24"/>
              </w:rPr>
            </w:pPr>
          </w:p>
        </w:tc>
        <w:tc>
          <w:tcPr>
            <w:tcW w:w="5103" w:type="dxa"/>
          </w:tcPr>
          <w:p w14:paraId="01BEF9EF" w14:textId="24337B5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you telling me fam”</w:t>
            </w:r>
          </w:p>
        </w:tc>
        <w:tc>
          <w:tcPr>
            <w:tcW w:w="5812" w:type="dxa"/>
            <w:gridSpan w:val="2"/>
          </w:tcPr>
          <w:p w14:paraId="2F52225C"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C1EAAFD" w14:textId="12144971"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2D9EC932" w14:textId="6F929C73" w:rsidTr="001E0670">
        <w:trPr>
          <w:trHeight w:val="1439"/>
        </w:trPr>
        <w:tc>
          <w:tcPr>
            <w:tcW w:w="3086" w:type="dxa"/>
            <w:gridSpan w:val="2"/>
            <w:tcBorders>
              <w:bottom w:val="single" w:sz="4" w:space="0" w:color="F6C112" w:themeColor="accent4"/>
            </w:tcBorders>
          </w:tcPr>
          <w:p w14:paraId="3B47A453" w14:textId="2F1534AA" w:rsidR="00683265" w:rsidRPr="00CC26E3" w:rsidRDefault="00683265" w:rsidP="00683265">
            <w:pPr>
              <w:jc w:val="center"/>
              <w:rPr>
                <w:rFonts w:ascii="Selawik Semibold" w:hAnsi="Selawik Semibold" w:cs="LilyUPC"/>
                <w:b/>
                <w:bCs/>
                <w:color w:val="FFC000"/>
                <w:sz w:val="36"/>
                <w:szCs w:val="36"/>
              </w:rPr>
            </w:pPr>
          </w:p>
        </w:tc>
        <w:tc>
          <w:tcPr>
            <w:tcW w:w="3118" w:type="dxa"/>
            <w:tcBorders>
              <w:bottom w:val="single" w:sz="4" w:space="0" w:color="F6C112" w:themeColor="accent4"/>
            </w:tcBorders>
          </w:tcPr>
          <w:p w14:paraId="3463B3AE" w14:textId="77777777"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Wagwan</w:t>
            </w:r>
          </w:p>
          <w:p w14:paraId="08C4146D" w14:textId="77777777" w:rsidR="00683265" w:rsidRPr="00CC26E3" w:rsidRDefault="00683265" w:rsidP="00683265">
            <w:pPr>
              <w:tabs>
                <w:tab w:val="left" w:pos="1697"/>
              </w:tabs>
              <w:rPr>
                <w:rFonts w:ascii="Selawik Semibold" w:hAnsi="Selawik Semibold" w:cs="LilyUPC"/>
                <w:color w:val="FFFFFF" w:themeColor="background1"/>
                <w:szCs w:val="24"/>
              </w:rPr>
            </w:pPr>
          </w:p>
          <w:p w14:paraId="4677DE11" w14:textId="548CE4DE"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Yo</w:t>
            </w:r>
            <w:proofErr w:type="spellEnd"/>
          </w:p>
        </w:tc>
        <w:tc>
          <w:tcPr>
            <w:tcW w:w="5103" w:type="dxa"/>
            <w:tcBorders>
              <w:bottom w:val="single" w:sz="4" w:space="0" w:color="F6C112" w:themeColor="accent4"/>
            </w:tcBorders>
          </w:tcPr>
          <w:p w14:paraId="56A372F1" w14:textId="77777777"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“Wagwan my guy”</w:t>
            </w:r>
          </w:p>
          <w:p w14:paraId="0338A689" w14:textId="77777777" w:rsidR="00683265" w:rsidRPr="00CC26E3" w:rsidRDefault="00683265" w:rsidP="00683265">
            <w:pPr>
              <w:jc w:val="center"/>
              <w:rPr>
                <w:rFonts w:ascii="Selawik Light" w:hAnsi="Selawik Light" w:cs="Segoe UI Semilight"/>
                <w:i/>
                <w:iCs/>
                <w:color w:val="F6C112" w:themeColor="text2"/>
                <w:szCs w:val="24"/>
              </w:rPr>
            </w:pPr>
          </w:p>
          <w:p w14:paraId="7F8F0AD0" w14:textId="09BBE03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t>
            </w:r>
            <w:proofErr w:type="spellStart"/>
            <w:r w:rsidRPr="00CC26E3">
              <w:rPr>
                <w:rFonts w:ascii="Selawik Light" w:hAnsi="Selawik Light" w:cs="Segoe UI Semilight"/>
                <w:i/>
                <w:iCs/>
                <w:color w:val="F6C112" w:themeColor="text2"/>
                <w:szCs w:val="24"/>
              </w:rPr>
              <w:t>Yo</w:t>
            </w:r>
            <w:proofErr w:type="spellEnd"/>
            <w:r w:rsidRPr="00CC26E3">
              <w:rPr>
                <w:rFonts w:ascii="Selawik Light" w:hAnsi="Selawik Light" w:cs="Segoe UI Semilight"/>
                <w:i/>
                <w:iCs/>
                <w:color w:val="F6C112" w:themeColor="text2"/>
                <w:szCs w:val="24"/>
              </w:rPr>
              <w:t xml:space="preserve"> my bro, you good?”</w:t>
            </w:r>
          </w:p>
        </w:tc>
        <w:tc>
          <w:tcPr>
            <w:tcW w:w="5812" w:type="dxa"/>
            <w:gridSpan w:val="2"/>
            <w:tcBorders>
              <w:bottom w:val="single" w:sz="4" w:space="0" w:color="F6C112" w:themeColor="accent4"/>
            </w:tcBorders>
          </w:tcPr>
          <w:p w14:paraId="0C42B66B" w14:textId="24110B56"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Means what’s going on?</w:t>
            </w:r>
          </w:p>
        </w:tc>
        <w:tc>
          <w:tcPr>
            <w:tcW w:w="13499" w:type="dxa"/>
            <w:gridSpan w:val="2"/>
            <w:tcBorders>
              <w:bottom w:val="single" w:sz="4" w:space="0" w:color="F6C112" w:themeColor="accent4"/>
            </w:tcBorders>
          </w:tcPr>
          <w:p w14:paraId="6688E162" w14:textId="7CFCE0A3" w:rsidR="00683265" w:rsidRPr="00DC1D1F" w:rsidRDefault="00683265" w:rsidP="00683265">
            <w:pPr>
              <w:jc w:val="center"/>
              <w:rPr>
                <w:rFonts w:ascii="Segoe UI Semilight" w:hAnsi="Segoe UI Semilight" w:cs="Segoe UI Semilight"/>
                <w:color w:val="FFFFFF" w:themeColor="background1"/>
                <w:sz w:val="40"/>
                <w:szCs w:val="40"/>
              </w:rPr>
            </w:pPr>
          </w:p>
        </w:tc>
      </w:tr>
      <w:tr w:rsidR="001E0670" w:rsidRPr="005E59BC" w14:paraId="035EF5B4" w14:textId="77777777" w:rsidTr="001E0670">
        <w:trPr>
          <w:trHeight w:val="543"/>
        </w:trPr>
        <w:tc>
          <w:tcPr>
            <w:tcW w:w="3086" w:type="dxa"/>
            <w:gridSpan w:val="2"/>
            <w:tcBorders>
              <w:top w:val="single" w:sz="4" w:space="0" w:color="F6C112" w:themeColor="accent4"/>
            </w:tcBorders>
          </w:tcPr>
          <w:p w14:paraId="76A4A821" w14:textId="77777777" w:rsidR="001E0670" w:rsidRPr="00CC26E3" w:rsidRDefault="001E0670" w:rsidP="00683265">
            <w:pPr>
              <w:jc w:val="center"/>
              <w:rPr>
                <w:rFonts w:ascii="Selawik Semibold" w:hAnsi="Selawik Semibold" w:cs="LilyUPC"/>
                <w:b/>
                <w:bCs/>
                <w:color w:val="F6C112" w:themeColor="text2"/>
                <w:sz w:val="36"/>
                <w:szCs w:val="36"/>
              </w:rPr>
            </w:pPr>
          </w:p>
        </w:tc>
        <w:tc>
          <w:tcPr>
            <w:tcW w:w="3118" w:type="dxa"/>
            <w:tcBorders>
              <w:top w:val="single" w:sz="4" w:space="0" w:color="F6C112" w:themeColor="accent4"/>
            </w:tcBorders>
          </w:tcPr>
          <w:p w14:paraId="25D2EC2E" w14:textId="77777777" w:rsidR="001E0670" w:rsidRPr="00CC26E3" w:rsidRDefault="001E0670" w:rsidP="00683265">
            <w:pPr>
              <w:tabs>
                <w:tab w:val="left" w:pos="1697"/>
              </w:tabs>
              <w:rPr>
                <w:rFonts w:ascii="Selawik Semibold" w:hAnsi="Selawik Semibold" w:cs="LilyUPC"/>
                <w:color w:val="FFFFFF" w:themeColor="background1"/>
                <w:szCs w:val="24"/>
              </w:rPr>
            </w:pPr>
          </w:p>
        </w:tc>
        <w:tc>
          <w:tcPr>
            <w:tcW w:w="5103" w:type="dxa"/>
            <w:tcBorders>
              <w:top w:val="single" w:sz="4" w:space="0" w:color="F6C112" w:themeColor="accent4"/>
            </w:tcBorders>
          </w:tcPr>
          <w:p w14:paraId="27BB73A9" w14:textId="77777777" w:rsidR="001E0670" w:rsidRPr="00CC26E3" w:rsidRDefault="001E0670" w:rsidP="00683265">
            <w:pPr>
              <w:jc w:val="center"/>
              <w:rPr>
                <w:rFonts w:ascii="Selawik Light" w:hAnsi="Selawik Light" w:cs="Segoe UI Semilight"/>
                <w:i/>
                <w:iCs/>
                <w:color w:val="F6C112" w:themeColor="text2"/>
                <w:szCs w:val="24"/>
              </w:rPr>
            </w:pPr>
          </w:p>
        </w:tc>
        <w:tc>
          <w:tcPr>
            <w:tcW w:w="5812" w:type="dxa"/>
            <w:gridSpan w:val="2"/>
            <w:tcBorders>
              <w:top w:val="single" w:sz="4" w:space="0" w:color="F6C112" w:themeColor="accent4"/>
            </w:tcBorders>
          </w:tcPr>
          <w:p w14:paraId="5D50D0CA" w14:textId="77777777" w:rsidR="001E0670" w:rsidRPr="00CC26E3" w:rsidRDefault="001E0670" w:rsidP="00683265">
            <w:pPr>
              <w:jc w:val="center"/>
              <w:rPr>
                <w:rFonts w:ascii="Selawik Light" w:hAnsi="Selawik Light" w:cs="Segoe UI Semilight"/>
                <w:color w:val="FFFFFF" w:themeColor="background1"/>
                <w:szCs w:val="24"/>
              </w:rPr>
            </w:pPr>
          </w:p>
        </w:tc>
        <w:tc>
          <w:tcPr>
            <w:tcW w:w="13499" w:type="dxa"/>
            <w:gridSpan w:val="2"/>
            <w:tcBorders>
              <w:top w:val="single" w:sz="4" w:space="0" w:color="F6C112" w:themeColor="accent4"/>
            </w:tcBorders>
          </w:tcPr>
          <w:p w14:paraId="0066D0A5" w14:textId="77777777" w:rsidR="001E0670" w:rsidRPr="00DC1D1F" w:rsidRDefault="001E0670" w:rsidP="00683265">
            <w:pPr>
              <w:jc w:val="center"/>
              <w:rPr>
                <w:rFonts w:ascii="Segoe UI Semilight" w:hAnsi="Segoe UI Semilight" w:cs="Segoe UI Semilight"/>
                <w:color w:val="FFFFFF" w:themeColor="background1"/>
                <w:sz w:val="40"/>
                <w:szCs w:val="40"/>
              </w:rPr>
            </w:pPr>
          </w:p>
        </w:tc>
      </w:tr>
      <w:tr w:rsidR="00683265" w:rsidRPr="005E59BC" w14:paraId="763026AF" w14:textId="2C3B6550" w:rsidTr="001E0670">
        <w:trPr>
          <w:trHeight w:val="543"/>
        </w:trPr>
        <w:tc>
          <w:tcPr>
            <w:tcW w:w="3086" w:type="dxa"/>
            <w:gridSpan w:val="2"/>
          </w:tcPr>
          <w:p w14:paraId="308976B0" w14:textId="74CB1CB2" w:rsidR="00683265" w:rsidRPr="00CC26E3" w:rsidRDefault="00683265" w:rsidP="00683265">
            <w:pPr>
              <w:jc w:val="center"/>
              <w:rPr>
                <w:rFonts w:ascii="Selawik Semibold" w:hAnsi="Selawik Semibold" w:cs="LilyUPC"/>
                <w:b/>
                <w:bCs/>
                <w:color w:val="F6C112" w:themeColor="text2"/>
                <w:sz w:val="36"/>
                <w:szCs w:val="36"/>
              </w:rPr>
            </w:pPr>
            <w:r w:rsidRPr="00CC26E3">
              <w:rPr>
                <w:rFonts w:ascii="Selawik Semibold" w:hAnsi="Selawik Semibold" w:cs="LilyUPC"/>
                <w:b/>
                <w:bCs/>
                <w:color w:val="F6C112" w:themeColor="text2"/>
                <w:sz w:val="36"/>
                <w:szCs w:val="36"/>
              </w:rPr>
              <w:t>Terms</w:t>
            </w:r>
          </w:p>
        </w:tc>
        <w:tc>
          <w:tcPr>
            <w:tcW w:w="3118" w:type="dxa"/>
          </w:tcPr>
          <w:p w14:paraId="249B00C7" w14:textId="5B05CF20"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Bro</w:t>
            </w:r>
          </w:p>
        </w:tc>
        <w:tc>
          <w:tcPr>
            <w:tcW w:w="5103" w:type="dxa"/>
          </w:tcPr>
          <w:p w14:paraId="697986AA" w14:textId="3DDC5B0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you telling me bro”</w:t>
            </w:r>
          </w:p>
        </w:tc>
        <w:tc>
          <w:tcPr>
            <w:tcW w:w="5812" w:type="dxa"/>
            <w:gridSpan w:val="2"/>
          </w:tcPr>
          <w:p w14:paraId="6353D87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DAA7970" w14:textId="765CDB3E"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2FCDA19F" w14:textId="1001B38E" w:rsidTr="00F226B4">
        <w:trPr>
          <w:trHeight w:val="574"/>
        </w:trPr>
        <w:tc>
          <w:tcPr>
            <w:tcW w:w="3086" w:type="dxa"/>
            <w:gridSpan w:val="2"/>
          </w:tcPr>
          <w:p w14:paraId="17377A59" w14:textId="2A19A767" w:rsidR="00683265" w:rsidRPr="00CC26E3" w:rsidRDefault="00683265" w:rsidP="00683265">
            <w:pPr>
              <w:jc w:val="center"/>
              <w:rPr>
                <w:rFonts w:ascii="Selawik Semibold" w:hAnsi="Selawik Semibold" w:cstheme="minorHAnsi"/>
                <w:noProof/>
                <w:color w:val="F6C112" w:themeColor="text2"/>
                <w:sz w:val="36"/>
                <w:szCs w:val="36"/>
              </w:rPr>
            </w:pPr>
            <w:r w:rsidRPr="00CC26E3">
              <w:rPr>
                <w:rFonts w:ascii="Selawik Semibold" w:hAnsi="Selawik Semibold" w:cstheme="minorHAnsi"/>
                <w:noProof/>
                <w:color w:val="F6C112" w:themeColor="text2"/>
                <w:sz w:val="36"/>
                <w:szCs w:val="36"/>
              </w:rPr>
              <w:t>of</w:t>
            </w:r>
          </w:p>
        </w:tc>
        <w:tc>
          <w:tcPr>
            <w:tcW w:w="3118" w:type="dxa"/>
          </w:tcPr>
          <w:p w14:paraId="465D5BA8" w14:textId="4A01014E"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Sis</w:t>
            </w:r>
          </w:p>
        </w:tc>
        <w:tc>
          <w:tcPr>
            <w:tcW w:w="5103" w:type="dxa"/>
          </w:tcPr>
          <w:p w14:paraId="06922622" w14:textId="7EAF503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“What you telling me sis”</w:t>
            </w:r>
          </w:p>
        </w:tc>
        <w:tc>
          <w:tcPr>
            <w:tcW w:w="5812" w:type="dxa"/>
            <w:gridSpan w:val="2"/>
          </w:tcPr>
          <w:p w14:paraId="7B878982"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C51F76C" w14:textId="22A3A898"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41B2B1A4" w14:textId="5F8DC3D9" w:rsidTr="00F226B4">
        <w:trPr>
          <w:trHeight w:val="370"/>
        </w:trPr>
        <w:tc>
          <w:tcPr>
            <w:tcW w:w="3086" w:type="dxa"/>
            <w:gridSpan w:val="2"/>
          </w:tcPr>
          <w:p w14:paraId="213AAF0E" w14:textId="2F224A36" w:rsidR="00683265" w:rsidRPr="00CC26E3" w:rsidRDefault="00683265" w:rsidP="00683265">
            <w:pPr>
              <w:jc w:val="center"/>
              <w:rPr>
                <w:rFonts w:ascii="Selawik Semibold" w:hAnsi="Selawik Semibold" w:cstheme="minorHAnsi"/>
                <w:noProof/>
                <w:color w:val="F6C112" w:themeColor="text2"/>
                <w:sz w:val="36"/>
                <w:szCs w:val="36"/>
              </w:rPr>
            </w:pPr>
            <w:r w:rsidRPr="00CC26E3">
              <w:rPr>
                <w:rFonts w:ascii="Selawik Semibold" w:hAnsi="Selawik Semibold" w:cstheme="minorHAnsi"/>
                <w:noProof/>
                <w:color w:val="F6C112" w:themeColor="text2"/>
                <w:sz w:val="36"/>
                <w:szCs w:val="36"/>
              </w:rPr>
              <w:t>endearment</w:t>
            </w:r>
          </w:p>
        </w:tc>
        <w:tc>
          <w:tcPr>
            <w:tcW w:w="3118" w:type="dxa"/>
          </w:tcPr>
          <w:p w14:paraId="635A7D3B" w14:textId="69B87A63"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Brudda</w:t>
            </w:r>
            <w:proofErr w:type="spellEnd"/>
          </w:p>
        </w:tc>
        <w:tc>
          <w:tcPr>
            <w:tcW w:w="5103" w:type="dxa"/>
          </w:tcPr>
          <w:p w14:paraId="218335C6" w14:textId="371C8AB7"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“What you telling me </w:t>
            </w:r>
            <w:proofErr w:type="spellStart"/>
            <w:r w:rsidRPr="00CC26E3">
              <w:rPr>
                <w:rFonts w:ascii="Selawik Light" w:hAnsi="Selawik Light" w:cs="Segoe UI Semilight"/>
                <w:i/>
                <w:iCs/>
                <w:color w:val="F6C112" w:themeColor="text2"/>
                <w:szCs w:val="24"/>
              </w:rPr>
              <w:t>brudda</w:t>
            </w:r>
            <w:proofErr w:type="spellEnd"/>
            <w:r w:rsidRPr="00CC26E3">
              <w:rPr>
                <w:rFonts w:ascii="Selawik Light" w:hAnsi="Selawik Light" w:cs="Segoe UI Semilight"/>
                <w:i/>
                <w:iCs/>
                <w:color w:val="F6C112" w:themeColor="text2"/>
                <w:szCs w:val="24"/>
              </w:rPr>
              <w:t>”</w:t>
            </w:r>
          </w:p>
        </w:tc>
        <w:tc>
          <w:tcPr>
            <w:tcW w:w="5812" w:type="dxa"/>
            <w:gridSpan w:val="2"/>
          </w:tcPr>
          <w:p w14:paraId="0E8D38C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C9F3EF6" w14:textId="19B34C92"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159425E1" w14:textId="643F491E" w:rsidTr="00F226B4">
        <w:trPr>
          <w:trHeight w:val="836"/>
        </w:trPr>
        <w:tc>
          <w:tcPr>
            <w:tcW w:w="3086" w:type="dxa"/>
            <w:gridSpan w:val="2"/>
          </w:tcPr>
          <w:p w14:paraId="05110528" w14:textId="67602FA2" w:rsidR="00683265" w:rsidRPr="00CC26E3" w:rsidRDefault="00683265" w:rsidP="00683265">
            <w:pPr>
              <w:jc w:val="center"/>
              <w:rPr>
                <w:rFonts w:ascii="Selawik Semibold" w:hAnsi="Selawik Semibold" w:cs="LilyUPC"/>
                <w:b/>
                <w:bCs/>
                <w:color w:val="F6C112" w:themeColor="text2"/>
                <w:sz w:val="36"/>
                <w:szCs w:val="36"/>
              </w:rPr>
            </w:pPr>
          </w:p>
        </w:tc>
        <w:tc>
          <w:tcPr>
            <w:tcW w:w="3118" w:type="dxa"/>
          </w:tcPr>
          <w:p w14:paraId="78FF7A89" w14:textId="10B8202D"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Broskie</w:t>
            </w:r>
            <w:proofErr w:type="spellEnd"/>
          </w:p>
        </w:tc>
        <w:tc>
          <w:tcPr>
            <w:tcW w:w="5103" w:type="dxa"/>
          </w:tcPr>
          <w:p w14:paraId="7C0CE402" w14:textId="31043415"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broski</w:t>
            </w:r>
            <w:proofErr w:type="spellEnd"/>
            <w:r w:rsidRPr="00CC26E3">
              <w:rPr>
                <w:rFonts w:ascii="Selawik Light" w:hAnsi="Selawik Light" w:cs="Segoe UI Semilight"/>
                <w:i/>
                <w:iCs/>
                <w:color w:val="F6C112" w:themeColor="text2"/>
                <w:szCs w:val="24"/>
              </w:rPr>
              <w:t>”</w:t>
            </w:r>
          </w:p>
        </w:tc>
        <w:tc>
          <w:tcPr>
            <w:tcW w:w="5812" w:type="dxa"/>
            <w:gridSpan w:val="2"/>
          </w:tcPr>
          <w:p w14:paraId="283E987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AE4F75C" w14:textId="5AC73B66"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7506C98E" w14:textId="6CF2811A" w:rsidTr="00F226B4">
        <w:trPr>
          <w:trHeight w:val="836"/>
        </w:trPr>
        <w:tc>
          <w:tcPr>
            <w:tcW w:w="3086" w:type="dxa"/>
            <w:gridSpan w:val="2"/>
          </w:tcPr>
          <w:p w14:paraId="6F7DD3AB"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92E4A65" w14:textId="7EA94F77"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Brodie</w:t>
            </w:r>
          </w:p>
        </w:tc>
        <w:tc>
          <w:tcPr>
            <w:tcW w:w="5103" w:type="dxa"/>
          </w:tcPr>
          <w:p w14:paraId="0FE8E786" w14:textId="47272EC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brodie”</w:t>
            </w:r>
          </w:p>
        </w:tc>
        <w:tc>
          <w:tcPr>
            <w:tcW w:w="5812" w:type="dxa"/>
            <w:gridSpan w:val="2"/>
          </w:tcPr>
          <w:p w14:paraId="5BBA910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E4FA5E0" w14:textId="046CC47D"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42039F93" w14:textId="409B5DB6" w:rsidTr="00F226B4">
        <w:trPr>
          <w:trHeight w:val="836"/>
        </w:trPr>
        <w:tc>
          <w:tcPr>
            <w:tcW w:w="3086" w:type="dxa"/>
            <w:gridSpan w:val="2"/>
          </w:tcPr>
          <w:p w14:paraId="206F5089"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9716CA9" w14:textId="75391E43"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Killy</w:t>
            </w:r>
            <w:proofErr w:type="spellEnd"/>
          </w:p>
        </w:tc>
        <w:tc>
          <w:tcPr>
            <w:tcW w:w="5103" w:type="dxa"/>
          </w:tcPr>
          <w:p w14:paraId="3F6287E1" w14:textId="4CA1F91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killy</w:t>
            </w:r>
            <w:proofErr w:type="spellEnd"/>
            <w:r w:rsidRPr="00CC26E3">
              <w:rPr>
                <w:rFonts w:ascii="Selawik Light" w:hAnsi="Selawik Light" w:cs="Segoe UI Semilight"/>
                <w:i/>
                <w:iCs/>
                <w:color w:val="F6C112" w:themeColor="text2"/>
                <w:szCs w:val="24"/>
              </w:rPr>
              <w:t>”</w:t>
            </w:r>
          </w:p>
        </w:tc>
        <w:tc>
          <w:tcPr>
            <w:tcW w:w="5812" w:type="dxa"/>
            <w:gridSpan w:val="2"/>
          </w:tcPr>
          <w:p w14:paraId="16869621"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366F911" w14:textId="1F5B8EEB" w:rsidR="00683265" w:rsidRPr="00DC1D1F" w:rsidRDefault="00683265" w:rsidP="00683265">
            <w:pPr>
              <w:jc w:val="center"/>
              <w:rPr>
                <w:rFonts w:ascii="Segoe UI Semilight" w:hAnsi="Segoe UI Semilight" w:cs="Segoe UI Semilight"/>
                <w:color w:val="FFFFFF" w:themeColor="background1"/>
                <w:sz w:val="40"/>
                <w:szCs w:val="40"/>
              </w:rPr>
            </w:pPr>
          </w:p>
        </w:tc>
      </w:tr>
      <w:tr w:rsidR="00683265" w:rsidRPr="005E59BC" w14:paraId="3EE85649" w14:textId="406DD4DF" w:rsidTr="00F226B4">
        <w:trPr>
          <w:trHeight w:val="836"/>
        </w:trPr>
        <w:tc>
          <w:tcPr>
            <w:tcW w:w="3086" w:type="dxa"/>
            <w:gridSpan w:val="2"/>
          </w:tcPr>
          <w:p w14:paraId="200DA644" w14:textId="6362CE9B" w:rsidR="00683265" w:rsidRPr="00CC26E3" w:rsidRDefault="00683265" w:rsidP="00683265">
            <w:pPr>
              <w:jc w:val="center"/>
              <w:rPr>
                <w:rFonts w:ascii="Selawik Semibold" w:hAnsi="Selawik Semibold" w:cs="LilyUPC"/>
                <w:b/>
                <w:bCs/>
                <w:color w:val="FFC000"/>
                <w:sz w:val="36"/>
                <w:szCs w:val="36"/>
              </w:rPr>
            </w:pPr>
          </w:p>
        </w:tc>
        <w:tc>
          <w:tcPr>
            <w:tcW w:w="3118" w:type="dxa"/>
          </w:tcPr>
          <w:p w14:paraId="46B04CB4" w14:textId="4E4E3CBE"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Bro-der</w:t>
            </w:r>
          </w:p>
        </w:tc>
        <w:tc>
          <w:tcPr>
            <w:tcW w:w="5103" w:type="dxa"/>
          </w:tcPr>
          <w:p w14:paraId="747B7299" w14:textId="5A17E989"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07946534"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08C44BB" w14:textId="443A31C7"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77437F9B" w14:textId="30358BFB" w:rsidTr="00F226B4">
        <w:trPr>
          <w:trHeight w:val="836"/>
        </w:trPr>
        <w:tc>
          <w:tcPr>
            <w:tcW w:w="3086" w:type="dxa"/>
            <w:gridSpan w:val="2"/>
          </w:tcPr>
          <w:p w14:paraId="5E70408F" w14:textId="1DD6C16F" w:rsidR="00683265" w:rsidRPr="00CC26E3" w:rsidRDefault="00683265" w:rsidP="00683265">
            <w:pPr>
              <w:jc w:val="center"/>
              <w:rPr>
                <w:rFonts w:ascii="Selawik Semibold" w:hAnsi="Selawik Semibold" w:cs="LilyUPC"/>
                <w:b/>
                <w:bCs/>
                <w:color w:val="FFC000"/>
                <w:sz w:val="36"/>
                <w:szCs w:val="36"/>
              </w:rPr>
            </w:pPr>
          </w:p>
        </w:tc>
        <w:tc>
          <w:tcPr>
            <w:tcW w:w="3118" w:type="dxa"/>
          </w:tcPr>
          <w:p w14:paraId="13699B93" w14:textId="5AF699F9"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Bro-bro</w:t>
            </w:r>
          </w:p>
        </w:tc>
        <w:tc>
          <w:tcPr>
            <w:tcW w:w="5103" w:type="dxa"/>
          </w:tcPr>
          <w:p w14:paraId="5581FFE9" w14:textId="54CB2761"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lil</w:t>
            </w:r>
            <w:proofErr w:type="spellEnd"/>
            <w:r w:rsidRPr="00CC26E3">
              <w:rPr>
                <w:rFonts w:ascii="Selawik Light" w:hAnsi="Selawik Light" w:cs="Segoe UI Semilight"/>
                <w:i/>
                <w:iCs/>
                <w:color w:val="F6C112" w:themeColor="text2"/>
                <w:szCs w:val="24"/>
              </w:rPr>
              <w:t xml:space="preserve"> bro-bro”</w:t>
            </w:r>
          </w:p>
        </w:tc>
        <w:tc>
          <w:tcPr>
            <w:tcW w:w="5812" w:type="dxa"/>
            <w:gridSpan w:val="2"/>
          </w:tcPr>
          <w:p w14:paraId="5C09BBA7"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1147F20E" w14:textId="62FB416C"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0B8DFBF7" w14:textId="101DBCB6" w:rsidTr="00F226B4">
        <w:trPr>
          <w:trHeight w:val="836"/>
        </w:trPr>
        <w:tc>
          <w:tcPr>
            <w:tcW w:w="3086" w:type="dxa"/>
            <w:gridSpan w:val="2"/>
          </w:tcPr>
          <w:p w14:paraId="2F08250A"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681B81D" w14:textId="4434107C"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Slime</w:t>
            </w:r>
          </w:p>
        </w:tc>
        <w:tc>
          <w:tcPr>
            <w:tcW w:w="5103" w:type="dxa"/>
          </w:tcPr>
          <w:p w14:paraId="19812C52" w14:textId="7FD6610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slime”</w:t>
            </w:r>
          </w:p>
        </w:tc>
        <w:tc>
          <w:tcPr>
            <w:tcW w:w="5812" w:type="dxa"/>
            <w:gridSpan w:val="2"/>
          </w:tcPr>
          <w:p w14:paraId="0F68194E"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FDD3961" w14:textId="7C70D353"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4B2A7FB7" w14:textId="44EF1EF9" w:rsidTr="00F226B4">
        <w:trPr>
          <w:trHeight w:val="836"/>
        </w:trPr>
        <w:tc>
          <w:tcPr>
            <w:tcW w:w="3086" w:type="dxa"/>
            <w:gridSpan w:val="2"/>
          </w:tcPr>
          <w:p w14:paraId="100038B1"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38B9838" w14:textId="4A51A64C"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Day-One</w:t>
            </w:r>
          </w:p>
        </w:tc>
        <w:tc>
          <w:tcPr>
            <w:tcW w:w="5103" w:type="dxa"/>
          </w:tcPr>
          <w:p w14:paraId="4D5B85D8" w14:textId="40FA4367"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day-one”</w:t>
            </w:r>
          </w:p>
        </w:tc>
        <w:tc>
          <w:tcPr>
            <w:tcW w:w="5812" w:type="dxa"/>
            <w:gridSpan w:val="2"/>
          </w:tcPr>
          <w:p w14:paraId="2EDBB35A" w14:textId="661F49CF" w:rsidR="00683265" w:rsidRPr="00CC26E3" w:rsidRDefault="000D54B2"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Someone you grew up with since childhood i.e. They were there from ‘day one’</w:t>
            </w:r>
          </w:p>
        </w:tc>
        <w:tc>
          <w:tcPr>
            <w:tcW w:w="13499" w:type="dxa"/>
            <w:gridSpan w:val="2"/>
          </w:tcPr>
          <w:p w14:paraId="2483FD0B" w14:textId="279F8C72"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6B765BBA" w14:textId="768F4684" w:rsidTr="00F226B4">
        <w:trPr>
          <w:trHeight w:val="836"/>
        </w:trPr>
        <w:tc>
          <w:tcPr>
            <w:tcW w:w="3086" w:type="dxa"/>
            <w:gridSpan w:val="2"/>
          </w:tcPr>
          <w:p w14:paraId="044181F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023A31E" w14:textId="71BCFAD6"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Cuz</w:t>
            </w:r>
            <w:proofErr w:type="spellEnd"/>
          </w:p>
        </w:tc>
        <w:tc>
          <w:tcPr>
            <w:tcW w:w="5103" w:type="dxa"/>
          </w:tcPr>
          <w:p w14:paraId="52358D30" w14:textId="750E7F63"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cuz</w:t>
            </w:r>
            <w:proofErr w:type="spellEnd"/>
            <w:r w:rsidRPr="00CC26E3">
              <w:rPr>
                <w:rFonts w:ascii="Selawik Light" w:hAnsi="Selawik Light" w:cs="Segoe UI Semilight"/>
                <w:i/>
                <w:iCs/>
                <w:color w:val="F6C112" w:themeColor="text2"/>
                <w:szCs w:val="24"/>
              </w:rPr>
              <w:t>”</w:t>
            </w:r>
          </w:p>
        </w:tc>
        <w:tc>
          <w:tcPr>
            <w:tcW w:w="5812" w:type="dxa"/>
            <w:gridSpan w:val="2"/>
          </w:tcPr>
          <w:p w14:paraId="66372CC9"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19126A4" w14:textId="3D7C578A"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5BF117E6" w14:textId="688468F9" w:rsidTr="00F226B4">
        <w:trPr>
          <w:trHeight w:val="836"/>
        </w:trPr>
        <w:tc>
          <w:tcPr>
            <w:tcW w:w="3086" w:type="dxa"/>
            <w:gridSpan w:val="2"/>
          </w:tcPr>
          <w:p w14:paraId="60B863F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CDEE314" w14:textId="2C83E550"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Cuzzy</w:t>
            </w:r>
            <w:proofErr w:type="spellEnd"/>
          </w:p>
        </w:tc>
        <w:tc>
          <w:tcPr>
            <w:tcW w:w="5103" w:type="dxa"/>
          </w:tcPr>
          <w:p w14:paraId="2DBA3788" w14:textId="13B4BD9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cuzzy</w:t>
            </w:r>
            <w:proofErr w:type="spellEnd"/>
            <w:r w:rsidRPr="00CC26E3">
              <w:rPr>
                <w:rFonts w:ascii="Selawik Light" w:hAnsi="Selawik Light" w:cs="Segoe UI Semilight"/>
                <w:i/>
                <w:iCs/>
                <w:color w:val="F6C112" w:themeColor="text2"/>
                <w:szCs w:val="24"/>
              </w:rPr>
              <w:t>”</w:t>
            </w:r>
          </w:p>
        </w:tc>
        <w:tc>
          <w:tcPr>
            <w:tcW w:w="5812" w:type="dxa"/>
            <w:gridSpan w:val="2"/>
          </w:tcPr>
          <w:p w14:paraId="2EC0070E"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ABBFAFD" w14:textId="6DBE0B2F"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4F11583C" w14:textId="58989047" w:rsidTr="00F226B4">
        <w:trPr>
          <w:trHeight w:val="836"/>
        </w:trPr>
        <w:tc>
          <w:tcPr>
            <w:tcW w:w="3086" w:type="dxa"/>
            <w:gridSpan w:val="2"/>
          </w:tcPr>
          <w:p w14:paraId="18647297"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08CB7BC" w14:textId="7DC431AB"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Cousin</w:t>
            </w:r>
          </w:p>
        </w:tc>
        <w:tc>
          <w:tcPr>
            <w:tcW w:w="5103" w:type="dxa"/>
          </w:tcPr>
          <w:p w14:paraId="11719FEF" w14:textId="03048B1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cousin”</w:t>
            </w:r>
          </w:p>
        </w:tc>
        <w:tc>
          <w:tcPr>
            <w:tcW w:w="5812" w:type="dxa"/>
            <w:gridSpan w:val="2"/>
          </w:tcPr>
          <w:p w14:paraId="5A584052"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FE3E1DC" w14:textId="17DB7D07"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7EDABA26" w14:textId="145CAE9C" w:rsidTr="00F226B4">
        <w:trPr>
          <w:trHeight w:val="836"/>
        </w:trPr>
        <w:tc>
          <w:tcPr>
            <w:tcW w:w="3086" w:type="dxa"/>
            <w:gridSpan w:val="2"/>
          </w:tcPr>
          <w:p w14:paraId="1E32A24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78937AC" w14:textId="2824400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w:t>
            </w:r>
          </w:p>
        </w:tc>
        <w:tc>
          <w:tcPr>
            <w:tcW w:w="5103" w:type="dxa"/>
          </w:tcPr>
          <w:p w14:paraId="062970D8" w14:textId="71C94FC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G”</w:t>
            </w:r>
          </w:p>
        </w:tc>
        <w:tc>
          <w:tcPr>
            <w:tcW w:w="5812" w:type="dxa"/>
            <w:gridSpan w:val="2"/>
          </w:tcPr>
          <w:p w14:paraId="069B16CD"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2A3498C" w14:textId="06A86E46"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14D1131B" w14:textId="0D496684" w:rsidTr="00F226B4">
        <w:trPr>
          <w:trHeight w:val="836"/>
        </w:trPr>
        <w:tc>
          <w:tcPr>
            <w:tcW w:w="3086" w:type="dxa"/>
            <w:gridSpan w:val="2"/>
          </w:tcPr>
          <w:p w14:paraId="55D8AC2E"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452378D" w14:textId="1BA4CA2C"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Gee-Gee</w:t>
            </w:r>
          </w:p>
        </w:tc>
        <w:tc>
          <w:tcPr>
            <w:tcW w:w="5103" w:type="dxa"/>
          </w:tcPr>
          <w:p w14:paraId="112A0A12" w14:textId="21265572"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“Yo</w:t>
            </w:r>
            <w:r w:rsidR="000D54B2" w:rsidRPr="00CC26E3">
              <w:rPr>
                <w:rFonts w:ascii="Selawik Light" w:hAnsi="Selawik Light" w:cs="Segoe UI Semilight"/>
                <w:i/>
                <w:iCs/>
                <w:color w:val="F6C112" w:themeColor="text2"/>
                <w:szCs w:val="24"/>
              </w:rPr>
              <w:t>u good</w:t>
            </w:r>
            <w:r w:rsidRPr="00CC26E3">
              <w:rPr>
                <w:rFonts w:ascii="Selawik Light" w:hAnsi="Selawik Light" w:cs="Segoe UI Semilight"/>
                <w:i/>
                <w:iCs/>
                <w:color w:val="F6C112" w:themeColor="text2"/>
                <w:szCs w:val="24"/>
              </w:rPr>
              <w:t xml:space="preserve"> my gee-gee</w:t>
            </w:r>
            <w:r w:rsidR="000D54B2" w:rsidRPr="00CC26E3">
              <w:rPr>
                <w:rFonts w:ascii="Selawik Light" w:hAnsi="Selawik Light" w:cs="Segoe UI Semilight"/>
                <w:i/>
                <w:iCs/>
                <w:color w:val="F6C112" w:themeColor="text2"/>
                <w:szCs w:val="24"/>
              </w:rPr>
              <w:t>?</w:t>
            </w:r>
            <w:r w:rsidRPr="00CC26E3">
              <w:rPr>
                <w:rFonts w:ascii="Selawik Light" w:hAnsi="Selawik Light" w:cs="Segoe UI Semilight"/>
                <w:i/>
                <w:iCs/>
                <w:color w:val="F6C112" w:themeColor="text2"/>
                <w:szCs w:val="24"/>
              </w:rPr>
              <w:t>”</w:t>
            </w:r>
          </w:p>
        </w:tc>
        <w:tc>
          <w:tcPr>
            <w:tcW w:w="5812" w:type="dxa"/>
            <w:gridSpan w:val="2"/>
          </w:tcPr>
          <w:p w14:paraId="0354728B"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53EE8395" w14:textId="06C65FC3"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72A2381F" w14:textId="003ADCB9" w:rsidTr="00F226B4">
        <w:trPr>
          <w:trHeight w:val="836"/>
        </w:trPr>
        <w:tc>
          <w:tcPr>
            <w:tcW w:w="3086" w:type="dxa"/>
            <w:gridSpan w:val="2"/>
          </w:tcPr>
          <w:p w14:paraId="67166810"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1A32DF0" w14:textId="198D1BAD"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Akh</w:t>
            </w:r>
          </w:p>
        </w:tc>
        <w:tc>
          <w:tcPr>
            <w:tcW w:w="5103" w:type="dxa"/>
          </w:tcPr>
          <w:p w14:paraId="4C264141" w14:textId="6BB46E84"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akh”</w:t>
            </w:r>
          </w:p>
        </w:tc>
        <w:tc>
          <w:tcPr>
            <w:tcW w:w="5812" w:type="dxa"/>
            <w:gridSpan w:val="2"/>
          </w:tcPr>
          <w:p w14:paraId="719189C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6D3266C4" w14:textId="59BAE289"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5F92AD4B" w14:textId="419D6AEF" w:rsidTr="00F226B4">
        <w:trPr>
          <w:trHeight w:val="836"/>
        </w:trPr>
        <w:tc>
          <w:tcPr>
            <w:tcW w:w="3086" w:type="dxa"/>
            <w:gridSpan w:val="2"/>
          </w:tcPr>
          <w:p w14:paraId="43D4A30F"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F805DC6" w14:textId="037F109A"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Akhee</w:t>
            </w:r>
            <w:proofErr w:type="spellEnd"/>
          </w:p>
        </w:tc>
        <w:tc>
          <w:tcPr>
            <w:tcW w:w="5103" w:type="dxa"/>
          </w:tcPr>
          <w:p w14:paraId="0A9A6148" w14:textId="43868E58"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 xml:space="preserve">“My </w:t>
            </w:r>
            <w:proofErr w:type="spellStart"/>
            <w:r w:rsidRPr="00CC26E3">
              <w:rPr>
                <w:rFonts w:ascii="Selawik Light" w:hAnsi="Selawik Light" w:cs="Segoe UI Semilight"/>
                <w:i/>
                <w:iCs/>
                <w:color w:val="F6C112" w:themeColor="text2"/>
                <w:szCs w:val="24"/>
              </w:rPr>
              <w:t>akhee</w:t>
            </w:r>
            <w:proofErr w:type="spellEnd"/>
            <w:r w:rsidRPr="00CC26E3">
              <w:rPr>
                <w:rFonts w:ascii="Selawik Light" w:hAnsi="Selawik Light" w:cs="Segoe UI Semilight"/>
                <w:i/>
                <w:iCs/>
                <w:color w:val="F6C112" w:themeColor="text2"/>
                <w:szCs w:val="24"/>
              </w:rPr>
              <w:t>”</w:t>
            </w:r>
          </w:p>
        </w:tc>
        <w:tc>
          <w:tcPr>
            <w:tcW w:w="5812" w:type="dxa"/>
            <w:gridSpan w:val="2"/>
          </w:tcPr>
          <w:p w14:paraId="1C236C25"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F1C331B" w14:textId="775F3FE7" w:rsidR="00683265" w:rsidRDefault="00683265" w:rsidP="00683265">
            <w:pPr>
              <w:jc w:val="center"/>
              <w:rPr>
                <w:rFonts w:ascii="Segoe UI Semilight" w:hAnsi="Segoe UI Semilight" w:cs="Segoe UI Semilight"/>
                <w:color w:val="FFFFFF" w:themeColor="background1"/>
                <w:sz w:val="40"/>
                <w:szCs w:val="40"/>
              </w:rPr>
            </w:pPr>
          </w:p>
        </w:tc>
      </w:tr>
      <w:tr w:rsidR="00683265" w:rsidRPr="005E59BC" w14:paraId="2A1C2AB2" w14:textId="07E17C50" w:rsidTr="00F226B4">
        <w:trPr>
          <w:trHeight w:val="836"/>
        </w:trPr>
        <w:tc>
          <w:tcPr>
            <w:tcW w:w="3086" w:type="dxa"/>
            <w:gridSpan w:val="2"/>
          </w:tcPr>
          <w:p w14:paraId="1D41525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E0174C0" w14:textId="644E00B2"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Apna</w:t>
            </w:r>
          </w:p>
        </w:tc>
        <w:tc>
          <w:tcPr>
            <w:tcW w:w="5103" w:type="dxa"/>
          </w:tcPr>
          <w:p w14:paraId="48E8E814" w14:textId="77777777" w:rsidR="00683265" w:rsidRPr="00CC26E3" w:rsidRDefault="00683265" w:rsidP="00683265">
            <w:pPr>
              <w:jc w:val="center"/>
              <w:rPr>
                <w:rFonts w:ascii="Selawik Light" w:hAnsi="Selawik Light" w:cs="LilyUPC"/>
                <w:i/>
                <w:iCs/>
                <w:color w:val="F6C112" w:themeColor="text2"/>
                <w:szCs w:val="24"/>
              </w:rPr>
            </w:pPr>
          </w:p>
        </w:tc>
        <w:tc>
          <w:tcPr>
            <w:tcW w:w="5812" w:type="dxa"/>
            <w:gridSpan w:val="2"/>
          </w:tcPr>
          <w:p w14:paraId="7828DFB2" w14:textId="77777777" w:rsidR="00683265" w:rsidRPr="00CC26E3" w:rsidRDefault="00683265" w:rsidP="00683265">
            <w:pPr>
              <w:jc w:val="center"/>
              <w:rPr>
                <w:rFonts w:ascii="Selawik Light" w:hAnsi="Selawik Light" w:cs="LilyUPC"/>
                <w:color w:val="FFFFFF" w:themeColor="background1"/>
                <w:szCs w:val="24"/>
              </w:rPr>
            </w:pPr>
          </w:p>
        </w:tc>
        <w:tc>
          <w:tcPr>
            <w:tcW w:w="13499" w:type="dxa"/>
            <w:gridSpan w:val="2"/>
          </w:tcPr>
          <w:p w14:paraId="706AB2F2" w14:textId="15F87839"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7900DA81" w14:textId="485FDC5C" w:rsidTr="00F226B4">
        <w:trPr>
          <w:trHeight w:val="836"/>
        </w:trPr>
        <w:tc>
          <w:tcPr>
            <w:tcW w:w="3086" w:type="dxa"/>
            <w:gridSpan w:val="2"/>
          </w:tcPr>
          <w:p w14:paraId="1124DDB1" w14:textId="4B01753F" w:rsidR="00683265" w:rsidRPr="00CC26E3" w:rsidRDefault="00683265" w:rsidP="00683265">
            <w:pPr>
              <w:jc w:val="center"/>
              <w:rPr>
                <w:rFonts w:ascii="Selawik Semibold" w:hAnsi="Selawik Semibold" w:cs="LilyUPC"/>
                <w:b/>
                <w:bCs/>
                <w:color w:val="FFC000"/>
                <w:sz w:val="36"/>
                <w:szCs w:val="36"/>
              </w:rPr>
            </w:pPr>
          </w:p>
        </w:tc>
        <w:tc>
          <w:tcPr>
            <w:tcW w:w="3118" w:type="dxa"/>
          </w:tcPr>
          <w:p w14:paraId="4E597BA8" w14:textId="121BB997" w:rsidR="00683265" w:rsidRPr="00CC26E3" w:rsidRDefault="00683265" w:rsidP="00683265">
            <w:pPr>
              <w:tabs>
                <w:tab w:val="left" w:pos="1697"/>
              </w:tabs>
              <w:rPr>
                <w:rFonts w:ascii="Selawik Semibold" w:hAnsi="Selawik Semibold" w:cs="LilyUPC"/>
                <w:color w:val="FFFFFF" w:themeColor="background1"/>
                <w:szCs w:val="24"/>
              </w:rPr>
            </w:pPr>
            <w:proofErr w:type="spellStart"/>
            <w:r w:rsidRPr="00CC26E3">
              <w:rPr>
                <w:rFonts w:ascii="Selawik Semibold" w:hAnsi="Selawik Semibold" w:cs="LilyUPC"/>
                <w:color w:val="FFFFFF" w:themeColor="background1"/>
                <w:szCs w:val="24"/>
              </w:rPr>
              <w:t>Arr</w:t>
            </w:r>
            <w:proofErr w:type="spellEnd"/>
            <w:r w:rsidRPr="00CC26E3">
              <w:rPr>
                <w:rFonts w:ascii="Selawik Semibold" w:hAnsi="Selawik Semibold" w:cs="LilyUPC"/>
                <w:color w:val="FFFFFF" w:themeColor="background1"/>
                <w:szCs w:val="24"/>
              </w:rPr>
              <w:t>-kid</w:t>
            </w:r>
          </w:p>
        </w:tc>
        <w:tc>
          <w:tcPr>
            <w:tcW w:w="5103" w:type="dxa"/>
          </w:tcPr>
          <w:p w14:paraId="59E9CA40"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4104F2F7" w14:textId="1CB761E5"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Commonly used in the North West</w:t>
            </w:r>
          </w:p>
        </w:tc>
        <w:tc>
          <w:tcPr>
            <w:tcW w:w="13499" w:type="dxa"/>
            <w:gridSpan w:val="2"/>
          </w:tcPr>
          <w:p w14:paraId="2095855F" w14:textId="531AAA52"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666D13DB" w14:textId="232A6016" w:rsidTr="00F226B4">
        <w:trPr>
          <w:trHeight w:val="836"/>
        </w:trPr>
        <w:tc>
          <w:tcPr>
            <w:tcW w:w="3086" w:type="dxa"/>
            <w:gridSpan w:val="2"/>
          </w:tcPr>
          <w:p w14:paraId="5DCD1C7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20CAA348" w14:textId="356E62A1"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Fam</w:t>
            </w:r>
          </w:p>
        </w:tc>
        <w:tc>
          <w:tcPr>
            <w:tcW w:w="5103" w:type="dxa"/>
          </w:tcPr>
          <w:p w14:paraId="18E6B9A8" w14:textId="2FDFC8F9"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fam”</w:t>
            </w:r>
          </w:p>
        </w:tc>
        <w:tc>
          <w:tcPr>
            <w:tcW w:w="5812" w:type="dxa"/>
            <w:gridSpan w:val="2"/>
          </w:tcPr>
          <w:p w14:paraId="254955D3"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2BB4E5EA" w14:textId="75E9CC23"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41AB6717" w14:textId="55E50524" w:rsidTr="00F226B4">
        <w:trPr>
          <w:trHeight w:val="836"/>
        </w:trPr>
        <w:tc>
          <w:tcPr>
            <w:tcW w:w="3086" w:type="dxa"/>
            <w:gridSpan w:val="2"/>
          </w:tcPr>
          <w:p w14:paraId="26776F6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4EF8CBA8" w14:textId="138CACC8"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Family</w:t>
            </w:r>
          </w:p>
        </w:tc>
        <w:tc>
          <w:tcPr>
            <w:tcW w:w="5103" w:type="dxa"/>
          </w:tcPr>
          <w:p w14:paraId="39A9C9B1" w14:textId="48CE2B2C"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“My family”</w:t>
            </w:r>
          </w:p>
        </w:tc>
        <w:tc>
          <w:tcPr>
            <w:tcW w:w="5812" w:type="dxa"/>
            <w:gridSpan w:val="2"/>
          </w:tcPr>
          <w:p w14:paraId="66302DB0"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4E032CB0" w14:textId="096E43EA"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3E21CDDA" w14:textId="6AD64A61" w:rsidTr="00F226B4">
        <w:trPr>
          <w:trHeight w:val="836"/>
        </w:trPr>
        <w:tc>
          <w:tcPr>
            <w:tcW w:w="3086" w:type="dxa"/>
            <w:gridSpan w:val="2"/>
          </w:tcPr>
          <w:p w14:paraId="4187FCC3"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8F89FCE" w14:textId="6BA529A1"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Mush</w:t>
            </w:r>
          </w:p>
        </w:tc>
        <w:tc>
          <w:tcPr>
            <w:tcW w:w="5103" w:type="dxa"/>
          </w:tcPr>
          <w:p w14:paraId="151768F2" w14:textId="706E1968"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“You good mush”</w:t>
            </w:r>
          </w:p>
        </w:tc>
        <w:tc>
          <w:tcPr>
            <w:tcW w:w="5812" w:type="dxa"/>
            <w:gridSpan w:val="2"/>
          </w:tcPr>
          <w:p w14:paraId="303F30A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39F06167" w14:textId="6155B64A"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38746237" w14:textId="55D57120" w:rsidTr="00F226B4">
        <w:trPr>
          <w:trHeight w:val="836"/>
        </w:trPr>
        <w:tc>
          <w:tcPr>
            <w:tcW w:w="3086" w:type="dxa"/>
            <w:gridSpan w:val="2"/>
          </w:tcPr>
          <w:p w14:paraId="052E98A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67A39EAA" w14:textId="0D0AE52A"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Chavvy</w:t>
            </w:r>
          </w:p>
        </w:tc>
        <w:tc>
          <w:tcPr>
            <w:tcW w:w="5103" w:type="dxa"/>
          </w:tcPr>
          <w:p w14:paraId="0B0ACD58" w14:textId="77777777" w:rsidR="00683265" w:rsidRPr="00CC26E3" w:rsidRDefault="00683265" w:rsidP="00683265">
            <w:pPr>
              <w:jc w:val="center"/>
              <w:rPr>
                <w:rFonts w:ascii="Selawik Light" w:hAnsi="Selawik Light" w:cs="Segoe UI Semilight"/>
                <w:i/>
                <w:iCs/>
                <w:color w:val="F6C112" w:themeColor="text2"/>
                <w:szCs w:val="24"/>
              </w:rPr>
            </w:pPr>
          </w:p>
        </w:tc>
        <w:tc>
          <w:tcPr>
            <w:tcW w:w="5812" w:type="dxa"/>
            <w:gridSpan w:val="2"/>
          </w:tcPr>
          <w:p w14:paraId="00D6119A" w14:textId="77777777" w:rsidR="00683265" w:rsidRPr="00CC26E3" w:rsidRDefault="00683265" w:rsidP="00683265">
            <w:pPr>
              <w:jc w:val="center"/>
              <w:rPr>
                <w:rFonts w:ascii="Selawik Light" w:hAnsi="Selawik Light" w:cs="Segoe UI Semilight"/>
                <w:color w:val="FFFFFF" w:themeColor="background1"/>
                <w:szCs w:val="24"/>
              </w:rPr>
            </w:pPr>
          </w:p>
        </w:tc>
        <w:tc>
          <w:tcPr>
            <w:tcW w:w="13499" w:type="dxa"/>
            <w:gridSpan w:val="2"/>
          </w:tcPr>
          <w:p w14:paraId="7861C81D" w14:textId="033AC64C"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277AB2D5" w14:textId="5A470B87" w:rsidTr="00F226B4">
        <w:trPr>
          <w:trHeight w:val="836"/>
        </w:trPr>
        <w:tc>
          <w:tcPr>
            <w:tcW w:w="3086" w:type="dxa"/>
            <w:gridSpan w:val="2"/>
          </w:tcPr>
          <w:p w14:paraId="1F56D118" w14:textId="4AA02FC4" w:rsidR="00683265" w:rsidRPr="00CC26E3" w:rsidRDefault="00683265" w:rsidP="00683265">
            <w:pPr>
              <w:jc w:val="center"/>
              <w:rPr>
                <w:rFonts w:ascii="Selawik Semibold" w:hAnsi="Selawik Semibold" w:cs="LilyUPC"/>
                <w:b/>
                <w:bCs/>
                <w:color w:val="FFC000"/>
                <w:sz w:val="36"/>
                <w:szCs w:val="36"/>
              </w:rPr>
            </w:pPr>
          </w:p>
        </w:tc>
        <w:tc>
          <w:tcPr>
            <w:tcW w:w="3118" w:type="dxa"/>
          </w:tcPr>
          <w:p w14:paraId="60A05212" w14:textId="6651BD24" w:rsidR="00683265" w:rsidRPr="00CC26E3" w:rsidRDefault="00683265" w:rsidP="00683265">
            <w:pPr>
              <w:tabs>
                <w:tab w:val="left" w:pos="1697"/>
              </w:tabs>
              <w:rPr>
                <w:rFonts w:ascii="Selawik Semibold" w:hAnsi="Selawik Semibold" w:cs="LilyUPC"/>
                <w:color w:val="FFFFFF" w:themeColor="background1"/>
                <w:szCs w:val="24"/>
              </w:rPr>
            </w:pPr>
            <w:r w:rsidRPr="00CC26E3">
              <w:rPr>
                <w:rFonts w:ascii="Selawik Semibold" w:hAnsi="Selawik Semibold" w:cs="LilyUPC"/>
                <w:color w:val="FFFFFF" w:themeColor="background1"/>
                <w:szCs w:val="24"/>
              </w:rPr>
              <w:t>Matey</w:t>
            </w:r>
          </w:p>
        </w:tc>
        <w:tc>
          <w:tcPr>
            <w:tcW w:w="5103" w:type="dxa"/>
          </w:tcPr>
          <w:p w14:paraId="017959E7" w14:textId="3E632A4D" w:rsidR="00683265" w:rsidRPr="00CC26E3" w:rsidRDefault="00683265" w:rsidP="00683265">
            <w:pPr>
              <w:jc w:val="center"/>
              <w:rPr>
                <w:rFonts w:ascii="Selawik Light" w:hAnsi="Selawik Light" w:cs="Segoe UI Semilight"/>
                <w:i/>
                <w:iCs/>
                <w:color w:val="F6C112" w:themeColor="text2"/>
                <w:szCs w:val="24"/>
              </w:rPr>
            </w:pPr>
            <w:r w:rsidRPr="00CC26E3">
              <w:rPr>
                <w:rFonts w:ascii="Selawik Light" w:hAnsi="Selawik Light" w:cs="Segoe UI Semilight"/>
                <w:i/>
                <w:iCs/>
                <w:color w:val="F6C112" w:themeColor="text2"/>
                <w:szCs w:val="24"/>
              </w:rPr>
              <w:t>“You good matey”</w:t>
            </w:r>
          </w:p>
        </w:tc>
        <w:tc>
          <w:tcPr>
            <w:tcW w:w="5812" w:type="dxa"/>
            <w:gridSpan w:val="2"/>
          </w:tcPr>
          <w:p w14:paraId="28F8F3E3" w14:textId="05933941" w:rsidR="00683265" w:rsidRPr="00CC26E3" w:rsidRDefault="00683265" w:rsidP="00683265">
            <w:pPr>
              <w:jc w:val="center"/>
              <w:rPr>
                <w:rFonts w:ascii="Selawik Light" w:hAnsi="Selawik Light" w:cs="Segoe UI Semilight"/>
                <w:color w:val="FFFFFF" w:themeColor="background1"/>
                <w:szCs w:val="24"/>
              </w:rPr>
            </w:pPr>
            <w:r w:rsidRPr="00CC26E3">
              <w:rPr>
                <w:rFonts w:ascii="Selawik Light" w:hAnsi="Selawik Light" w:cs="Segoe UI Semilight"/>
                <w:color w:val="FFFFFF" w:themeColor="background1"/>
                <w:szCs w:val="24"/>
              </w:rPr>
              <w:t>Commonly used in Kent/Essex</w:t>
            </w:r>
          </w:p>
        </w:tc>
        <w:tc>
          <w:tcPr>
            <w:tcW w:w="13499" w:type="dxa"/>
            <w:gridSpan w:val="2"/>
          </w:tcPr>
          <w:p w14:paraId="729211C8" w14:textId="2F6DF912" w:rsidR="00683265" w:rsidRPr="00650D64" w:rsidRDefault="00683265" w:rsidP="00683265">
            <w:pPr>
              <w:jc w:val="center"/>
              <w:rPr>
                <w:rFonts w:ascii="Segoe UI Semilight" w:hAnsi="Segoe UI Semilight" w:cs="Segoe UI Semilight"/>
                <w:color w:val="FFFFFF" w:themeColor="background1"/>
                <w:sz w:val="40"/>
                <w:szCs w:val="40"/>
              </w:rPr>
            </w:pPr>
          </w:p>
        </w:tc>
      </w:tr>
      <w:tr w:rsidR="00683265" w:rsidRPr="005E59BC" w14:paraId="781D890C" w14:textId="68C11A64" w:rsidTr="00F226B4">
        <w:trPr>
          <w:trHeight w:val="836"/>
        </w:trPr>
        <w:tc>
          <w:tcPr>
            <w:tcW w:w="3086" w:type="dxa"/>
            <w:gridSpan w:val="2"/>
          </w:tcPr>
          <w:p w14:paraId="1AEF87AC"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2348183" w14:textId="77777777" w:rsidR="00683265" w:rsidRPr="00CC26E3" w:rsidRDefault="00683265" w:rsidP="00683265">
            <w:pPr>
              <w:tabs>
                <w:tab w:val="left" w:pos="1697"/>
              </w:tabs>
              <w:jc w:val="center"/>
              <w:rPr>
                <w:rFonts w:ascii="Selawik Light" w:hAnsi="Selawik Light" w:cs="LilyUPC"/>
                <w:color w:val="FFFFFF" w:themeColor="background1"/>
                <w:szCs w:val="24"/>
              </w:rPr>
            </w:pPr>
          </w:p>
        </w:tc>
        <w:tc>
          <w:tcPr>
            <w:tcW w:w="5103" w:type="dxa"/>
          </w:tcPr>
          <w:p w14:paraId="635968FC" w14:textId="77777777" w:rsidR="00683265" w:rsidRPr="00CC26E3" w:rsidRDefault="00683265" w:rsidP="00683265">
            <w:pPr>
              <w:jc w:val="center"/>
              <w:rPr>
                <w:rFonts w:ascii="Selawik Semibold" w:hAnsi="Selawik Semibold" w:cs="LilyUPC"/>
                <w:i/>
                <w:iCs/>
                <w:color w:val="F6C112" w:themeColor="text2"/>
                <w:szCs w:val="24"/>
              </w:rPr>
            </w:pPr>
          </w:p>
        </w:tc>
        <w:tc>
          <w:tcPr>
            <w:tcW w:w="5812" w:type="dxa"/>
            <w:gridSpan w:val="2"/>
          </w:tcPr>
          <w:p w14:paraId="31999DF9" w14:textId="77777777" w:rsidR="00683265" w:rsidRPr="00CC26E3" w:rsidRDefault="00683265" w:rsidP="00683265">
            <w:pPr>
              <w:jc w:val="center"/>
              <w:rPr>
                <w:rFonts w:ascii="Selawik Semibold" w:hAnsi="Selawik Semibold" w:cs="LilyUPC"/>
                <w:color w:val="FFFFFF" w:themeColor="background1"/>
                <w:szCs w:val="24"/>
              </w:rPr>
            </w:pPr>
          </w:p>
        </w:tc>
        <w:tc>
          <w:tcPr>
            <w:tcW w:w="13499" w:type="dxa"/>
            <w:gridSpan w:val="2"/>
          </w:tcPr>
          <w:p w14:paraId="531E6E88" w14:textId="71B115AE"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69F42308" w14:textId="51832914" w:rsidTr="00F226B4">
        <w:trPr>
          <w:trHeight w:val="836"/>
        </w:trPr>
        <w:tc>
          <w:tcPr>
            <w:tcW w:w="3086" w:type="dxa"/>
            <w:gridSpan w:val="2"/>
          </w:tcPr>
          <w:p w14:paraId="599C3118"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58144D58" w14:textId="77777777" w:rsidR="00683265" w:rsidRPr="00CC26E3" w:rsidRDefault="00683265" w:rsidP="00683265">
            <w:pPr>
              <w:tabs>
                <w:tab w:val="left" w:pos="1697"/>
              </w:tabs>
              <w:jc w:val="center"/>
              <w:rPr>
                <w:rFonts w:ascii="Selawik Light" w:hAnsi="Selawik Light" w:cs="LilyUPC"/>
                <w:color w:val="FFFFFF" w:themeColor="background1"/>
                <w:szCs w:val="24"/>
              </w:rPr>
            </w:pPr>
          </w:p>
        </w:tc>
        <w:tc>
          <w:tcPr>
            <w:tcW w:w="5103" w:type="dxa"/>
          </w:tcPr>
          <w:p w14:paraId="1DE80AD4" w14:textId="77777777" w:rsidR="00683265" w:rsidRPr="00CC26E3" w:rsidRDefault="00683265" w:rsidP="00683265">
            <w:pPr>
              <w:jc w:val="center"/>
              <w:rPr>
                <w:rFonts w:ascii="Selawik Semibold" w:hAnsi="Selawik Semibold" w:cs="LilyUPC"/>
                <w:color w:val="F6C112" w:themeColor="text2"/>
                <w:szCs w:val="24"/>
              </w:rPr>
            </w:pPr>
          </w:p>
        </w:tc>
        <w:tc>
          <w:tcPr>
            <w:tcW w:w="5812" w:type="dxa"/>
            <w:gridSpan w:val="2"/>
          </w:tcPr>
          <w:p w14:paraId="6B6C03C8" w14:textId="77777777" w:rsidR="00683265" w:rsidRPr="00CC26E3" w:rsidRDefault="00683265" w:rsidP="00683265">
            <w:pPr>
              <w:jc w:val="center"/>
              <w:rPr>
                <w:rFonts w:ascii="Selawik Semibold" w:hAnsi="Selawik Semibold" w:cs="LilyUPC"/>
                <w:color w:val="FFFFFF" w:themeColor="background1"/>
                <w:szCs w:val="24"/>
              </w:rPr>
            </w:pPr>
          </w:p>
        </w:tc>
        <w:tc>
          <w:tcPr>
            <w:tcW w:w="13499" w:type="dxa"/>
            <w:gridSpan w:val="2"/>
          </w:tcPr>
          <w:p w14:paraId="2FCBBDA8" w14:textId="6D4E2EF3"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4A16B24" w14:textId="3637A442" w:rsidTr="00F226B4">
        <w:trPr>
          <w:trHeight w:val="836"/>
        </w:trPr>
        <w:tc>
          <w:tcPr>
            <w:tcW w:w="3086" w:type="dxa"/>
            <w:gridSpan w:val="2"/>
          </w:tcPr>
          <w:p w14:paraId="2315B91D"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136B468F" w14:textId="77777777" w:rsidR="00683265" w:rsidRPr="00CC26E3" w:rsidRDefault="00683265" w:rsidP="00683265">
            <w:pPr>
              <w:tabs>
                <w:tab w:val="left" w:pos="1697"/>
              </w:tabs>
              <w:jc w:val="center"/>
              <w:rPr>
                <w:rFonts w:ascii="Selawik Light" w:hAnsi="Selawik Light" w:cs="LilyUPC"/>
                <w:color w:val="FFFFFF" w:themeColor="background1"/>
                <w:szCs w:val="24"/>
              </w:rPr>
            </w:pPr>
          </w:p>
        </w:tc>
        <w:tc>
          <w:tcPr>
            <w:tcW w:w="5103" w:type="dxa"/>
          </w:tcPr>
          <w:p w14:paraId="157E9832" w14:textId="77777777" w:rsidR="00683265" w:rsidRPr="00CC26E3" w:rsidRDefault="00683265" w:rsidP="00683265">
            <w:pPr>
              <w:rPr>
                <w:rFonts w:ascii="Selawik Semibold" w:hAnsi="Selawik Semibold" w:cs="LilyUPC"/>
                <w:color w:val="F6C112" w:themeColor="text2"/>
                <w:szCs w:val="24"/>
              </w:rPr>
            </w:pPr>
          </w:p>
        </w:tc>
        <w:tc>
          <w:tcPr>
            <w:tcW w:w="5812" w:type="dxa"/>
            <w:gridSpan w:val="2"/>
          </w:tcPr>
          <w:p w14:paraId="29217067" w14:textId="77777777" w:rsidR="00683265" w:rsidRPr="00CC26E3" w:rsidRDefault="00683265" w:rsidP="00683265">
            <w:pPr>
              <w:jc w:val="center"/>
              <w:rPr>
                <w:rFonts w:ascii="Selawik Semibold" w:hAnsi="Selawik Semibold" w:cs="LilyUPC"/>
                <w:color w:val="FFFFFF" w:themeColor="background1"/>
                <w:szCs w:val="24"/>
              </w:rPr>
            </w:pPr>
          </w:p>
        </w:tc>
        <w:tc>
          <w:tcPr>
            <w:tcW w:w="13499" w:type="dxa"/>
            <w:gridSpan w:val="2"/>
          </w:tcPr>
          <w:p w14:paraId="0FA543BB" w14:textId="29D9F1E4" w:rsidR="00683265" w:rsidRPr="005E59BC" w:rsidRDefault="00683265" w:rsidP="00683265">
            <w:pPr>
              <w:jc w:val="center"/>
              <w:rPr>
                <w:rFonts w:ascii="Selawik Semibold" w:hAnsi="Selawik Semibold" w:cs="LilyUPC"/>
                <w:color w:val="FFFFFF" w:themeColor="background1"/>
                <w:sz w:val="48"/>
                <w:szCs w:val="40"/>
              </w:rPr>
            </w:pPr>
          </w:p>
        </w:tc>
      </w:tr>
      <w:tr w:rsidR="00683265" w:rsidRPr="005E59BC" w14:paraId="391E3D0D" w14:textId="522428E9" w:rsidTr="00F226B4">
        <w:trPr>
          <w:trHeight w:val="836"/>
        </w:trPr>
        <w:tc>
          <w:tcPr>
            <w:tcW w:w="3086" w:type="dxa"/>
            <w:gridSpan w:val="2"/>
          </w:tcPr>
          <w:p w14:paraId="29A689A2"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74FACEFC" w14:textId="77777777" w:rsidR="00683265" w:rsidRPr="00CC26E3" w:rsidRDefault="00683265" w:rsidP="00683265">
            <w:pPr>
              <w:tabs>
                <w:tab w:val="left" w:pos="1697"/>
              </w:tabs>
              <w:jc w:val="center"/>
              <w:rPr>
                <w:rFonts w:ascii="Selawik Light" w:hAnsi="Selawik Light" w:cs="LilyUPC"/>
                <w:color w:val="FFFFFF" w:themeColor="background1"/>
                <w:szCs w:val="24"/>
              </w:rPr>
            </w:pPr>
          </w:p>
        </w:tc>
        <w:tc>
          <w:tcPr>
            <w:tcW w:w="5103" w:type="dxa"/>
          </w:tcPr>
          <w:p w14:paraId="54E39028" w14:textId="77777777" w:rsidR="00683265" w:rsidRPr="00CC26E3" w:rsidRDefault="00683265" w:rsidP="00683265">
            <w:pPr>
              <w:jc w:val="center"/>
              <w:rPr>
                <w:rFonts w:ascii="Selawik Semibold" w:hAnsi="Selawik Semibold" w:cs="LilyUPC"/>
                <w:color w:val="F6C112" w:themeColor="text2"/>
                <w:szCs w:val="24"/>
              </w:rPr>
            </w:pPr>
          </w:p>
        </w:tc>
        <w:tc>
          <w:tcPr>
            <w:tcW w:w="5812" w:type="dxa"/>
            <w:gridSpan w:val="2"/>
          </w:tcPr>
          <w:p w14:paraId="2D3083AF" w14:textId="77777777" w:rsidR="00683265" w:rsidRPr="00CC26E3" w:rsidRDefault="00683265" w:rsidP="00683265">
            <w:pPr>
              <w:jc w:val="center"/>
              <w:rPr>
                <w:rFonts w:ascii="Selawik Semibold" w:hAnsi="Selawik Semibold" w:cs="LilyUPC"/>
                <w:color w:val="FFFFFF" w:themeColor="background1"/>
                <w:szCs w:val="24"/>
              </w:rPr>
            </w:pPr>
          </w:p>
        </w:tc>
        <w:tc>
          <w:tcPr>
            <w:tcW w:w="13499" w:type="dxa"/>
            <w:gridSpan w:val="2"/>
          </w:tcPr>
          <w:p w14:paraId="50425387" w14:textId="02E1D838" w:rsidR="00683265" w:rsidRPr="005E59BC" w:rsidRDefault="00683265" w:rsidP="00683265">
            <w:pPr>
              <w:jc w:val="center"/>
              <w:rPr>
                <w:rFonts w:ascii="Selawik Semibold" w:hAnsi="Selawik Semibold" w:cs="LilyUPC"/>
                <w:color w:val="FFFFFF" w:themeColor="background1"/>
                <w:sz w:val="48"/>
                <w:szCs w:val="40"/>
              </w:rPr>
            </w:pPr>
          </w:p>
        </w:tc>
      </w:tr>
      <w:tr w:rsidR="001E0670" w:rsidRPr="005E59BC" w14:paraId="366CF2B5" w14:textId="77777777" w:rsidTr="00F226B4">
        <w:trPr>
          <w:trHeight w:val="836"/>
        </w:trPr>
        <w:tc>
          <w:tcPr>
            <w:tcW w:w="3086" w:type="dxa"/>
            <w:gridSpan w:val="2"/>
          </w:tcPr>
          <w:p w14:paraId="23FA2F52" w14:textId="77777777" w:rsidR="001E0670" w:rsidRPr="00CC26E3" w:rsidRDefault="001E0670" w:rsidP="00683265">
            <w:pPr>
              <w:jc w:val="center"/>
              <w:rPr>
                <w:rFonts w:ascii="Selawik Semibold" w:hAnsi="Selawik Semibold" w:cs="LilyUPC"/>
                <w:b/>
                <w:bCs/>
                <w:color w:val="FFC000"/>
                <w:sz w:val="36"/>
                <w:szCs w:val="36"/>
              </w:rPr>
            </w:pPr>
          </w:p>
        </w:tc>
        <w:tc>
          <w:tcPr>
            <w:tcW w:w="3118" w:type="dxa"/>
          </w:tcPr>
          <w:p w14:paraId="4FF619B5" w14:textId="77777777" w:rsidR="001E0670" w:rsidRPr="00CC26E3" w:rsidRDefault="001E0670" w:rsidP="00683265">
            <w:pPr>
              <w:tabs>
                <w:tab w:val="left" w:pos="1697"/>
              </w:tabs>
              <w:jc w:val="center"/>
              <w:rPr>
                <w:rFonts w:ascii="Selawik Light" w:hAnsi="Selawik Light" w:cs="LilyUPC"/>
                <w:color w:val="FFFFFF" w:themeColor="background1"/>
                <w:szCs w:val="24"/>
              </w:rPr>
            </w:pPr>
          </w:p>
        </w:tc>
        <w:tc>
          <w:tcPr>
            <w:tcW w:w="5103" w:type="dxa"/>
          </w:tcPr>
          <w:p w14:paraId="2F450215" w14:textId="77777777" w:rsidR="001E0670" w:rsidRPr="00CC26E3" w:rsidRDefault="001E0670" w:rsidP="00683265">
            <w:pPr>
              <w:jc w:val="center"/>
              <w:rPr>
                <w:rFonts w:ascii="Selawik Semibold" w:hAnsi="Selawik Semibold" w:cs="LilyUPC"/>
                <w:color w:val="F6C112" w:themeColor="text2"/>
                <w:szCs w:val="24"/>
              </w:rPr>
            </w:pPr>
          </w:p>
        </w:tc>
        <w:tc>
          <w:tcPr>
            <w:tcW w:w="5812" w:type="dxa"/>
            <w:gridSpan w:val="2"/>
          </w:tcPr>
          <w:p w14:paraId="056DA47E" w14:textId="77777777" w:rsidR="001E0670" w:rsidRPr="00CC26E3" w:rsidRDefault="001E0670" w:rsidP="00683265">
            <w:pPr>
              <w:jc w:val="center"/>
              <w:rPr>
                <w:rFonts w:ascii="Selawik Semibold" w:hAnsi="Selawik Semibold" w:cs="LilyUPC"/>
                <w:color w:val="FFFFFF" w:themeColor="background1"/>
                <w:szCs w:val="24"/>
              </w:rPr>
            </w:pPr>
          </w:p>
        </w:tc>
        <w:tc>
          <w:tcPr>
            <w:tcW w:w="13499" w:type="dxa"/>
            <w:gridSpan w:val="2"/>
          </w:tcPr>
          <w:p w14:paraId="5A4C267A" w14:textId="77777777" w:rsidR="001E0670" w:rsidRPr="005E59BC" w:rsidRDefault="001E0670" w:rsidP="00683265">
            <w:pPr>
              <w:jc w:val="center"/>
              <w:rPr>
                <w:rFonts w:ascii="Selawik Semibold" w:hAnsi="Selawik Semibold" w:cs="LilyUPC"/>
                <w:color w:val="FFFFFF" w:themeColor="background1"/>
                <w:sz w:val="48"/>
                <w:szCs w:val="40"/>
              </w:rPr>
            </w:pPr>
          </w:p>
        </w:tc>
      </w:tr>
      <w:tr w:rsidR="00683265" w:rsidRPr="005E59BC" w14:paraId="015D07F3" w14:textId="28F061EA" w:rsidTr="00F226B4">
        <w:trPr>
          <w:trHeight w:val="836"/>
        </w:trPr>
        <w:tc>
          <w:tcPr>
            <w:tcW w:w="3086" w:type="dxa"/>
            <w:gridSpan w:val="2"/>
          </w:tcPr>
          <w:p w14:paraId="1DDEDBB4" w14:textId="77777777" w:rsidR="00683265" w:rsidRPr="00CC26E3" w:rsidRDefault="00683265" w:rsidP="00683265">
            <w:pPr>
              <w:jc w:val="center"/>
              <w:rPr>
                <w:rFonts w:ascii="Selawik Semibold" w:hAnsi="Selawik Semibold" w:cs="LilyUPC"/>
                <w:b/>
                <w:bCs/>
                <w:color w:val="FFC000"/>
                <w:sz w:val="36"/>
                <w:szCs w:val="36"/>
              </w:rPr>
            </w:pPr>
          </w:p>
        </w:tc>
        <w:tc>
          <w:tcPr>
            <w:tcW w:w="3118" w:type="dxa"/>
          </w:tcPr>
          <w:p w14:paraId="099F4024" w14:textId="77777777" w:rsidR="00683265" w:rsidRPr="00CC26E3" w:rsidRDefault="00683265" w:rsidP="00683265">
            <w:pPr>
              <w:tabs>
                <w:tab w:val="left" w:pos="1697"/>
              </w:tabs>
              <w:jc w:val="center"/>
              <w:rPr>
                <w:rFonts w:ascii="Selawik Light" w:hAnsi="Selawik Light" w:cs="LilyUPC"/>
                <w:color w:val="FFFFFF" w:themeColor="background1"/>
                <w:szCs w:val="24"/>
              </w:rPr>
            </w:pPr>
          </w:p>
        </w:tc>
        <w:tc>
          <w:tcPr>
            <w:tcW w:w="5103" w:type="dxa"/>
          </w:tcPr>
          <w:p w14:paraId="3D6C5DF3" w14:textId="259FADDB" w:rsidR="00683265" w:rsidRPr="00CC26E3" w:rsidRDefault="00683265" w:rsidP="00683265">
            <w:pPr>
              <w:jc w:val="center"/>
              <w:rPr>
                <w:rFonts w:ascii="Selawik Semibold" w:hAnsi="Selawik Semibold" w:cs="LilyUPC"/>
                <w:color w:val="F6C112" w:themeColor="text2"/>
                <w:szCs w:val="24"/>
              </w:rPr>
            </w:pPr>
          </w:p>
        </w:tc>
        <w:tc>
          <w:tcPr>
            <w:tcW w:w="5812" w:type="dxa"/>
            <w:gridSpan w:val="2"/>
          </w:tcPr>
          <w:p w14:paraId="69ABDEFB" w14:textId="77777777" w:rsidR="00683265" w:rsidRPr="00CC26E3" w:rsidRDefault="00683265" w:rsidP="00683265">
            <w:pPr>
              <w:jc w:val="center"/>
              <w:rPr>
                <w:rFonts w:ascii="Selawik Semibold" w:hAnsi="Selawik Semibold" w:cs="LilyUPC"/>
                <w:color w:val="FFFFFF" w:themeColor="background1"/>
                <w:szCs w:val="24"/>
              </w:rPr>
            </w:pPr>
          </w:p>
        </w:tc>
        <w:tc>
          <w:tcPr>
            <w:tcW w:w="13499" w:type="dxa"/>
            <w:gridSpan w:val="2"/>
          </w:tcPr>
          <w:p w14:paraId="28E90C46" w14:textId="34743898" w:rsidR="00683265" w:rsidRPr="005E59BC" w:rsidRDefault="00683265" w:rsidP="00683265">
            <w:pPr>
              <w:jc w:val="center"/>
              <w:rPr>
                <w:rFonts w:ascii="Selawik Semibold" w:hAnsi="Selawik Semibold" w:cs="LilyUPC"/>
                <w:color w:val="FFFFFF" w:themeColor="background1"/>
                <w:sz w:val="48"/>
                <w:szCs w:val="40"/>
              </w:rPr>
            </w:pPr>
          </w:p>
        </w:tc>
      </w:tr>
    </w:tbl>
    <w:bookmarkEnd w:id="6"/>
    <w:p w14:paraId="3D217F32" w14:textId="081DAFE2" w:rsidR="00A35243" w:rsidRDefault="002D1721" w:rsidP="00A35243">
      <w:pPr>
        <w:pStyle w:val="Bodycopy"/>
        <w:rPr>
          <w:noProof/>
        </w:rPr>
      </w:pPr>
      <w:r>
        <w:rPr>
          <w:noProof/>
          <w:szCs w:val="20"/>
          <w:lang w:val="en-GB" w:eastAsia="en-GB"/>
        </w:rPr>
        <mc:AlternateContent>
          <mc:Choice Requires="wps">
            <w:drawing>
              <wp:anchor distT="0" distB="0" distL="114300" distR="114300" simplePos="0" relativeHeight="251975680" behindDoc="0" locked="0" layoutInCell="1" allowOverlap="1" wp14:anchorId="1F027DA6" wp14:editId="70B5C399">
                <wp:simplePos x="0" y="0"/>
                <wp:positionH relativeFrom="margin">
                  <wp:posOffset>-1200150</wp:posOffset>
                </wp:positionH>
                <wp:positionV relativeFrom="paragraph">
                  <wp:posOffset>-483870</wp:posOffset>
                </wp:positionV>
                <wp:extent cx="10997565" cy="777240"/>
                <wp:effectExtent l="19050" t="19050" r="13335" b="22860"/>
                <wp:wrapNone/>
                <wp:docPr id="6" name="Rectangle 6"/>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997565" cy="777240"/>
                        </a:xfrm>
                        <a:prstGeom prst="rect">
                          <a:avLst/>
                        </a:prstGeom>
                        <a:solidFill>
                          <a:schemeClr val="tx2"/>
                        </a:solidFill>
                        <a:ln w="635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E104898" w14:textId="75BCB385" w:rsidR="00AB401D" w:rsidRPr="006D258F" w:rsidRDefault="00AB401D" w:rsidP="006D258F">
                            <w:pPr>
                              <w:pStyle w:val="Heading1"/>
                              <w:rPr>
                                <w:color w:val="1D0D40" w:themeColor="accent1" w:themeShade="BF"/>
                              </w:rPr>
                            </w:pPr>
                            <w:bookmarkStart w:id="13" w:name="_Toc88567436"/>
                            <w:r w:rsidRPr="006D258F">
                              <w:rPr>
                                <w:color w:val="1D0D40" w:themeColor="accent1" w:themeShade="BF"/>
                              </w:rPr>
                              <w:t>Acronyms</w:t>
                            </w:r>
                            <w:bookmarkEnd w:id="13"/>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1F027DA6" id="Rectangle 6" o:spid="_x0000_s1034" style="position:absolute;margin-left:-94.5pt;margin-top:-38.1pt;width:865.95pt;height:61.2pt;z-index:251975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" fillcolor="#f6c112 [3215]" strokecolor="#f6c112 [3215]" strokeweight="5pt">
                <v:path arrowok="t"/>
                <v:textbox>
                  <w:txbxContent>
                    <w:p w14:paraId="7E104898" w14:textId="75BCB385" w:rsidR="00AB401D" w:rsidRPr="006D258F" w:rsidRDefault="00AB401D" w:rsidP="006D258F">
                      <w:pPr>
                        <w:pStyle w:val="Heading1"/>
                        <w:rPr>
                          <w:color w:val="1D0D40" w:themeColor="accent1" w:themeShade="BF"/>
                        </w:rPr>
                      </w:pPr>
                      <w:bookmarkStart w:id="19" w:name="_Toc88567436"/>
                      <w:r w:rsidRPr="006D258F">
                        <w:rPr>
                          <w:color w:val="1D0D40" w:themeColor="accent1" w:themeShade="BF"/>
                        </w:rPr>
                        <w:t>Acronyms</w:t>
                      </w:r>
                      <w:bookmarkEnd w:id="19"/>
                    </w:p>
                  </w:txbxContent>
                </v:textbox>
                <w10:wrap anchorx="margin"/>
              </v:rect>
            </w:pict>
          </mc:Fallback>
        </mc:AlternateContent>
      </w:r>
    </w:p>
    <w:tbl>
      <w:tblPr>
        <w:tblStyle w:val="TableGrid"/>
        <w:tblW w:w="18003" w:type="dxa"/>
        <w:tblInd w:w="-22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68"/>
        <w:gridCol w:w="7044"/>
        <w:gridCol w:w="7044"/>
        <w:gridCol w:w="1647"/>
      </w:tblGrid>
      <w:tr w:rsidR="002A4361" w:rsidRPr="002A4361" w14:paraId="0F8F87D1" w14:textId="77777777" w:rsidTr="002A4361">
        <w:trPr>
          <w:gridBefore w:val="1"/>
          <w:gridAfter w:val="1"/>
          <w:wBefore w:w="2268" w:type="dxa"/>
          <w:wAfter w:w="1647" w:type="dxa"/>
        </w:trPr>
        <w:tc>
          <w:tcPr>
            <w:tcW w:w="7044" w:type="dxa"/>
          </w:tcPr>
          <w:p w14:paraId="04F92B50" w14:textId="04ECE05C" w:rsidR="002A4361" w:rsidRPr="002A4361" w:rsidRDefault="002A4361" w:rsidP="00A35243">
            <w:pPr>
              <w:pStyle w:val="Bodycopy"/>
              <w:rPr>
                <w:rFonts w:ascii="Selawik Semibold" w:hAnsi="Selawik Semibold" w:cstheme="minorHAnsi"/>
                <w:lang w:val="en-GB"/>
              </w:rPr>
            </w:pPr>
          </w:p>
        </w:tc>
        <w:tc>
          <w:tcPr>
            <w:tcW w:w="7044" w:type="dxa"/>
          </w:tcPr>
          <w:p w14:paraId="65FF55E8" w14:textId="77777777" w:rsidR="002A4361" w:rsidRPr="002A4361" w:rsidRDefault="002A4361" w:rsidP="00A35243">
            <w:pPr>
              <w:pStyle w:val="Bodycopy"/>
              <w:rPr>
                <w:rFonts w:ascii="Selawik Semibold" w:hAnsi="Selawik Semibold" w:cstheme="minorHAnsi"/>
                <w:lang w:val="en-GB"/>
              </w:rPr>
            </w:pPr>
          </w:p>
        </w:tc>
      </w:tr>
      <w:tr w:rsidR="002A4361" w:rsidRPr="002A4361" w14:paraId="7986DB77" w14:textId="77777777" w:rsidTr="002A4361">
        <w:tc>
          <w:tcPr>
            <w:tcW w:w="9312" w:type="dxa"/>
            <w:gridSpan w:val="2"/>
            <w:shd w:val="clear" w:color="auto" w:fill="F6C112" w:themeFill="text2"/>
          </w:tcPr>
          <w:p w14:paraId="502B8A46" w14:textId="74DBC176" w:rsidR="002A4361" w:rsidRPr="002A4361" w:rsidRDefault="002A4361" w:rsidP="002A4361">
            <w:pPr>
              <w:pStyle w:val="Bodycopy"/>
              <w:jc w:val="center"/>
              <w:rPr>
                <w:rFonts w:ascii="Selawik Semibold" w:hAnsi="Selawik Semibold" w:cstheme="minorHAnsi"/>
                <w:sz w:val="48"/>
                <w:szCs w:val="48"/>
                <w:lang w:val="en-GB"/>
              </w:rPr>
            </w:pPr>
            <w:r w:rsidRPr="002A4361">
              <w:rPr>
                <w:rFonts w:ascii="Selawik Semibold" w:hAnsi="Selawik Semibold" w:cstheme="minorHAnsi"/>
                <w:sz w:val="48"/>
                <w:szCs w:val="48"/>
                <w:lang w:val="en-GB"/>
              </w:rPr>
              <w:t>Acronym</w:t>
            </w:r>
          </w:p>
        </w:tc>
        <w:tc>
          <w:tcPr>
            <w:tcW w:w="8691" w:type="dxa"/>
            <w:gridSpan w:val="2"/>
            <w:shd w:val="clear" w:color="auto" w:fill="F6C112" w:themeFill="text2"/>
          </w:tcPr>
          <w:p w14:paraId="31648D20" w14:textId="18D4EFB7" w:rsidR="002A4361" w:rsidRPr="002A4361" w:rsidRDefault="002A4361" w:rsidP="002A4361">
            <w:pPr>
              <w:pStyle w:val="Bodycopy"/>
              <w:jc w:val="center"/>
              <w:rPr>
                <w:rFonts w:ascii="Selawik Semibold" w:hAnsi="Selawik Semibold" w:cs="Segoe UI Semilight"/>
                <w:sz w:val="48"/>
                <w:szCs w:val="48"/>
                <w:lang w:val="en-GB"/>
              </w:rPr>
            </w:pPr>
            <w:r w:rsidRPr="002A4361">
              <w:rPr>
                <w:rFonts w:ascii="Selawik Semibold" w:hAnsi="Selawik Semibold" w:cs="Segoe UI Semilight"/>
                <w:sz w:val="48"/>
                <w:szCs w:val="48"/>
                <w:lang w:val="en-GB"/>
              </w:rPr>
              <w:t>Meaning</w:t>
            </w:r>
          </w:p>
        </w:tc>
      </w:tr>
      <w:tr w:rsidR="002A4361" w:rsidRPr="002A4361" w14:paraId="786C46B9" w14:textId="77777777" w:rsidTr="002A4361">
        <w:trPr>
          <w:gridBefore w:val="1"/>
          <w:gridAfter w:val="1"/>
          <w:wBefore w:w="2268" w:type="dxa"/>
          <w:wAfter w:w="1647" w:type="dxa"/>
        </w:trPr>
        <w:tc>
          <w:tcPr>
            <w:tcW w:w="7044" w:type="dxa"/>
          </w:tcPr>
          <w:p w14:paraId="105A0AEF" w14:textId="7BE0CFB8"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MOB</w:t>
            </w:r>
          </w:p>
        </w:tc>
        <w:tc>
          <w:tcPr>
            <w:tcW w:w="7044" w:type="dxa"/>
          </w:tcPr>
          <w:p w14:paraId="69623A87" w14:textId="63F84DDA"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Money </w:t>
            </w:r>
            <w:r w:rsidR="000D54B2" w:rsidRPr="00CC26E3">
              <w:rPr>
                <w:rFonts w:ascii="Segoe UI Semilight" w:hAnsi="Segoe UI Semilight" w:cs="Segoe UI Semilight"/>
                <w:color w:val="FFFFFF" w:themeColor="background1"/>
                <w:szCs w:val="24"/>
                <w:lang w:val="en-GB"/>
              </w:rPr>
              <w:t>O</w:t>
            </w:r>
            <w:r w:rsidRPr="00CC26E3">
              <w:rPr>
                <w:rFonts w:ascii="Segoe UI Semilight" w:hAnsi="Segoe UI Semilight" w:cs="Segoe UI Semilight"/>
                <w:color w:val="FFFFFF" w:themeColor="background1"/>
                <w:szCs w:val="24"/>
                <w:lang w:val="en-GB"/>
              </w:rPr>
              <w:t xml:space="preserve">ver </w:t>
            </w:r>
            <w:r w:rsidR="000D54B2" w:rsidRPr="00CC26E3">
              <w:rPr>
                <w:rFonts w:ascii="Segoe UI Semilight" w:hAnsi="Segoe UI Semilight" w:cs="Segoe UI Semilight"/>
                <w:color w:val="FFFFFF" w:themeColor="background1"/>
                <w:szCs w:val="24"/>
                <w:lang w:val="en-GB"/>
              </w:rPr>
              <w:t>B</w:t>
            </w:r>
            <w:r w:rsidRPr="00CC26E3">
              <w:rPr>
                <w:rFonts w:ascii="Segoe UI Semilight" w:hAnsi="Segoe UI Semilight" w:cs="Segoe UI Semilight"/>
                <w:color w:val="FFFFFF" w:themeColor="background1"/>
                <w:szCs w:val="24"/>
                <w:lang w:val="en-GB"/>
              </w:rPr>
              <w:t>itches</w:t>
            </w:r>
          </w:p>
        </w:tc>
      </w:tr>
      <w:tr w:rsidR="002A4361" w:rsidRPr="002A4361" w14:paraId="4CA49423" w14:textId="77777777" w:rsidTr="002A4361">
        <w:trPr>
          <w:gridBefore w:val="1"/>
          <w:gridAfter w:val="1"/>
          <w:wBefore w:w="2268" w:type="dxa"/>
          <w:wAfter w:w="1647" w:type="dxa"/>
        </w:trPr>
        <w:tc>
          <w:tcPr>
            <w:tcW w:w="7044" w:type="dxa"/>
          </w:tcPr>
          <w:p w14:paraId="6CE226CF" w14:textId="6122986F"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MOE</w:t>
            </w:r>
          </w:p>
        </w:tc>
        <w:tc>
          <w:tcPr>
            <w:tcW w:w="7044" w:type="dxa"/>
          </w:tcPr>
          <w:p w14:paraId="3AF7B9ED" w14:textId="29A8936E"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Money </w:t>
            </w:r>
            <w:r w:rsidR="000D54B2" w:rsidRPr="00CC26E3">
              <w:rPr>
                <w:rFonts w:ascii="Segoe UI Semilight" w:hAnsi="Segoe UI Semilight" w:cs="Segoe UI Semilight"/>
                <w:color w:val="FFFFFF" w:themeColor="background1"/>
                <w:szCs w:val="24"/>
                <w:lang w:val="en-GB"/>
              </w:rPr>
              <w:t>O</w:t>
            </w:r>
            <w:r w:rsidRPr="00CC26E3">
              <w:rPr>
                <w:rFonts w:ascii="Segoe UI Semilight" w:hAnsi="Segoe UI Semilight" w:cs="Segoe UI Semilight"/>
                <w:color w:val="FFFFFF" w:themeColor="background1"/>
                <w:szCs w:val="24"/>
                <w:lang w:val="en-GB"/>
              </w:rPr>
              <w:t xml:space="preserve">ver </w:t>
            </w:r>
            <w:r w:rsidR="000D54B2" w:rsidRPr="00CC26E3">
              <w:rPr>
                <w:rFonts w:ascii="Segoe UI Semilight" w:hAnsi="Segoe UI Semilight" w:cs="Segoe UI Semilight"/>
                <w:color w:val="FFFFFF" w:themeColor="background1"/>
                <w:szCs w:val="24"/>
                <w:lang w:val="en-GB"/>
              </w:rPr>
              <w:t>E</w:t>
            </w:r>
            <w:r w:rsidRPr="00CC26E3">
              <w:rPr>
                <w:rFonts w:ascii="Segoe UI Semilight" w:hAnsi="Segoe UI Semilight" w:cs="Segoe UI Semilight"/>
                <w:color w:val="FFFFFF" w:themeColor="background1"/>
                <w:szCs w:val="24"/>
                <w:lang w:val="en-GB"/>
              </w:rPr>
              <w:t>verything</w:t>
            </w:r>
          </w:p>
        </w:tc>
      </w:tr>
      <w:tr w:rsidR="002A4361" w:rsidRPr="002A4361" w14:paraId="78C49D87" w14:textId="77777777" w:rsidTr="002A4361">
        <w:trPr>
          <w:gridBefore w:val="1"/>
          <w:gridAfter w:val="1"/>
          <w:wBefore w:w="2268" w:type="dxa"/>
          <w:wAfter w:w="1647" w:type="dxa"/>
        </w:trPr>
        <w:tc>
          <w:tcPr>
            <w:tcW w:w="7044" w:type="dxa"/>
          </w:tcPr>
          <w:p w14:paraId="60D3D0CA" w14:textId="70735309"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DBD</w:t>
            </w:r>
          </w:p>
        </w:tc>
        <w:tc>
          <w:tcPr>
            <w:tcW w:w="7044" w:type="dxa"/>
          </w:tcPr>
          <w:p w14:paraId="38FDB990" w14:textId="1840CB15"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Death </w:t>
            </w:r>
            <w:r w:rsidR="000D54B2" w:rsidRPr="00CC26E3">
              <w:rPr>
                <w:rFonts w:ascii="Segoe UI Semilight" w:hAnsi="Segoe UI Semilight" w:cs="Segoe UI Semilight"/>
                <w:color w:val="FFFFFF" w:themeColor="background1"/>
                <w:szCs w:val="24"/>
                <w:lang w:val="en-GB"/>
              </w:rPr>
              <w:t>B</w:t>
            </w:r>
            <w:r w:rsidRPr="00CC26E3">
              <w:rPr>
                <w:rFonts w:ascii="Segoe UI Semilight" w:hAnsi="Segoe UI Semilight" w:cs="Segoe UI Semilight"/>
                <w:color w:val="FFFFFF" w:themeColor="background1"/>
                <w:szCs w:val="24"/>
                <w:lang w:val="en-GB"/>
              </w:rPr>
              <w:t xml:space="preserve">efore </w:t>
            </w:r>
            <w:r w:rsidR="000D54B2" w:rsidRPr="00CC26E3">
              <w:rPr>
                <w:rFonts w:ascii="Segoe UI Semilight" w:hAnsi="Segoe UI Semilight" w:cs="Segoe UI Semilight"/>
                <w:color w:val="FFFFFF" w:themeColor="background1"/>
                <w:szCs w:val="24"/>
                <w:lang w:val="en-GB"/>
              </w:rPr>
              <w:t>D</w:t>
            </w:r>
            <w:r w:rsidRPr="00CC26E3">
              <w:rPr>
                <w:rFonts w:ascii="Segoe UI Semilight" w:hAnsi="Segoe UI Semilight" w:cs="Segoe UI Semilight"/>
                <w:color w:val="FFFFFF" w:themeColor="background1"/>
                <w:szCs w:val="24"/>
                <w:lang w:val="en-GB"/>
              </w:rPr>
              <w:t>ishonour</w:t>
            </w:r>
          </w:p>
        </w:tc>
      </w:tr>
      <w:tr w:rsidR="002A4361" w:rsidRPr="002A4361" w14:paraId="27474407" w14:textId="77777777" w:rsidTr="002A4361">
        <w:trPr>
          <w:gridBefore w:val="1"/>
          <w:gridAfter w:val="1"/>
          <w:wBefore w:w="2268" w:type="dxa"/>
          <w:wAfter w:w="1647" w:type="dxa"/>
        </w:trPr>
        <w:tc>
          <w:tcPr>
            <w:tcW w:w="7044" w:type="dxa"/>
          </w:tcPr>
          <w:p w14:paraId="29DC4A8A" w14:textId="292A4949"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GABOS</w:t>
            </w:r>
          </w:p>
        </w:tc>
        <w:tc>
          <w:tcPr>
            <w:tcW w:w="7044" w:type="dxa"/>
          </w:tcPr>
          <w:p w14:paraId="03246BC6" w14:textId="48B16E1C"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The </w:t>
            </w:r>
            <w:r w:rsidR="000D54B2" w:rsidRPr="00CC26E3">
              <w:rPr>
                <w:rFonts w:ascii="Segoe UI Semilight" w:hAnsi="Segoe UI Semilight" w:cs="Segoe UI Semilight"/>
                <w:color w:val="FFFFFF" w:themeColor="background1"/>
                <w:szCs w:val="24"/>
                <w:lang w:val="en-GB"/>
              </w:rPr>
              <w:t>G</w:t>
            </w:r>
            <w:r w:rsidRPr="00CC26E3">
              <w:rPr>
                <w:rFonts w:ascii="Segoe UI Semilight" w:hAnsi="Segoe UI Semilight" w:cs="Segoe UI Semilight"/>
                <w:color w:val="FFFFFF" w:themeColor="background1"/>
                <w:szCs w:val="24"/>
                <w:lang w:val="en-GB"/>
              </w:rPr>
              <w:t xml:space="preserve">ame </w:t>
            </w:r>
            <w:proofErr w:type="spellStart"/>
            <w:r w:rsidR="000D54B2" w:rsidRPr="00CC26E3">
              <w:rPr>
                <w:rFonts w:ascii="Segoe UI Semilight" w:hAnsi="Segoe UI Semilight" w:cs="Segoe UI Semilight"/>
                <w:color w:val="FFFFFF" w:themeColor="background1"/>
                <w:szCs w:val="24"/>
                <w:lang w:val="en-GB"/>
              </w:rPr>
              <w:t>A</w:t>
            </w:r>
            <w:r w:rsidRPr="00CC26E3">
              <w:rPr>
                <w:rFonts w:ascii="Segoe UI Semilight" w:hAnsi="Segoe UI Semilight" w:cs="Segoe UI Semilight"/>
                <w:color w:val="FFFFFF" w:themeColor="background1"/>
                <w:szCs w:val="24"/>
                <w:lang w:val="en-GB"/>
              </w:rPr>
              <w:t>int</w:t>
            </w:r>
            <w:proofErr w:type="spellEnd"/>
            <w:r w:rsidRPr="00CC26E3">
              <w:rPr>
                <w:rFonts w:ascii="Segoe UI Semilight" w:hAnsi="Segoe UI Semilight" w:cs="Segoe UI Semilight"/>
                <w:color w:val="FFFFFF" w:themeColor="background1"/>
                <w:szCs w:val="24"/>
                <w:lang w:val="en-GB"/>
              </w:rPr>
              <w:t xml:space="preserve"> </w:t>
            </w:r>
            <w:r w:rsidR="000D54B2" w:rsidRPr="00CC26E3">
              <w:rPr>
                <w:rFonts w:ascii="Segoe UI Semilight" w:hAnsi="Segoe UI Semilight" w:cs="Segoe UI Semilight"/>
                <w:color w:val="FFFFFF" w:themeColor="background1"/>
                <w:szCs w:val="24"/>
                <w:lang w:val="en-GB"/>
              </w:rPr>
              <w:t>B</w:t>
            </w:r>
            <w:r w:rsidRPr="00CC26E3">
              <w:rPr>
                <w:rFonts w:ascii="Segoe UI Semilight" w:hAnsi="Segoe UI Semilight" w:cs="Segoe UI Semilight"/>
                <w:color w:val="FFFFFF" w:themeColor="background1"/>
                <w:szCs w:val="24"/>
                <w:lang w:val="en-GB"/>
              </w:rPr>
              <w:t xml:space="preserve">ased </w:t>
            </w:r>
            <w:r w:rsidR="000D54B2" w:rsidRPr="00CC26E3">
              <w:rPr>
                <w:rFonts w:ascii="Segoe UI Semilight" w:hAnsi="Segoe UI Semilight" w:cs="Segoe UI Semilight"/>
                <w:color w:val="FFFFFF" w:themeColor="background1"/>
                <w:szCs w:val="24"/>
                <w:lang w:val="en-GB"/>
              </w:rPr>
              <w:t>O</w:t>
            </w:r>
            <w:r w:rsidRPr="00CC26E3">
              <w:rPr>
                <w:rFonts w:ascii="Segoe UI Semilight" w:hAnsi="Segoe UI Semilight" w:cs="Segoe UI Semilight"/>
                <w:color w:val="FFFFFF" w:themeColor="background1"/>
                <w:szCs w:val="24"/>
                <w:lang w:val="en-GB"/>
              </w:rPr>
              <w:t xml:space="preserve">n </w:t>
            </w:r>
            <w:r w:rsidR="000D54B2" w:rsidRPr="00CC26E3">
              <w:rPr>
                <w:rFonts w:ascii="Segoe UI Semilight" w:hAnsi="Segoe UI Semilight" w:cs="Segoe UI Semilight"/>
                <w:color w:val="FFFFFF" w:themeColor="background1"/>
                <w:szCs w:val="24"/>
                <w:lang w:val="en-GB"/>
              </w:rPr>
              <w:t>S</w:t>
            </w:r>
            <w:r w:rsidRPr="00CC26E3">
              <w:rPr>
                <w:rFonts w:ascii="Segoe UI Semilight" w:hAnsi="Segoe UI Semilight" w:cs="Segoe UI Semilight"/>
                <w:color w:val="FFFFFF" w:themeColor="background1"/>
                <w:szCs w:val="24"/>
                <w:lang w:val="en-GB"/>
              </w:rPr>
              <w:t>ympathy</w:t>
            </w:r>
          </w:p>
        </w:tc>
      </w:tr>
      <w:tr w:rsidR="002A4361" w:rsidRPr="002A4361" w14:paraId="0DD8AB37" w14:textId="77777777" w:rsidTr="002A4361">
        <w:trPr>
          <w:gridBefore w:val="1"/>
          <w:gridAfter w:val="1"/>
          <w:wBefore w:w="2268" w:type="dxa"/>
          <w:wAfter w:w="1647" w:type="dxa"/>
        </w:trPr>
        <w:tc>
          <w:tcPr>
            <w:tcW w:w="7044" w:type="dxa"/>
          </w:tcPr>
          <w:p w14:paraId="740983C1" w14:textId="1BD81A16"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MIAMI</w:t>
            </w:r>
          </w:p>
        </w:tc>
        <w:tc>
          <w:tcPr>
            <w:tcW w:w="7044" w:type="dxa"/>
          </w:tcPr>
          <w:p w14:paraId="2C107156" w14:textId="1CB586B0"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Money </w:t>
            </w:r>
            <w:r w:rsidR="000D54B2" w:rsidRPr="00CC26E3">
              <w:rPr>
                <w:rFonts w:ascii="Segoe UI Semilight" w:hAnsi="Segoe UI Semilight" w:cs="Segoe UI Semilight"/>
                <w:color w:val="FFFFFF" w:themeColor="background1"/>
                <w:szCs w:val="24"/>
                <w:lang w:val="en-GB"/>
              </w:rPr>
              <w:t>I</w:t>
            </w:r>
            <w:r w:rsidRPr="00CC26E3">
              <w:rPr>
                <w:rFonts w:ascii="Segoe UI Semilight" w:hAnsi="Segoe UI Semilight" w:cs="Segoe UI Semilight"/>
                <w:color w:val="FFFFFF" w:themeColor="background1"/>
                <w:szCs w:val="24"/>
                <w:lang w:val="en-GB"/>
              </w:rPr>
              <w:t xml:space="preserve">s </w:t>
            </w:r>
            <w:r w:rsidR="000D54B2" w:rsidRPr="00CC26E3">
              <w:rPr>
                <w:rFonts w:ascii="Segoe UI Semilight" w:hAnsi="Segoe UI Semilight" w:cs="Segoe UI Semilight"/>
                <w:color w:val="FFFFFF" w:themeColor="background1"/>
                <w:szCs w:val="24"/>
                <w:lang w:val="en-GB"/>
              </w:rPr>
              <w:t>A</w:t>
            </w:r>
            <w:r w:rsidRPr="00CC26E3">
              <w:rPr>
                <w:rFonts w:ascii="Segoe UI Semilight" w:hAnsi="Segoe UI Semilight" w:cs="Segoe UI Semilight"/>
                <w:color w:val="FFFFFF" w:themeColor="background1"/>
                <w:szCs w:val="24"/>
                <w:lang w:val="en-GB"/>
              </w:rPr>
              <w:t xml:space="preserve"> </w:t>
            </w:r>
            <w:r w:rsidR="000D54B2" w:rsidRPr="00CC26E3">
              <w:rPr>
                <w:rFonts w:ascii="Segoe UI Semilight" w:hAnsi="Segoe UI Semilight" w:cs="Segoe UI Semilight"/>
                <w:color w:val="FFFFFF" w:themeColor="background1"/>
                <w:szCs w:val="24"/>
                <w:lang w:val="en-GB"/>
              </w:rPr>
              <w:t>M</w:t>
            </w:r>
            <w:r w:rsidRPr="00CC26E3">
              <w:rPr>
                <w:rFonts w:ascii="Segoe UI Semilight" w:hAnsi="Segoe UI Semilight" w:cs="Segoe UI Semilight"/>
                <w:color w:val="FFFFFF" w:themeColor="background1"/>
                <w:szCs w:val="24"/>
                <w:lang w:val="en-GB"/>
              </w:rPr>
              <w:t xml:space="preserve">ajor </w:t>
            </w:r>
            <w:r w:rsidR="000D54B2" w:rsidRPr="00CC26E3">
              <w:rPr>
                <w:rFonts w:ascii="Segoe UI Semilight" w:hAnsi="Segoe UI Semilight" w:cs="Segoe UI Semilight"/>
                <w:color w:val="FFFFFF" w:themeColor="background1"/>
                <w:szCs w:val="24"/>
                <w:lang w:val="en-GB"/>
              </w:rPr>
              <w:t>I</w:t>
            </w:r>
            <w:r w:rsidRPr="00CC26E3">
              <w:rPr>
                <w:rFonts w:ascii="Segoe UI Semilight" w:hAnsi="Segoe UI Semilight" w:cs="Segoe UI Semilight"/>
                <w:color w:val="FFFFFF" w:themeColor="background1"/>
                <w:szCs w:val="24"/>
                <w:lang w:val="en-GB"/>
              </w:rPr>
              <w:t>ssue</w:t>
            </w:r>
          </w:p>
        </w:tc>
      </w:tr>
      <w:tr w:rsidR="002A4361" w:rsidRPr="002A4361" w14:paraId="35C78279" w14:textId="77777777" w:rsidTr="002A4361">
        <w:trPr>
          <w:gridBefore w:val="1"/>
          <w:gridAfter w:val="1"/>
          <w:wBefore w:w="2268" w:type="dxa"/>
          <w:wAfter w:w="1647" w:type="dxa"/>
        </w:trPr>
        <w:tc>
          <w:tcPr>
            <w:tcW w:w="7044" w:type="dxa"/>
          </w:tcPr>
          <w:p w14:paraId="4C2D0E95" w14:textId="56CC5C28"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YG</w:t>
            </w:r>
          </w:p>
        </w:tc>
        <w:tc>
          <w:tcPr>
            <w:tcW w:w="7044" w:type="dxa"/>
          </w:tcPr>
          <w:p w14:paraId="77954D68" w14:textId="1FC0EFC6" w:rsidR="002A4361" w:rsidRPr="00CC26E3" w:rsidRDefault="002A4361" w:rsidP="002A4361">
            <w:pPr>
              <w:pStyle w:val="Bodycopy"/>
              <w:jc w:val="center"/>
              <w:rPr>
                <w:rFonts w:ascii="Segoe UI Semilight" w:hAnsi="Segoe UI Semilight" w:cs="Segoe UI Semilight"/>
                <w:szCs w:val="24"/>
                <w:lang w:val="en-GB"/>
              </w:rPr>
            </w:pPr>
            <w:r w:rsidRPr="00CC26E3">
              <w:rPr>
                <w:rFonts w:ascii="Segoe UI Semilight" w:hAnsi="Segoe UI Semilight" w:cs="Segoe UI Semilight"/>
                <w:color w:val="FFFFFF" w:themeColor="background1"/>
                <w:szCs w:val="24"/>
                <w:lang w:val="en-GB"/>
              </w:rPr>
              <w:t>Young G/Young Gunner</w:t>
            </w:r>
          </w:p>
        </w:tc>
      </w:tr>
      <w:tr w:rsidR="002A4361" w:rsidRPr="002A4361" w14:paraId="33EBE09F" w14:textId="77777777" w:rsidTr="002A4361">
        <w:trPr>
          <w:gridBefore w:val="1"/>
          <w:gridAfter w:val="1"/>
          <w:wBefore w:w="2268" w:type="dxa"/>
          <w:wAfter w:w="1647" w:type="dxa"/>
        </w:trPr>
        <w:tc>
          <w:tcPr>
            <w:tcW w:w="7044" w:type="dxa"/>
          </w:tcPr>
          <w:p w14:paraId="2D696F94" w14:textId="77777777" w:rsidR="002A4361" w:rsidRPr="00CC26E3" w:rsidRDefault="002A4361" w:rsidP="002A4361">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OG</w:t>
            </w:r>
          </w:p>
          <w:p w14:paraId="29CBF5E7" w14:textId="1D3850EE" w:rsidR="00683265" w:rsidRPr="00CC26E3" w:rsidRDefault="00683265" w:rsidP="005F77B8">
            <w:pPr>
              <w:pStyle w:val="Bodycopy"/>
              <w:jc w:val="center"/>
              <w:rPr>
                <w:rFonts w:ascii="Selawik Semibold" w:hAnsi="Selawik Semibold" w:cstheme="minorHAnsi"/>
                <w:color w:val="F6C112" w:themeColor="text2"/>
                <w:szCs w:val="24"/>
                <w:lang w:val="en-GB"/>
              </w:rPr>
            </w:pPr>
            <w:r w:rsidRPr="00CC26E3">
              <w:rPr>
                <w:rFonts w:ascii="Selawik Semibold" w:hAnsi="Selawik Semibold" w:cstheme="minorHAnsi"/>
                <w:color w:val="F6C112" w:themeColor="text2"/>
                <w:szCs w:val="24"/>
                <w:lang w:val="en-GB"/>
              </w:rPr>
              <w:t>GBG</w:t>
            </w:r>
          </w:p>
        </w:tc>
        <w:tc>
          <w:tcPr>
            <w:tcW w:w="7044" w:type="dxa"/>
          </w:tcPr>
          <w:p w14:paraId="55906C28" w14:textId="77777777" w:rsidR="002A4361" w:rsidRPr="00CC26E3" w:rsidRDefault="002A4361"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Original/Older gang member</w:t>
            </w:r>
          </w:p>
          <w:p w14:paraId="10A563A1" w14:textId="1AE21E5F" w:rsidR="00683265" w:rsidRPr="00CC26E3" w:rsidRDefault="00683265" w:rsidP="002A4361">
            <w:pPr>
              <w:pStyle w:val="Bodycopy"/>
              <w:jc w:val="center"/>
              <w:rPr>
                <w:rFonts w:ascii="Segoe UI Semilight" w:hAnsi="Segoe UI Semilight" w:cs="Segoe UI Semilight"/>
                <w:color w:val="FFFFFF" w:themeColor="background1"/>
                <w:szCs w:val="24"/>
                <w:lang w:val="en-GB"/>
              </w:rPr>
            </w:pPr>
            <w:r w:rsidRPr="00CC26E3">
              <w:rPr>
                <w:rFonts w:ascii="Segoe UI Semilight" w:hAnsi="Segoe UI Semilight" w:cs="Segoe UI Semilight"/>
                <w:color w:val="FFFFFF" w:themeColor="background1"/>
                <w:szCs w:val="24"/>
                <w:lang w:val="en-GB"/>
              </w:rPr>
              <w:t xml:space="preserve">Get </w:t>
            </w:r>
            <w:r w:rsidR="000D54B2" w:rsidRPr="00CC26E3">
              <w:rPr>
                <w:rFonts w:ascii="Segoe UI Semilight" w:hAnsi="Segoe UI Semilight" w:cs="Segoe UI Semilight"/>
                <w:color w:val="FFFFFF" w:themeColor="background1"/>
                <w:szCs w:val="24"/>
                <w:lang w:val="en-GB"/>
              </w:rPr>
              <w:t>B</w:t>
            </w:r>
            <w:r w:rsidRPr="00CC26E3">
              <w:rPr>
                <w:rFonts w:ascii="Segoe UI Semilight" w:hAnsi="Segoe UI Semilight" w:cs="Segoe UI Semilight"/>
                <w:color w:val="FFFFFF" w:themeColor="background1"/>
                <w:szCs w:val="24"/>
                <w:lang w:val="en-GB"/>
              </w:rPr>
              <w:t>ack Gang</w:t>
            </w:r>
          </w:p>
        </w:tc>
      </w:tr>
    </w:tbl>
    <w:p w14:paraId="261C9A93" w14:textId="6DED0566" w:rsidR="00A35243" w:rsidRPr="002A4361" w:rsidRDefault="00A35243" w:rsidP="00A35243">
      <w:pPr>
        <w:pStyle w:val="Bodycopy"/>
        <w:rPr>
          <w:rFonts w:ascii="Selawik Semibold" w:hAnsi="Selawik Semibold" w:cstheme="minorHAnsi"/>
          <w:lang w:val="en-GB"/>
        </w:rPr>
      </w:pPr>
    </w:p>
    <w:sectPr w:rsidR="00A35243" w:rsidRPr="002A4361" w:rsidSect="002A49C0">
      <w:headerReference w:type="even" r:id="rId23"/>
      <w:headerReference w:type="default" r:id="rId24"/>
      <w:footerReference w:type="even" r:id="rId25"/>
      <w:footerReference w:type="default" r:id="rId26"/>
      <w:headerReference w:type="first" r:id="rId27"/>
      <w:footerReference w:type="first" r:id="rId28"/>
      <w:pgSz w:w="16820" w:h="11900" w:orient="landscape"/>
      <w:pgMar w:top="851" w:right="1395" w:bottom="851" w:left="1327" w:header="0" w:footer="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5B2A734" w14:textId="77777777" w:rsidR="00656455" w:rsidRDefault="00656455" w:rsidP="00F4205A">
      <w:r>
        <w:separator/>
      </w:r>
    </w:p>
    <w:p w14:paraId="51C53CC6" w14:textId="77777777" w:rsidR="00656455" w:rsidRDefault="00656455" w:rsidP="00F4205A"/>
    <w:p w14:paraId="16B94B54" w14:textId="77777777" w:rsidR="00656455" w:rsidRDefault="00656455"/>
  </w:endnote>
  <w:endnote w:type="continuationSeparator" w:id="0">
    <w:p w14:paraId="4E079EF4" w14:textId="77777777" w:rsidR="00656455" w:rsidRDefault="00656455" w:rsidP="00F4205A">
      <w:r>
        <w:continuationSeparator/>
      </w:r>
    </w:p>
    <w:p w14:paraId="1569CB03" w14:textId="77777777" w:rsidR="00656455" w:rsidRDefault="00656455" w:rsidP="00F4205A"/>
    <w:p w14:paraId="169DF9CD" w14:textId="77777777" w:rsidR="00656455" w:rsidRDefault="00656455"/>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Road Rage">
    <w:altName w:val="Calibri"/>
    <w:panose1 w:val="00000000000000000000"/>
    <w:charset w:val="00"/>
    <w:family w:val="modern"/>
    <w:notTrueType/>
    <w:pitch w:val="variable"/>
    <w:sig w:usb0="80000027" w:usb1="00000002" w:usb2="00000000" w:usb3="00000000" w:csb0="00000001" w:csb1="00000000"/>
  </w:font>
  <w:font w:name="Selawik Semibold">
    <w:altName w:val="Segoe UI Semibold"/>
    <w:charset w:val="00"/>
    <w:family w:val="swiss"/>
    <w:pitch w:val="variable"/>
    <w:sig w:usb0="00000001" w:usb1="00000000" w:usb2="00000000" w:usb3="00000000" w:csb0="00000093" w:csb1="00000000"/>
  </w:font>
  <w:font w:name="MinionPro-Regular">
    <w:altName w:val="Arial"/>
    <w:charset w:val="00"/>
    <w:family w:val="auto"/>
    <w:pitch w:val="variable"/>
    <w:sig w:usb0="60000287" w:usb1="00000001" w:usb2="00000000" w:usb3="00000000" w:csb0="0000019F" w:csb1="00000000"/>
  </w:font>
  <w:font w:name="LilyUPC">
    <w:charset w:val="DE"/>
    <w:family w:val="swiss"/>
    <w:pitch w:val="variable"/>
    <w:sig w:usb0="81000003" w:usb1="00000000" w:usb2="00000000" w:usb3="00000000" w:csb0="00010001" w:csb1="00000000"/>
  </w:font>
  <w:font w:name="Miriam Fixed">
    <w:altName w:val="Courier New"/>
    <w:charset w:val="B1"/>
    <w:family w:val="modern"/>
    <w:pitch w:val="fixed"/>
    <w:sig w:usb0="00000000" w:usb1="00000000" w:usb2="00000000" w:usb3="00000000" w:csb0="00000021" w:csb1="00000000"/>
  </w:font>
  <w:font w:name="Selawik Light">
    <w:altName w:val="Bahnschrift Light"/>
    <w:charset w:val="00"/>
    <w:family w:val="swiss"/>
    <w:pitch w:val="variable"/>
    <w:sig w:usb0="00000001" w:usb1="00000000" w:usb2="00000000" w:usb3="00000000" w:csb0="00000093" w:csb1="00000000"/>
  </w:font>
  <w:font w:name="Segoe UI Semilight">
    <w:panose1 w:val="020B04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0B3D890" w14:textId="77777777" w:rsidR="008972A1" w:rsidRDefault="008972A1" w:rsidP="001442EC">
    <w:pPr>
      <w:pStyle w:val="Footer"/>
      <w:framePr w:wrap="none"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6E87EED7" w14:textId="77777777" w:rsidR="007232AB" w:rsidRDefault="007232AB" w:rsidP="008972A1">
    <w:pPr>
      <w:pStyle w:val="Footer"/>
      <w:ind w:right="360"/>
      <w:rPr>
        <w:rStyle w:val="PageNumber"/>
      </w:rPr>
    </w:pPr>
  </w:p>
  <w:p w14:paraId="6FE2A8D6" w14:textId="77777777" w:rsidR="007232AB" w:rsidRDefault="007232AB" w:rsidP="008972A1">
    <w:pPr>
      <w:pStyle w:val="Footer"/>
    </w:pPr>
  </w:p>
  <w:p w14:paraId="657407F6" w14:textId="77777777" w:rsidR="00AE6E16" w:rsidRDefault="00AE6E16"/>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4517437"/>
      <w:docPartObj>
        <w:docPartGallery w:val="Page Numbers (Bottom of Page)"/>
        <w:docPartUnique/>
      </w:docPartObj>
    </w:sdtPr>
    <w:sdtEndPr>
      <w:rPr>
        <w:noProof/>
        <w:color w:val="F6C112" w:themeColor="text2"/>
        <w:sz w:val="28"/>
        <w:szCs w:val="28"/>
      </w:rPr>
    </w:sdtEndPr>
    <w:sdtContent>
      <w:p w14:paraId="03F99E5E" w14:textId="10353793" w:rsidR="005F77B8" w:rsidRPr="005F77B8" w:rsidRDefault="005F77B8">
        <w:pPr>
          <w:pStyle w:val="Footer"/>
          <w:jc w:val="center"/>
          <w:rPr>
            <w:color w:val="F6C112" w:themeColor="text2"/>
            <w:sz w:val="28"/>
            <w:szCs w:val="28"/>
          </w:rPr>
        </w:pPr>
        <w:r w:rsidRPr="005F77B8">
          <w:rPr>
            <w:color w:val="F6C112" w:themeColor="text2"/>
            <w:sz w:val="28"/>
            <w:szCs w:val="28"/>
          </w:rPr>
          <w:fldChar w:fldCharType="begin"/>
        </w:r>
        <w:r w:rsidRPr="005F77B8">
          <w:rPr>
            <w:color w:val="F6C112" w:themeColor="text2"/>
            <w:sz w:val="28"/>
            <w:szCs w:val="28"/>
          </w:rPr>
          <w:instrText xml:space="preserve"> PAGE   \* MERGEFORMAT </w:instrText>
        </w:r>
        <w:r w:rsidRPr="005F77B8">
          <w:rPr>
            <w:color w:val="F6C112" w:themeColor="text2"/>
            <w:sz w:val="28"/>
            <w:szCs w:val="28"/>
          </w:rPr>
          <w:fldChar w:fldCharType="separate"/>
        </w:r>
        <w:r w:rsidR="004701C2">
          <w:rPr>
            <w:noProof/>
            <w:color w:val="F6C112" w:themeColor="text2"/>
            <w:sz w:val="28"/>
            <w:szCs w:val="28"/>
          </w:rPr>
          <w:t>2</w:t>
        </w:r>
        <w:r w:rsidRPr="005F77B8">
          <w:rPr>
            <w:noProof/>
            <w:color w:val="F6C112" w:themeColor="text2"/>
            <w:sz w:val="28"/>
            <w:szCs w:val="28"/>
          </w:rPr>
          <w:fldChar w:fldCharType="end"/>
        </w:r>
      </w:p>
    </w:sdtContent>
  </w:sdt>
  <w:p w14:paraId="4823CFDE" w14:textId="77777777" w:rsidR="00AE6E16" w:rsidRPr="00EF27BE" w:rsidRDefault="00AE6E16" w:rsidP="00EF27B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7FE5DE" w14:textId="77777777" w:rsidR="001E38C0" w:rsidRDefault="001E38C0" w:rsidP="00B84469">
    <w:pPr>
      <w:pStyle w:val="Footer"/>
      <w:ind w:right="360"/>
      <w:rPr>
        <w:sz w:val="22"/>
        <w:szCs w:val="22"/>
      </w:rPr>
    </w:pPr>
  </w:p>
  <w:p w14:paraId="39A234BD" w14:textId="77777777" w:rsidR="00B84469" w:rsidRPr="00EF27BE" w:rsidRDefault="00903D09" w:rsidP="00B84469">
    <w:pPr>
      <w:pStyle w:val="Footer"/>
      <w:ind w:right="360"/>
      <w:rPr>
        <w:sz w:val="22"/>
        <w:szCs w:val="22"/>
      </w:rPr>
    </w:pPr>
    <w:r w:rsidRPr="001E38C0">
      <w:rPr>
        <w:noProof/>
        <w:sz w:val="22"/>
        <w:szCs w:val="22"/>
        <w:lang w:eastAsia="en-GB"/>
      </w:rPr>
      <w:drawing>
        <wp:anchor distT="0" distB="0" distL="114300" distR="114300" simplePos="0" relativeHeight="251671552" behindDoc="0" locked="0" layoutInCell="1" allowOverlap="1" wp14:anchorId="5B122552" wp14:editId="622E978C">
          <wp:simplePos x="0" y="0"/>
          <wp:positionH relativeFrom="column">
            <wp:posOffset>4391025</wp:posOffset>
          </wp:positionH>
          <wp:positionV relativeFrom="paragraph">
            <wp:posOffset>83820</wp:posOffset>
          </wp:positionV>
          <wp:extent cx="431800" cy="431800"/>
          <wp:effectExtent l="0" t="0" r="0" b="0"/>
          <wp:wrapNone/>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431800" cy="4318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73600" behindDoc="0" locked="0" layoutInCell="1" allowOverlap="1" wp14:anchorId="3078D11E" wp14:editId="25FB3E06">
          <wp:simplePos x="0" y="0"/>
          <wp:positionH relativeFrom="column">
            <wp:posOffset>4999990</wp:posOffset>
          </wp:positionH>
          <wp:positionV relativeFrom="paragraph">
            <wp:posOffset>83820</wp:posOffset>
          </wp:positionV>
          <wp:extent cx="1346200" cy="419100"/>
          <wp:effectExtent l="0" t="0" r="0" b="12700"/>
          <wp:wrapNone/>
          <wp:docPr id="49" name="Picture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346200" cy="4191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69504" behindDoc="0" locked="0" layoutInCell="1" allowOverlap="1" wp14:anchorId="328722A7" wp14:editId="05493C89">
          <wp:simplePos x="0" y="0"/>
          <wp:positionH relativeFrom="column">
            <wp:posOffset>3769360</wp:posOffset>
          </wp:positionH>
          <wp:positionV relativeFrom="paragraph">
            <wp:posOffset>83820</wp:posOffset>
          </wp:positionV>
          <wp:extent cx="444500" cy="431800"/>
          <wp:effectExtent l="0" t="0" r="12700" b="0"/>
          <wp:wrapNone/>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444500" cy="4318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67456" behindDoc="0" locked="0" layoutInCell="1" allowOverlap="1" wp14:anchorId="65A3FB68" wp14:editId="5EF0A1FE">
          <wp:simplePos x="0" y="0"/>
          <wp:positionH relativeFrom="column">
            <wp:posOffset>3173095</wp:posOffset>
          </wp:positionH>
          <wp:positionV relativeFrom="paragraph">
            <wp:posOffset>83820</wp:posOffset>
          </wp:positionV>
          <wp:extent cx="419100" cy="431800"/>
          <wp:effectExtent l="0" t="0" r="12700" b="0"/>
          <wp:wrapNone/>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419100" cy="4318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65408" behindDoc="0" locked="0" layoutInCell="1" allowOverlap="1" wp14:anchorId="5083659D" wp14:editId="5BDE17CB">
          <wp:simplePos x="0" y="0"/>
          <wp:positionH relativeFrom="column">
            <wp:posOffset>2132330</wp:posOffset>
          </wp:positionH>
          <wp:positionV relativeFrom="paragraph">
            <wp:posOffset>83820</wp:posOffset>
          </wp:positionV>
          <wp:extent cx="863600" cy="431800"/>
          <wp:effectExtent l="0" t="0" r="0" b="0"/>
          <wp:wrapNone/>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
                  <a:stretch>
                    <a:fillRect/>
                  </a:stretch>
                </pic:blipFill>
                <pic:spPr>
                  <a:xfrm>
                    <a:off x="0" y="0"/>
                    <a:ext cx="863600" cy="4318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63360" behindDoc="0" locked="0" layoutInCell="1" allowOverlap="1" wp14:anchorId="7243A5D4" wp14:editId="283DA31D">
          <wp:simplePos x="0" y="0"/>
          <wp:positionH relativeFrom="column">
            <wp:posOffset>1294765</wp:posOffset>
          </wp:positionH>
          <wp:positionV relativeFrom="paragraph">
            <wp:posOffset>83820</wp:posOffset>
          </wp:positionV>
          <wp:extent cx="660400" cy="431800"/>
          <wp:effectExtent l="0" t="0" r="0" b="0"/>
          <wp:wrapNone/>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660400" cy="431800"/>
                  </a:xfrm>
                  <a:prstGeom prst="rect">
                    <a:avLst/>
                  </a:prstGeom>
                </pic:spPr>
              </pic:pic>
            </a:graphicData>
          </a:graphic>
        </wp:anchor>
      </w:drawing>
    </w:r>
    <w:r w:rsidR="001E38C0" w:rsidRPr="001E38C0">
      <w:rPr>
        <w:noProof/>
        <w:sz w:val="22"/>
        <w:szCs w:val="22"/>
        <w:lang w:eastAsia="en-GB"/>
      </w:rPr>
      <w:drawing>
        <wp:anchor distT="0" distB="0" distL="114300" distR="114300" simplePos="0" relativeHeight="251661312" behindDoc="0" locked="0" layoutInCell="1" allowOverlap="1" wp14:anchorId="5FA754FE" wp14:editId="31747CBA">
          <wp:simplePos x="0" y="0"/>
          <wp:positionH relativeFrom="column">
            <wp:posOffset>0</wp:posOffset>
          </wp:positionH>
          <wp:positionV relativeFrom="paragraph">
            <wp:posOffset>81280</wp:posOffset>
          </wp:positionV>
          <wp:extent cx="1117600" cy="431800"/>
          <wp:effectExtent l="0" t="0" r="0" b="0"/>
          <wp:wrapNone/>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117600" cy="431800"/>
                  </a:xfrm>
                  <a:prstGeom prst="rect">
                    <a:avLst/>
                  </a:prstGeom>
                </pic:spPr>
              </pic:pic>
            </a:graphicData>
          </a:graphic>
        </wp:anchor>
      </w:drawing>
    </w:r>
  </w:p>
  <w:p w14:paraId="1ECE0E41" w14:textId="77777777" w:rsidR="001E38C0" w:rsidRDefault="001E38C0" w:rsidP="001E38C0">
    <w:pPr>
      <w:pStyle w:val="Footer"/>
      <w:rPr>
        <w:b w:val="0"/>
        <w:color w:val="FFFFFF" w:themeColor="background1"/>
        <w:sz w:val="22"/>
        <w:szCs w:val="22"/>
      </w:rPr>
    </w:pPr>
  </w:p>
  <w:p w14:paraId="6205940D" w14:textId="77777777" w:rsidR="001E38C0" w:rsidRDefault="001E38C0" w:rsidP="001E38C0">
    <w:pPr>
      <w:pStyle w:val="Footer"/>
      <w:rPr>
        <w:b w:val="0"/>
        <w:color w:val="FFFFFF" w:themeColor="background1"/>
        <w:sz w:val="22"/>
        <w:szCs w:val="22"/>
      </w:rPr>
    </w:pPr>
  </w:p>
  <w:p w14:paraId="0B0D98A8" w14:textId="77777777" w:rsidR="001E38C0" w:rsidRDefault="001E38C0" w:rsidP="001E38C0">
    <w:pPr>
      <w:pStyle w:val="Footer"/>
      <w:rPr>
        <w:b w:val="0"/>
        <w:color w:val="FFFFFF" w:themeColor="background1"/>
        <w:sz w:val="22"/>
        <w:szCs w:val="22"/>
      </w:rPr>
    </w:pPr>
  </w:p>
  <w:p w14:paraId="23A62805" w14:textId="5F35EED5" w:rsidR="001E38C0" w:rsidRPr="001E38C0" w:rsidRDefault="001E38C0" w:rsidP="001E38C0">
    <w:pPr>
      <w:pStyle w:val="Footer"/>
      <w:rPr>
        <w:rStyle w:val="PageNumber"/>
        <w:b w:val="0"/>
        <w:color w:val="FFFFFF" w:themeColor="background1"/>
        <w:sz w:val="22"/>
        <w:szCs w:val="22"/>
      </w:rPr>
    </w:pPr>
    <w:r w:rsidRPr="001E38C0">
      <w:rPr>
        <w:b w:val="0"/>
        <w:color w:val="FFFFFF" w:themeColor="background1"/>
        <w:sz w:val="22"/>
        <w:szCs w:val="22"/>
      </w:rPr>
      <w:t>St Giles</w:t>
    </w:r>
    <w:r w:rsidR="00903D09">
      <w:rPr>
        <w:b w:val="0"/>
        <w:color w:val="FFFFFF" w:themeColor="background1"/>
        <w:sz w:val="22"/>
        <w:szCs w:val="22"/>
      </w:rPr>
      <w:t xml:space="preserve"> Trust Registered C</w:t>
    </w:r>
    <w:r w:rsidRPr="001E38C0">
      <w:rPr>
        <w:b w:val="0"/>
        <w:color w:val="FFFFFF" w:themeColor="background1"/>
        <w:sz w:val="22"/>
        <w:szCs w:val="22"/>
      </w:rPr>
      <w:t xml:space="preserve">harity No 801 355. © St Giles </w:t>
    </w:r>
    <w:r w:rsidR="00903D09">
      <w:rPr>
        <w:b w:val="0"/>
        <w:color w:val="FFFFFF" w:themeColor="background1"/>
        <w:sz w:val="22"/>
        <w:szCs w:val="22"/>
      </w:rPr>
      <w:t xml:space="preserve">Trust </w:t>
    </w:r>
    <w:r w:rsidRPr="001E38C0">
      <w:rPr>
        <w:b w:val="0"/>
        <w:color w:val="FFFFFF" w:themeColor="background1"/>
        <w:sz w:val="22"/>
        <w:szCs w:val="22"/>
      </w:rPr>
      <w:t>20</w:t>
    </w:r>
    <w:r w:rsidR="006503B8">
      <w:rPr>
        <w:b w:val="0"/>
        <w:color w:val="FFFFFF" w:themeColor="background1"/>
        <w:sz w:val="22"/>
        <w:szCs w:val="22"/>
      </w:rPr>
      <w:t>21</w:t>
    </w:r>
  </w:p>
  <w:p w14:paraId="385A0A21" w14:textId="77777777" w:rsidR="00B84469" w:rsidRPr="00EF27BE" w:rsidRDefault="00B84469">
    <w:pPr>
      <w:pStyle w:val="Footer"/>
      <w:rPr>
        <w:sz w:val="22"/>
        <w:szCs w:val="22"/>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EDFC27B" w14:textId="77777777" w:rsidR="00656455" w:rsidRDefault="00656455" w:rsidP="00145310">
      <w:r>
        <w:separator/>
      </w:r>
    </w:p>
  </w:footnote>
  <w:footnote w:type="continuationSeparator" w:id="0">
    <w:p w14:paraId="197050E9" w14:textId="77777777" w:rsidR="00656455" w:rsidRDefault="00656455" w:rsidP="00F4205A">
      <w:r>
        <w:continuationSeparator/>
      </w:r>
    </w:p>
    <w:p w14:paraId="04DCB8D7" w14:textId="77777777" w:rsidR="00656455" w:rsidRDefault="00656455" w:rsidP="00F4205A"/>
    <w:p w14:paraId="22ABBA71" w14:textId="77777777" w:rsidR="00656455" w:rsidRDefault="00656455"/>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1D37E9D" w14:textId="77777777" w:rsidR="00635751" w:rsidRDefault="00635751">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1741E0" w14:textId="39C3CEAC" w:rsidR="00804D2B" w:rsidRPr="00EF27BE" w:rsidRDefault="00481AE5" w:rsidP="00690B67">
    <w:pPr>
      <w:pStyle w:val="Header"/>
      <w:jc w:val="center"/>
    </w:pPr>
    <w:r>
      <w:rPr>
        <w:noProof/>
        <w:lang w:eastAsia="en-GB"/>
      </w:rPr>
      <w:drawing>
        <wp:anchor distT="0" distB="0" distL="114300" distR="114300" simplePos="0" relativeHeight="251678720" behindDoc="0" locked="0" layoutInCell="1" allowOverlap="1" wp14:anchorId="56CB2972" wp14:editId="3B78C62A">
          <wp:simplePos x="0" y="0"/>
          <wp:positionH relativeFrom="margin">
            <wp:posOffset>-744965</wp:posOffset>
          </wp:positionH>
          <wp:positionV relativeFrom="paragraph">
            <wp:posOffset>172141</wp:posOffset>
          </wp:positionV>
          <wp:extent cx="1221951" cy="425302"/>
          <wp:effectExtent l="0" t="0" r="0" b="0"/>
          <wp:wrapNone/>
          <wp:docPr id="46" name="Picture 46" descr="../PowerPoint%20Folder/St%20Giles-Logo-Primary-Reversed-RG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owerPoint%20Folder/St%20Giles-Logo-Primary-Reversed-RGB.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1221951" cy="425302"/>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eastAsia="en-GB"/>
      </w:rPr>
      <w:drawing>
        <wp:anchor distT="0" distB="0" distL="114300" distR="114300" simplePos="0" relativeHeight="251677696" behindDoc="0" locked="0" layoutInCell="1" allowOverlap="1" wp14:anchorId="6118A090" wp14:editId="19858CF4">
          <wp:simplePos x="0" y="0"/>
          <wp:positionH relativeFrom="page">
            <wp:align>left</wp:align>
          </wp:positionH>
          <wp:positionV relativeFrom="paragraph">
            <wp:posOffset>-22225</wp:posOffset>
          </wp:positionV>
          <wp:extent cx="1380766" cy="839470"/>
          <wp:effectExtent l="0" t="0" r="0" b="0"/>
          <wp:wrapNone/>
          <wp:docPr id="47" name="Picture 47" descr="../PowerPoint%20Folder/Logo%20pane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owerPoint%20Folder/Logo%20panel.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382030" cy="840239"/>
                  </a:xfrm>
                  <a:prstGeom prst="rect">
                    <a:avLst/>
                  </a:prstGeom>
                  <a:noFill/>
                  <a:ln>
                    <a:noFill/>
                  </a:ln>
                </pic:spPr>
              </pic:pic>
            </a:graphicData>
          </a:graphic>
          <wp14:sizeRelH relativeFrom="page">
            <wp14:pctWidth>0</wp14:pctWidth>
          </wp14:sizeRelH>
          <wp14:sizeRelV relativeFrom="page">
            <wp14:pctHeight>0</wp14:pctHeight>
          </wp14:sizeRelV>
        </wp:anchor>
      </w:drawing>
    </w:r>
    <w:sdt>
      <w:sdtPr>
        <w:rPr>
          <w:sz w:val="22"/>
          <w:szCs w:val="22"/>
        </w:rPr>
        <w:alias w:val="Title"/>
        <w:id w:val="771207974"/>
        <w:dataBinding w:prefixMappings="xmlns:ns0='http://schemas.openxmlformats.org/package/2006/metadata/core-properties' xmlns:ns1='http://purl.org/dc/elements/1.1/'" w:xpath="/ns0:coreProperties[1]/ns1:title[1]" w:storeItemID="{6C3C8BC8-F283-45AE-878A-BAB7291924A1}"/>
        <w:text/>
      </w:sdtPr>
      <w:sdtEndPr/>
      <w:sdtContent>
        <w:r w:rsidR="00174243" w:rsidRPr="00690B67">
          <w:rPr>
            <w:sz w:val="22"/>
            <w:szCs w:val="22"/>
          </w:rPr>
          <w:t>Slang Dictionary</w:t>
        </w:r>
      </w:sdtContent>
    </w:sdt>
  </w:p>
  <w:p w14:paraId="4D46F4F5" w14:textId="2FBB0888" w:rsidR="00AE6E16" w:rsidRPr="00EF27BE" w:rsidRDefault="00AE6E16"/>
  <w:p w14:paraId="363038E4" w14:textId="27D3ED12" w:rsidR="00AD0B59" w:rsidRDefault="00AD0B59" w:rsidP="005966E2">
    <w:pPr>
      <w:jc w:val="center"/>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DA9EDE" w14:textId="53637C13" w:rsidR="005E2514" w:rsidRDefault="005E2514" w:rsidP="001E38C0">
    <w:pPr>
      <w:pStyle w:val="Header"/>
      <w:pBdr>
        <w:bottom w:val="none" w:sz="0" w:space="0" w:color="auto"/>
      </w:pBdr>
      <w:tabs>
        <w:tab w:val="left" w:pos="7100"/>
      </w:tabs>
    </w:pPr>
  </w:p>
  <w:p w14:paraId="790D8310" w14:textId="77777777" w:rsidR="005E2514" w:rsidRDefault="005E2514" w:rsidP="0043456D">
    <w:pPr>
      <w:pStyle w:val="Header"/>
      <w:pBdr>
        <w:bottom w:val="none" w:sz="0" w:space="0" w:color="auto"/>
      </w:pBdr>
    </w:pPr>
  </w:p>
  <w:p w14:paraId="1669E38B" w14:textId="77777777" w:rsidR="005E2514" w:rsidRDefault="005E2514" w:rsidP="0043456D">
    <w:pPr>
      <w:pStyle w:val="Header"/>
      <w:pBdr>
        <w:bottom w:val="none" w:sz="0" w:space="0" w:color="auto"/>
      </w:pBdr>
    </w:pPr>
  </w:p>
  <w:p w14:paraId="774B002B" w14:textId="77777777" w:rsidR="005E2514" w:rsidRDefault="005E2514" w:rsidP="0043456D">
    <w:pPr>
      <w:pStyle w:val="Header"/>
      <w:pBdr>
        <w:bottom w:val="none" w:sz="0" w:space="0" w:color="auto"/>
      </w:pBdr>
    </w:pPr>
  </w:p>
  <w:p w14:paraId="13526610" w14:textId="77777777" w:rsidR="005E2514" w:rsidRDefault="005E2514" w:rsidP="0043456D">
    <w:pPr>
      <w:pStyle w:val="Header"/>
      <w:pBdr>
        <w:bottom w:val="none" w:sz="0" w:space="0" w:color="auto"/>
      </w:pBdr>
    </w:pPr>
  </w:p>
  <w:p w14:paraId="5B2231C7" w14:textId="77777777" w:rsidR="005E2514" w:rsidRDefault="005E2514" w:rsidP="0043456D">
    <w:pPr>
      <w:pStyle w:val="Header"/>
      <w:pBdr>
        <w:bottom w:val="none" w:sz="0" w:space="0" w:color="auto"/>
      </w:pBdr>
    </w:pPr>
  </w:p>
  <w:p w14:paraId="49DC8173" w14:textId="77777777" w:rsidR="005E2514" w:rsidRDefault="005E2514" w:rsidP="0043456D">
    <w:pPr>
      <w:pStyle w:val="Header"/>
      <w:pBdr>
        <w:bottom w:val="none" w:sz="0" w:space="0" w:color="auto"/>
      </w:pBdr>
    </w:pPr>
  </w:p>
  <w:p w14:paraId="2B5EF0AB" w14:textId="77777777" w:rsidR="005E2514" w:rsidRDefault="005E2514" w:rsidP="0043456D">
    <w:pPr>
      <w:pStyle w:val="Header"/>
      <w:pBdr>
        <w:bottom w:val="none" w:sz="0" w:space="0" w:color="auto"/>
      </w:pBdr>
    </w:pPr>
  </w:p>
  <w:p w14:paraId="7443AC6E" w14:textId="500227D6" w:rsidR="007232AB" w:rsidRDefault="005A663F" w:rsidP="005A663F">
    <w:pPr>
      <w:pStyle w:val="Header"/>
      <w:pBdr>
        <w:bottom w:val="none" w:sz="0" w:space="0" w:color="auto"/>
      </w:pBdr>
      <w:tabs>
        <w:tab w:val="left" w:pos="8860"/>
      </w:tabs>
    </w:pPr>
    <w:r>
      <w:tab/>
    </w:r>
  </w:p>
  <w:p w14:paraId="633AEFC5" w14:textId="77777777" w:rsidR="007232AB" w:rsidRDefault="007232AB" w:rsidP="0043456D">
    <w:pPr>
      <w:pStyle w:val="Header"/>
      <w:pBdr>
        <w:bottom w:val="none" w:sz="0" w:space="0" w:color="auto"/>
      </w:pBdr>
    </w:pPr>
  </w:p>
  <w:p w14:paraId="670D437D" w14:textId="77777777" w:rsidR="005E2514" w:rsidRDefault="005E2514" w:rsidP="0043456D">
    <w:pPr>
      <w:pStyle w:val="Header"/>
      <w:pBdr>
        <w:bottom w:val="none" w:sz="0" w:space="0" w:color="auto"/>
      </w:pBdr>
    </w:pPr>
  </w:p>
  <w:p w14:paraId="02E2F3F9" w14:textId="77777777" w:rsidR="0043456D" w:rsidRDefault="0043456D" w:rsidP="0043456D">
    <w:pPr>
      <w:pStyle w:val="Header"/>
      <w:pBdr>
        <w:bottom w:val="none" w:sz="0"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A90CFE"/>
    <w:multiLevelType w:val="multilevel"/>
    <w:tmpl w:val="A0F45A18"/>
    <w:lvl w:ilvl="0">
      <w:start w:val="1"/>
      <w:numFmt w:val="bullet"/>
      <w:pStyle w:val="Largebulletlist"/>
      <w:lvlText w:val=""/>
      <w:lvlJc w:val="left"/>
      <w:pPr>
        <w:ind w:left="284" w:hanging="284"/>
      </w:pPr>
      <w:rPr>
        <w:rFonts w:ascii="Symbol" w:hAnsi="Symbol" w:hint="default"/>
        <w:color w:val="291358"/>
      </w:rPr>
    </w:lvl>
    <w:lvl w:ilvl="1">
      <w:start w:val="1"/>
      <w:numFmt w:val="bullet"/>
      <w:lvlText w:val="—"/>
      <w:lvlJc w:val="left"/>
      <w:pPr>
        <w:ind w:left="737" w:hanging="283"/>
      </w:pPr>
      <w:rPr>
        <w:rFonts w:ascii="Courier New" w:hAnsi="Courier New" w:cs="Courier New" w:hint="default"/>
        <w:color w:val="291358"/>
      </w:rPr>
    </w:lvl>
    <w:lvl w:ilvl="2">
      <w:start w:val="1"/>
      <w:numFmt w:val="bullet"/>
      <w:lvlText w:val="o"/>
      <w:lvlJc w:val="left"/>
      <w:pPr>
        <w:ind w:left="1304" w:hanging="283"/>
      </w:pPr>
      <w:rPr>
        <w:rFonts w:ascii="Courier New" w:hAnsi="Courier New" w:cs="Times New Roman" w:hint="default"/>
        <w:color w:val="291358"/>
      </w:rPr>
    </w:lvl>
    <w:lvl w:ilvl="3">
      <w:start w:val="1"/>
      <w:numFmt w:val="bullet"/>
      <w:lvlText w:val=""/>
      <w:lvlJc w:val="left"/>
      <w:pPr>
        <w:ind w:left="3232" w:hanging="964"/>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7795F9A"/>
    <w:multiLevelType w:val="multilevel"/>
    <w:tmpl w:val="F67C74D6"/>
    <w:lvl w:ilvl="0">
      <w:start w:val="1"/>
      <w:numFmt w:val="decimal"/>
      <w:pStyle w:val="Numberedlist"/>
      <w:lvlText w:val="%1."/>
      <w:lvlJc w:val="left"/>
      <w:pPr>
        <w:ind w:left="510" w:hanging="510"/>
      </w:pPr>
      <w:rPr>
        <w:rFonts w:hint="default"/>
        <w:color w:val="291358"/>
      </w:rPr>
    </w:lvl>
    <w:lvl w:ilvl="1">
      <w:start w:val="1"/>
      <w:numFmt w:val="lowerLetter"/>
      <w:lvlText w:val="%2."/>
      <w:lvlJc w:val="left"/>
      <w:pPr>
        <w:ind w:left="851" w:hanging="341"/>
      </w:pPr>
      <w:rPr>
        <w:rFonts w:hint="default"/>
        <w:color w:val="291358"/>
      </w:rPr>
    </w:lvl>
    <w:lvl w:ilvl="2">
      <w:start w:val="1"/>
      <w:numFmt w:val="lowerRoman"/>
      <w:lvlText w:val="%3."/>
      <w:lvlJc w:val="left"/>
      <w:pPr>
        <w:ind w:left="1134" w:hanging="283"/>
      </w:pPr>
      <w:rPr>
        <w:rFonts w:hint="default"/>
        <w:color w:val="281257" w:themeColor="accent1"/>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 w15:restartNumberingAfterBreak="0">
    <w:nsid w:val="19B27B5C"/>
    <w:multiLevelType w:val="multilevel"/>
    <w:tmpl w:val="55C61FA4"/>
    <w:lvl w:ilvl="0">
      <w:start w:val="1"/>
      <w:numFmt w:val="decimal"/>
      <w:lvlText w:val="%1."/>
      <w:lvlJc w:val="left"/>
      <w:pPr>
        <w:ind w:left="567" w:hanging="567"/>
      </w:pPr>
      <w:rPr>
        <w:rFonts w:asciiTheme="minorHAnsi" w:hAnsiTheme="minorHAnsi" w:hint="default"/>
        <w:color w:val="F6C213"/>
      </w:rPr>
    </w:lvl>
    <w:lvl w:ilvl="1">
      <w:start w:val="1"/>
      <w:numFmt w:val="decimal"/>
      <w:lvlText w:val="%1.%2."/>
      <w:lvlJc w:val="left"/>
      <w:pPr>
        <w:ind w:left="397" w:hanging="397"/>
      </w:pPr>
      <w:rPr>
        <w:rFonts w:hint="default"/>
        <w:color w:val="291358"/>
      </w:rPr>
    </w:lvl>
    <w:lvl w:ilvl="2">
      <w:start w:val="1"/>
      <w:numFmt w:val="decimal"/>
      <w:lvlText w:val="%1.%2.%3."/>
      <w:lvlJc w:val="left"/>
      <w:pPr>
        <w:ind w:left="284" w:hanging="284"/>
      </w:pPr>
      <w:rPr>
        <w:rFonts w:hint="default"/>
        <w:color w:val="291358"/>
      </w:rPr>
    </w:lvl>
    <w:lvl w:ilvl="3">
      <w:start w:val="1"/>
      <w:numFmt w:val="decimal"/>
      <w:lvlText w:val="%1.%2.%3.%4."/>
      <w:lvlJc w:val="left"/>
      <w:pPr>
        <w:ind w:left="0" w:firstLine="0"/>
      </w:pPr>
      <w:rPr>
        <w:rFonts w:hint="default"/>
        <w:color w:val="702474"/>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2055125C"/>
    <w:multiLevelType w:val="multilevel"/>
    <w:tmpl w:val="B9E2C8A6"/>
    <w:lvl w:ilvl="0">
      <w:start w:val="1"/>
      <w:numFmt w:val="decimal"/>
      <w:lvlText w:val="%1."/>
      <w:lvlJc w:val="left"/>
      <w:pPr>
        <w:ind w:left="284" w:hanging="284"/>
      </w:pPr>
      <w:rPr>
        <w:rFonts w:hint="default"/>
        <w:color w:val="F6C112" w:themeColor="text2"/>
      </w:rPr>
    </w:lvl>
    <w:lvl w:ilvl="1">
      <w:start w:val="1"/>
      <w:numFmt w:val="lowerLetter"/>
      <w:lvlText w:val="%2."/>
      <w:lvlJc w:val="left"/>
      <w:pPr>
        <w:ind w:left="994" w:hanging="284"/>
      </w:pPr>
      <w:rPr>
        <w:rFonts w:hint="default"/>
        <w:color w:val="F6C112" w:themeColor="text2"/>
      </w:rPr>
    </w:lvl>
    <w:lvl w:ilvl="2">
      <w:start w:val="1"/>
      <w:numFmt w:val="lowerRoman"/>
      <w:lvlText w:val="%3."/>
      <w:lvlJc w:val="left"/>
      <w:pPr>
        <w:ind w:left="1304" w:hanging="283"/>
      </w:pPr>
      <w:rPr>
        <w:rFonts w:hint="default"/>
        <w:color w:val="291358"/>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4" w15:restartNumberingAfterBreak="0">
    <w:nsid w:val="220D7FDA"/>
    <w:multiLevelType w:val="hybridMultilevel"/>
    <w:tmpl w:val="FC62F69E"/>
    <w:lvl w:ilvl="0" w:tplc="8D94D02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2BF369B"/>
    <w:multiLevelType w:val="multilevel"/>
    <w:tmpl w:val="FA8435F0"/>
    <w:lvl w:ilvl="0">
      <w:start w:val="1"/>
      <w:numFmt w:val="bullet"/>
      <w:pStyle w:val="Bulletlist"/>
      <w:lvlText w:val=""/>
      <w:lvlJc w:val="left"/>
      <w:pPr>
        <w:ind w:left="357" w:hanging="357"/>
      </w:pPr>
      <w:rPr>
        <w:rFonts w:ascii="Symbol" w:hAnsi="Symbol" w:hint="default"/>
      </w:rPr>
    </w:lvl>
    <w:lvl w:ilvl="1">
      <w:start w:val="1"/>
      <w:numFmt w:val="bullet"/>
      <w:lvlText w:val="–"/>
      <w:lvlJc w:val="left"/>
      <w:pPr>
        <w:ind w:left="714" w:hanging="357"/>
      </w:pPr>
      <w:rPr>
        <w:rFonts w:ascii="Arial" w:hAnsi="Arial" w:hint="default"/>
      </w:rPr>
    </w:lvl>
    <w:lvl w:ilvl="2">
      <w:start w:val="1"/>
      <w:numFmt w:val="bullet"/>
      <w:lvlText w:val="–"/>
      <w:lvlJc w:val="left"/>
      <w:pPr>
        <w:ind w:left="1072" w:hanging="358"/>
      </w:pPr>
      <w:rPr>
        <w:rFonts w:ascii="Arial" w:hAnsi="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738A592C"/>
    <w:multiLevelType w:val="multilevel"/>
    <w:tmpl w:val="641A96DE"/>
    <w:lvl w:ilvl="0">
      <w:start w:val="1"/>
      <w:numFmt w:val="decimal"/>
      <w:pStyle w:val="ListBullet"/>
      <w:lvlText w:val="%1."/>
      <w:lvlJc w:val="left"/>
      <w:pPr>
        <w:ind w:left="284" w:hanging="284"/>
      </w:pPr>
      <w:rPr>
        <w:rFonts w:hint="default"/>
        <w:color w:val="291358"/>
      </w:rPr>
    </w:lvl>
    <w:lvl w:ilvl="1">
      <w:start w:val="1"/>
      <w:numFmt w:val="lowerLetter"/>
      <w:lvlText w:val="%2."/>
      <w:lvlJc w:val="left"/>
      <w:pPr>
        <w:ind w:left="994" w:hanging="284"/>
      </w:pPr>
      <w:rPr>
        <w:rFonts w:hint="default"/>
        <w:color w:val="291358"/>
      </w:rPr>
    </w:lvl>
    <w:lvl w:ilvl="2">
      <w:start w:val="1"/>
      <w:numFmt w:val="lowerRoman"/>
      <w:lvlText w:val="%3."/>
      <w:lvlJc w:val="left"/>
      <w:pPr>
        <w:ind w:left="1304" w:hanging="283"/>
      </w:pPr>
      <w:rPr>
        <w:rFonts w:hint="default"/>
        <w:color w:val="291358"/>
      </w:rPr>
    </w:lvl>
    <w:lvl w:ilvl="3">
      <w:start w:val="1"/>
      <w:numFmt w:val="decimal"/>
      <w:lvlText w:val="(%4)"/>
      <w:lvlJc w:val="left"/>
      <w:pPr>
        <w:ind w:left="1440" w:hanging="360"/>
      </w:pPr>
      <w:rPr>
        <w:rFonts w:hint="default"/>
        <w:color w:val="291358"/>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3"/>
  </w:num>
  <w:num w:numId="2">
    <w:abstractNumId w:val="6"/>
  </w:num>
  <w:num w:numId="3">
    <w:abstractNumId w:val="0"/>
  </w:num>
  <w:num w:numId="4">
    <w:abstractNumId w:val="0"/>
  </w:num>
  <w:num w:numId="5">
    <w:abstractNumId w:val="2"/>
  </w:num>
  <w:num w:numId="6">
    <w:abstractNumId w:val="1"/>
  </w:num>
  <w:num w:numId="7">
    <w:abstractNumId w:val="4"/>
  </w:num>
  <w:num w:numId="8">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num>
  <w:num w:numId="10">
    <w:abstractNumId w:val="1"/>
  </w:num>
  <w:numIdMacAtCleanup w:val="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proofState w:spelling="clean"/>
  <w:attachedTemplate r:id="rId1"/>
  <w:stylePaneFormatFilter w:val="3C01" w:allStyles="1" w:customStyles="0" w:latentStyles="0" w:stylesInUse="0" w:headingStyles="0" w:numberingStyles="0" w:tableStyles="0" w:directFormattingOnRuns="0" w:directFormattingOnParagraphs="0" w:directFormattingOnNumbering="1" w:directFormattingOnTables="1" w:clearFormatting="1" w:top3HeadingStyles="1" w:visibleStyles="0" w:alternateStyleNames="0"/>
  <w:stylePaneSortMethod w:val="0000"/>
  <w:revisionView w:inkAnnotation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11EC4"/>
    <w:rsid w:val="00010E84"/>
    <w:rsid w:val="00024C1D"/>
    <w:rsid w:val="00032ACE"/>
    <w:rsid w:val="00033B7B"/>
    <w:rsid w:val="00035D29"/>
    <w:rsid w:val="00040A87"/>
    <w:rsid w:val="000414C9"/>
    <w:rsid w:val="000420FD"/>
    <w:rsid w:val="00044D92"/>
    <w:rsid w:val="00045697"/>
    <w:rsid w:val="0005009F"/>
    <w:rsid w:val="0005079B"/>
    <w:rsid w:val="00051144"/>
    <w:rsid w:val="00054777"/>
    <w:rsid w:val="0005562E"/>
    <w:rsid w:val="00063133"/>
    <w:rsid w:val="000631D5"/>
    <w:rsid w:val="00065A79"/>
    <w:rsid w:val="00076D46"/>
    <w:rsid w:val="00087F5A"/>
    <w:rsid w:val="000A69B1"/>
    <w:rsid w:val="000B30C7"/>
    <w:rsid w:val="000B68FC"/>
    <w:rsid w:val="000B738E"/>
    <w:rsid w:val="000C201F"/>
    <w:rsid w:val="000D54B2"/>
    <w:rsid w:val="000E1B68"/>
    <w:rsid w:val="000E6736"/>
    <w:rsid w:val="000F4C3C"/>
    <w:rsid w:val="0013582B"/>
    <w:rsid w:val="001412DB"/>
    <w:rsid w:val="001442EC"/>
    <w:rsid w:val="00145310"/>
    <w:rsid w:val="00167EC0"/>
    <w:rsid w:val="00174243"/>
    <w:rsid w:val="00174E2A"/>
    <w:rsid w:val="00184BB9"/>
    <w:rsid w:val="00194768"/>
    <w:rsid w:val="001A05D0"/>
    <w:rsid w:val="001C5CBA"/>
    <w:rsid w:val="001D454F"/>
    <w:rsid w:val="001E0670"/>
    <w:rsid w:val="001E2297"/>
    <w:rsid w:val="001E38C0"/>
    <w:rsid w:val="001F0C99"/>
    <w:rsid w:val="001F0D3B"/>
    <w:rsid w:val="00202503"/>
    <w:rsid w:val="00204687"/>
    <w:rsid w:val="00206296"/>
    <w:rsid w:val="00206AD2"/>
    <w:rsid w:val="00207137"/>
    <w:rsid w:val="00212F40"/>
    <w:rsid w:val="00214D53"/>
    <w:rsid w:val="002232F9"/>
    <w:rsid w:val="00227AC1"/>
    <w:rsid w:val="00232CA0"/>
    <w:rsid w:val="002332B0"/>
    <w:rsid w:val="00257DB8"/>
    <w:rsid w:val="00257F17"/>
    <w:rsid w:val="00271F14"/>
    <w:rsid w:val="002749A7"/>
    <w:rsid w:val="00275A0B"/>
    <w:rsid w:val="00277672"/>
    <w:rsid w:val="00286EF7"/>
    <w:rsid w:val="00291259"/>
    <w:rsid w:val="002914D8"/>
    <w:rsid w:val="00295583"/>
    <w:rsid w:val="002A1447"/>
    <w:rsid w:val="002A4361"/>
    <w:rsid w:val="002A49C0"/>
    <w:rsid w:val="002B7D9B"/>
    <w:rsid w:val="002C6880"/>
    <w:rsid w:val="002D1721"/>
    <w:rsid w:val="002D689D"/>
    <w:rsid w:val="002D7285"/>
    <w:rsid w:val="002E179D"/>
    <w:rsid w:val="002E4896"/>
    <w:rsid w:val="002E4DE8"/>
    <w:rsid w:val="002E5089"/>
    <w:rsid w:val="002E6B9F"/>
    <w:rsid w:val="002F0365"/>
    <w:rsid w:val="0031179C"/>
    <w:rsid w:val="00312586"/>
    <w:rsid w:val="0032013A"/>
    <w:rsid w:val="00324782"/>
    <w:rsid w:val="00340006"/>
    <w:rsid w:val="00343D92"/>
    <w:rsid w:val="00356E37"/>
    <w:rsid w:val="0036564E"/>
    <w:rsid w:val="00381335"/>
    <w:rsid w:val="00397084"/>
    <w:rsid w:val="003A4840"/>
    <w:rsid w:val="003B5B1A"/>
    <w:rsid w:val="003C03A5"/>
    <w:rsid w:val="003E2167"/>
    <w:rsid w:val="003E2DE5"/>
    <w:rsid w:val="003E5B3E"/>
    <w:rsid w:val="003F7E6C"/>
    <w:rsid w:val="00420A6D"/>
    <w:rsid w:val="00421915"/>
    <w:rsid w:val="00423D0B"/>
    <w:rsid w:val="0043456D"/>
    <w:rsid w:val="004351CF"/>
    <w:rsid w:val="004422E8"/>
    <w:rsid w:val="00443851"/>
    <w:rsid w:val="00444A5C"/>
    <w:rsid w:val="0044598A"/>
    <w:rsid w:val="00467A43"/>
    <w:rsid w:val="004701C2"/>
    <w:rsid w:val="00477012"/>
    <w:rsid w:val="00481AE5"/>
    <w:rsid w:val="00486950"/>
    <w:rsid w:val="00496FEB"/>
    <w:rsid w:val="004A2D25"/>
    <w:rsid w:val="004B3D82"/>
    <w:rsid w:val="004B4F0C"/>
    <w:rsid w:val="004C2CC8"/>
    <w:rsid w:val="004C7F1F"/>
    <w:rsid w:val="004E082D"/>
    <w:rsid w:val="004E1FAE"/>
    <w:rsid w:val="004F3777"/>
    <w:rsid w:val="00502B6C"/>
    <w:rsid w:val="00503B44"/>
    <w:rsid w:val="00516632"/>
    <w:rsid w:val="00517DC0"/>
    <w:rsid w:val="005236CD"/>
    <w:rsid w:val="005248A1"/>
    <w:rsid w:val="00530A0D"/>
    <w:rsid w:val="00552491"/>
    <w:rsid w:val="00556AEF"/>
    <w:rsid w:val="0057228E"/>
    <w:rsid w:val="00573FA2"/>
    <w:rsid w:val="005879B5"/>
    <w:rsid w:val="00593DAE"/>
    <w:rsid w:val="005966E2"/>
    <w:rsid w:val="0059725C"/>
    <w:rsid w:val="005A1727"/>
    <w:rsid w:val="005A663F"/>
    <w:rsid w:val="005B5E64"/>
    <w:rsid w:val="005B6F17"/>
    <w:rsid w:val="005D2093"/>
    <w:rsid w:val="005E2514"/>
    <w:rsid w:val="005E59BC"/>
    <w:rsid w:val="005F1D0B"/>
    <w:rsid w:val="005F563C"/>
    <w:rsid w:val="005F77B8"/>
    <w:rsid w:val="00606A7F"/>
    <w:rsid w:val="00611EC4"/>
    <w:rsid w:val="00612CFE"/>
    <w:rsid w:val="00635751"/>
    <w:rsid w:val="00641C69"/>
    <w:rsid w:val="0064384B"/>
    <w:rsid w:val="006503B8"/>
    <w:rsid w:val="00650D64"/>
    <w:rsid w:val="00656455"/>
    <w:rsid w:val="006602A5"/>
    <w:rsid w:val="00663CB5"/>
    <w:rsid w:val="0066512B"/>
    <w:rsid w:val="00670C82"/>
    <w:rsid w:val="006717D6"/>
    <w:rsid w:val="00673929"/>
    <w:rsid w:val="00683265"/>
    <w:rsid w:val="00690B67"/>
    <w:rsid w:val="00692623"/>
    <w:rsid w:val="00695D8D"/>
    <w:rsid w:val="0069645D"/>
    <w:rsid w:val="006A1080"/>
    <w:rsid w:val="006C37D5"/>
    <w:rsid w:val="006C59D6"/>
    <w:rsid w:val="006D0F60"/>
    <w:rsid w:val="006D258F"/>
    <w:rsid w:val="006D6B35"/>
    <w:rsid w:val="006E7DA7"/>
    <w:rsid w:val="007029FD"/>
    <w:rsid w:val="00707BF0"/>
    <w:rsid w:val="007108AE"/>
    <w:rsid w:val="007232AB"/>
    <w:rsid w:val="00731AB2"/>
    <w:rsid w:val="0073207C"/>
    <w:rsid w:val="00732C0B"/>
    <w:rsid w:val="00734A32"/>
    <w:rsid w:val="00737777"/>
    <w:rsid w:val="00743D1C"/>
    <w:rsid w:val="007745C7"/>
    <w:rsid w:val="00776243"/>
    <w:rsid w:val="007905DF"/>
    <w:rsid w:val="00791E8F"/>
    <w:rsid w:val="007949BC"/>
    <w:rsid w:val="007A12D1"/>
    <w:rsid w:val="007A130B"/>
    <w:rsid w:val="007D1D97"/>
    <w:rsid w:val="007E2638"/>
    <w:rsid w:val="007F3E0F"/>
    <w:rsid w:val="00804850"/>
    <w:rsid w:val="00804D2B"/>
    <w:rsid w:val="008169CB"/>
    <w:rsid w:val="00826E20"/>
    <w:rsid w:val="00826E2B"/>
    <w:rsid w:val="008273CE"/>
    <w:rsid w:val="0083306E"/>
    <w:rsid w:val="00837D0B"/>
    <w:rsid w:val="00860534"/>
    <w:rsid w:val="0087690F"/>
    <w:rsid w:val="00881A72"/>
    <w:rsid w:val="00884F65"/>
    <w:rsid w:val="008972A1"/>
    <w:rsid w:val="008A0636"/>
    <w:rsid w:val="008A2B8F"/>
    <w:rsid w:val="008B0E12"/>
    <w:rsid w:val="008B2B59"/>
    <w:rsid w:val="008B6362"/>
    <w:rsid w:val="008C23CF"/>
    <w:rsid w:val="008D1BE6"/>
    <w:rsid w:val="008D2DC4"/>
    <w:rsid w:val="008D5372"/>
    <w:rsid w:val="008D6FB9"/>
    <w:rsid w:val="008D7CB8"/>
    <w:rsid w:val="008E165E"/>
    <w:rsid w:val="00903D09"/>
    <w:rsid w:val="00910118"/>
    <w:rsid w:val="00920CCF"/>
    <w:rsid w:val="009222D8"/>
    <w:rsid w:val="00943D24"/>
    <w:rsid w:val="00953F3E"/>
    <w:rsid w:val="0095558E"/>
    <w:rsid w:val="00966883"/>
    <w:rsid w:val="0099126A"/>
    <w:rsid w:val="0099461D"/>
    <w:rsid w:val="0099649A"/>
    <w:rsid w:val="009A15E5"/>
    <w:rsid w:val="009A5394"/>
    <w:rsid w:val="009A694B"/>
    <w:rsid w:val="009B2FB6"/>
    <w:rsid w:val="009C1FCF"/>
    <w:rsid w:val="009C452D"/>
    <w:rsid w:val="009D290A"/>
    <w:rsid w:val="009F11DA"/>
    <w:rsid w:val="009F1AAE"/>
    <w:rsid w:val="00A116E1"/>
    <w:rsid w:val="00A2030A"/>
    <w:rsid w:val="00A211A2"/>
    <w:rsid w:val="00A212B2"/>
    <w:rsid w:val="00A2197C"/>
    <w:rsid w:val="00A2350F"/>
    <w:rsid w:val="00A34EF0"/>
    <w:rsid w:val="00A35243"/>
    <w:rsid w:val="00A35AE4"/>
    <w:rsid w:val="00A43E41"/>
    <w:rsid w:val="00A64038"/>
    <w:rsid w:val="00A7329C"/>
    <w:rsid w:val="00A74B8E"/>
    <w:rsid w:val="00A76EEB"/>
    <w:rsid w:val="00A90F7C"/>
    <w:rsid w:val="00A96514"/>
    <w:rsid w:val="00AA4CC4"/>
    <w:rsid w:val="00AA6669"/>
    <w:rsid w:val="00AB401D"/>
    <w:rsid w:val="00AC696B"/>
    <w:rsid w:val="00AD0B59"/>
    <w:rsid w:val="00AE367E"/>
    <w:rsid w:val="00AE4D50"/>
    <w:rsid w:val="00AE6E16"/>
    <w:rsid w:val="00AF1608"/>
    <w:rsid w:val="00B0184B"/>
    <w:rsid w:val="00B055D9"/>
    <w:rsid w:val="00B11D0E"/>
    <w:rsid w:val="00B11E66"/>
    <w:rsid w:val="00B2001F"/>
    <w:rsid w:val="00B225D6"/>
    <w:rsid w:val="00B300E0"/>
    <w:rsid w:val="00B3241F"/>
    <w:rsid w:val="00B33CA0"/>
    <w:rsid w:val="00B369E8"/>
    <w:rsid w:val="00B510CA"/>
    <w:rsid w:val="00B54B73"/>
    <w:rsid w:val="00B744A9"/>
    <w:rsid w:val="00B81A42"/>
    <w:rsid w:val="00B84469"/>
    <w:rsid w:val="00B84552"/>
    <w:rsid w:val="00B866B3"/>
    <w:rsid w:val="00B94138"/>
    <w:rsid w:val="00BA0BF3"/>
    <w:rsid w:val="00BA61F4"/>
    <w:rsid w:val="00BB4407"/>
    <w:rsid w:val="00BB4F99"/>
    <w:rsid w:val="00BB715C"/>
    <w:rsid w:val="00BC7A53"/>
    <w:rsid w:val="00BD2300"/>
    <w:rsid w:val="00BD767D"/>
    <w:rsid w:val="00BE2AB1"/>
    <w:rsid w:val="00BF0399"/>
    <w:rsid w:val="00BF5E14"/>
    <w:rsid w:val="00BF637F"/>
    <w:rsid w:val="00BF7170"/>
    <w:rsid w:val="00BF775D"/>
    <w:rsid w:val="00C27300"/>
    <w:rsid w:val="00C31FF5"/>
    <w:rsid w:val="00C40266"/>
    <w:rsid w:val="00C404AC"/>
    <w:rsid w:val="00C50AFF"/>
    <w:rsid w:val="00C55AE3"/>
    <w:rsid w:val="00C60E81"/>
    <w:rsid w:val="00C728E9"/>
    <w:rsid w:val="00C8380B"/>
    <w:rsid w:val="00C8541D"/>
    <w:rsid w:val="00C8568B"/>
    <w:rsid w:val="00C859A1"/>
    <w:rsid w:val="00C91CEF"/>
    <w:rsid w:val="00C92D1F"/>
    <w:rsid w:val="00C95004"/>
    <w:rsid w:val="00C951AC"/>
    <w:rsid w:val="00CA4784"/>
    <w:rsid w:val="00CA5109"/>
    <w:rsid w:val="00CB231B"/>
    <w:rsid w:val="00CB28FC"/>
    <w:rsid w:val="00CB573D"/>
    <w:rsid w:val="00CC26E3"/>
    <w:rsid w:val="00CD2ABD"/>
    <w:rsid w:val="00CD4232"/>
    <w:rsid w:val="00CD63BD"/>
    <w:rsid w:val="00CE1C83"/>
    <w:rsid w:val="00CE2B68"/>
    <w:rsid w:val="00CF019E"/>
    <w:rsid w:val="00CF17A5"/>
    <w:rsid w:val="00D02C83"/>
    <w:rsid w:val="00D16995"/>
    <w:rsid w:val="00D2091A"/>
    <w:rsid w:val="00D2106B"/>
    <w:rsid w:val="00D30D4A"/>
    <w:rsid w:val="00D30D65"/>
    <w:rsid w:val="00D345D5"/>
    <w:rsid w:val="00D3536B"/>
    <w:rsid w:val="00D37407"/>
    <w:rsid w:val="00D37A80"/>
    <w:rsid w:val="00D549E8"/>
    <w:rsid w:val="00D5665E"/>
    <w:rsid w:val="00D574BB"/>
    <w:rsid w:val="00D7072F"/>
    <w:rsid w:val="00D72565"/>
    <w:rsid w:val="00D83679"/>
    <w:rsid w:val="00DA117A"/>
    <w:rsid w:val="00DA3143"/>
    <w:rsid w:val="00DA5839"/>
    <w:rsid w:val="00DB610F"/>
    <w:rsid w:val="00DC0A44"/>
    <w:rsid w:val="00DC1D1F"/>
    <w:rsid w:val="00DC6D5D"/>
    <w:rsid w:val="00DE1844"/>
    <w:rsid w:val="00DF69E3"/>
    <w:rsid w:val="00E00531"/>
    <w:rsid w:val="00E006EA"/>
    <w:rsid w:val="00E105F9"/>
    <w:rsid w:val="00E118D8"/>
    <w:rsid w:val="00E11DC7"/>
    <w:rsid w:val="00E13F17"/>
    <w:rsid w:val="00E22F6F"/>
    <w:rsid w:val="00E3629B"/>
    <w:rsid w:val="00E42D16"/>
    <w:rsid w:val="00E54F7D"/>
    <w:rsid w:val="00E62A1B"/>
    <w:rsid w:val="00E662B8"/>
    <w:rsid w:val="00E7071E"/>
    <w:rsid w:val="00E71705"/>
    <w:rsid w:val="00EB3A83"/>
    <w:rsid w:val="00EC178B"/>
    <w:rsid w:val="00EC5D2A"/>
    <w:rsid w:val="00EF27BE"/>
    <w:rsid w:val="00F21314"/>
    <w:rsid w:val="00F226B4"/>
    <w:rsid w:val="00F23859"/>
    <w:rsid w:val="00F34782"/>
    <w:rsid w:val="00F4071C"/>
    <w:rsid w:val="00F41603"/>
    <w:rsid w:val="00F4205A"/>
    <w:rsid w:val="00F43A15"/>
    <w:rsid w:val="00F60AC5"/>
    <w:rsid w:val="00F61D4F"/>
    <w:rsid w:val="00F855C3"/>
    <w:rsid w:val="00FA3DD7"/>
    <w:rsid w:val="00FB1062"/>
    <w:rsid w:val="00FB5AFC"/>
    <w:rsid w:val="00FB6BFE"/>
    <w:rsid w:val="00FB7926"/>
    <w:rsid w:val="00FD269A"/>
    <w:rsid w:val="00FE0CAA"/>
    <w:rsid w:val="00FE2474"/>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16BFC4"/>
  <w15:docId w15:val="{56107216-6880-4A43-BE50-8FC8206C47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4"/>
        <w:szCs w:val="24"/>
        <w:lang w:val="en-GB" w:eastAsia="zh-CN" w:bidi="ar-SA"/>
      </w:rPr>
    </w:rPrDefault>
    <w:pPrDefault/>
  </w:docDefaults>
  <w:latentStyles w:defLockedState="0" w:defUIPriority="99" w:defSemiHidden="0" w:defUnhideWhenUsed="0" w:defQFormat="0" w:count="371">
    <w:lsdException w:name="Normal" w:uiPriority="0"/>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rsid w:val="00CE1C83"/>
    <w:rPr>
      <w:color w:val="281257" w:themeColor="accent1"/>
      <w:szCs w:val="20"/>
    </w:rPr>
  </w:style>
  <w:style w:type="paragraph" w:styleId="Heading1">
    <w:name w:val="heading 1"/>
    <w:basedOn w:val="Normal"/>
    <w:next w:val="Bodycopy"/>
    <w:link w:val="Heading1Char"/>
    <w:uiPriority w:val="2"/>
    <w:qFormat/>
    <w:rsid w:val="00381335"/>
    <w:pPr>
      <w:jc w:val="center"/>
      <w:outlineLvl w:val="0"/>
    </w:pPr>
    <w:rPr>
      <w:rFonts w:ascii="Road Rage" w:eastAsiaTheme="majorEastAsia" w:hAnsi="Road Rage" w:cstheme="majorBidi"/>
      <w:b/>
      <w:bCs/>
      <w:caps/>
      <w:color w:val="F6C112" w:themeColor="text2"/>
      <w:spacing w:val="-10"/>
      <w:sz w:val="56"/>
      <w:szCs w:val="36"/>
    </w:rPr>
  </w:style>
  <w:style w:type="paragraph" w:styleId="Heading2">
    <w:name w:val="heading 2"/>
    <w:basedOn w:val="Normal"/>
    <w:next w:val="Bodycopy"/>
    <w:link w:val="Heading2Char"/>
    <w:uiPriority w:val="3"/>
    <w:qFormat/>
    <w:rsid w:val="00D16995"/>
    <w:pPr>
      <w:jc w:val="center"/>
      <w:outlineLvl w:val="1"/>
    </w:pPr>
    <w:rPr>
      <w:rFonts w:asciiTheme="majorHAnsi" w:eastAsiaTheme="majorEastAsia" w:hAnsiTheme="majorHAnsi" w:cstheme="majorBidi"/>
      <w:b/>
      <w:color w:val="FFC000"/>
      <w:sz w:val="36"/>
      <w:szCs w:val="32"/>
      <w:lang w:eastAsia="ja-JP"/>
    </w:rPr>
  </w:style>
  <w:style w:type="paragraph" w:styleId="Heading3">
    <w:name w:val="heading 3"/>
    <w:basedOn w:val="Normal"/>
    <w:next w:val="Bodycopy"/>
    <w:link w:val="Heading3Char"/>
    <w:uiPriority w:val="9"/>
    <w:qFormat/>
    <w:rsid w:val="00D16995"/>
    <w:pPr>
      <w:jc w:val="center"/>
      <w:outlineLvl w:val="2"/>
    </w:pPr>
    <w:rPr>
      <w:rFonts w:ascii="Selawik Semibold" w:hAnsi="Selawik Semibold"/>
      <w:b/>
      <w:color w:val="FFC000"/>
      <w:sz w:val="36"/>
      <w:szCs w:val="24"/>
      <w:lang w:eastAsia="ja-JP"/>
    </w:rPr>
  </w:style>
  <w:style w:type="paragraph" w:styleId="Heading4">
    <w:name w:val="heading 4"/>
    <w:basedOn w:val="Normal"/>
    <w:next w:val="Bodycopy"/>
    <w:link w:val="Heading4Char"/>
    <w:uiPriority w:val="9"/>
    <w:semiHidden/>
    <w:qFormat/>
    <w:rsid w:val="003E5B3E"/>
    <w:pPr>
      <w:numPr>
        <w:ilvl w:val="3"/>
      </w:numPr>
      <w:spacing w:before="120" w:after="60"/>
      <w:ind w:left="1021" w:hanging="1021"/>
      <w:outlineLvl w:val="3"/>
    </w:pPr>
    <w:rPr>
      <w:rFonts w:asciiTheme="majorHAnsi" w:eastAsiaTheme="majorEastAsia" w:hAnsiTheme="majorHAnsi" w:cstheme="majorBidi"/>
      <w:b/>
      <w:iCs/>
    </w:rPr>
  </w:style>
  <w:style w:type="paragraph" w:styleId="Heading5">
    <w:name w:val="heading 5"/>
    <w:basedOn w:val="Normal"/>
    <w:next w:val="Normal"/>
    <w:link w:val="Heading5Char"/>
    <w:uiPriority w:val="9"/>
    <w:semiHidden/>
    <w:unhideWhenUsed/>
    <w:qFormat/>
    <w:rsid w:val="003E5B3E"/>
    <w:pPr>
      <w:keepNext/>
      <w:keepLines/>
      <w:spacing w:before="40"/>
      <w:outlineLvl w:val="4"/>
    </w:pPr>
    <w:rPr>
      <w:rFonts w:asciiTheme="majorHAnsi" w:eastAsiaTheme="majorEastAsia" w:hAnsiTheme="majorHAnsi" w:cstheme="majorBidi"/>
      <w:b/>
    </w:rPr>
  </w:style>
  <w:style w:type="paragraph" w:styleId="Heading6">
    <w:name w:val="heading 6"/>
    <w:basedOn w:val="Normal"/>
    <w:next w:val="Normal"/>
    <w:link w:val="Heading6Char"/>
    <w:uiPriority w:val="9"/>
    <w:semiHidden/>
    <w:unhideWhenUsed/>
    <w:qFormat/>
    <w:rsid w:val="00D37407"/>
    <w:pPr>
      <w:keepNext/>
      <w:keepLines/>
      <w:spacing w:before="40"/>
      <w:outlineLvl w:val="5"/>
    </w:pPr>
    <w:rPr>
      <w:rFonts w:asciiTheme="majorHAnsi" w:eastAsiaTheme="majorEastAsia" w:hAnsiTheme="majorHAnsi" w:cstheme="majorBidi"/>
      <w:color w:val="F6C112" w:themeColor="text2"/>
    </w:rPr>
  </w:style>
  <w:style w:type="paragraph" w:styleId="Heading7">
    <w:name w:val="heading 7"/>
    <w:basedOn w:val="Normal"/>
    <w:next w:val="Normal"/>
    <w:link w:val="Heading7Char"/>
    <w:uiPriority w:val="9"/>
    <w:semiHidden/>
    <w:unhideWhenUsed/>
    <w:qFormat/>
    <w:rsid w:val="00D37407"/>
    <w:pPr>
      <w:keepNext/>
      <w:keepLines/>
      <w:spacing w:before="40"/>
      <w:outlineLvl w:val="6"/>
    </w:pPr>
    <w:rPr>
      <w:rFonts w:asciiTheme="majorHAnsi" w:eastAsiaTheme="majorEastAsia" w:hAnsiTheme="majorHAnsi" w:cstheme="majorBidi"/>
      <w:i/>
      <w:iCs/>
      <w:color w:val="F6C112" w:themeColor="text2"/>
    </w:rPr>
  </w:style>
  <w:style w:type="paragraph" w:styleId="Heading8">
    <w:name w:val="heading 8"/>
    <w:basedOn w:val="Normal"/>
    <w:next w:val="Normal"/>
    <w:link w:val="Heading8Char"/>
    <w:uiPriority w:val="9"/>
    <w:semiHidden/>
    <w:unhideWhenUsed/>
    <w:qFormat/>
    <w:rsid w:val="00D37407"/>
    <w:pPr>
      <w:keepNext/>
      <w:keepLines/>
      <w:spacing w:before="40"/>
      <w:outlineLvl w:val="7"/>
    </w:pPr>
    <w:rPr>
      <w:rFonts w:asciiTheme="majorHAnsi" w:eastAsiaTheme="majorEastAsia" w:hAnsiTheme="majorHAnsi" w:cstheme="majorBidi"/>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2"/>
    <w:rsid w:val="00381335"/>
    <w:rPr>
      <w:rFonts w:ascii="Road Rage" w:eastAsiaTheme="majorEastAsia" w:hAnsi="Road Rage" w:cstheme="majorBidi"/>
      <w:b/>
      <w:bCs/>
      <w:caps/>
      <w:color w:val="F6C112" w:themeColor="text2"/>
      <w:spacing w:val="-10"/>
      <w:sz w:val="56"/>
      <w:szCs w:val="36"/>
    </w:rPr>
  </w:style>
  <w:style w:type="paragraph" w:styleId="Header">
    <w:name w:val="header"/>
    <w:basedOn w:val="Normal"/>
    <w:link w:val="HeaderChar"/>
    <w:uiPriority w:val="99"/>
    <w:unhideWhenUsed/>
    <w:rsid w:val="00903D09"/>
    <w:pPr>
      <w:pBdr>
        <w:bottom w:val="single" w:sz="6" w:space="3" w:color="000000" w:themeColor="text1"/>
      </w:pBdr>
    </w:pPr>
    <w:rPr>
      <w:sz w:val="18"/>
      <w:szCs w:val="18"/>
    </w:rPr>
  </w:style>
  <w:style w:type="character" w:customStyle="1" w:styleId="HeaderChar">
    <w:name w:val="Header Char"/>
    <w:basedOn w:val="DefaultParagraphFont"/>
    <w:link w:val="Header"/>
    <w:uiPriority w:val="99"/>
    <w:rsid w:val="00903D09"/>
    <w:rPr>
      <w:color w:val="281257" w:themeColor="accent1"/>
      <w:sz w:val="18"/>
      <w:szCs w:val="18"/>
    </w:rPr>
  </w:style>
  <w:style w:type="paragraph" w:styleId="Footer">
    <w:name w:val="footer"/>
    <w:basedOn w:val="Normal"/>
    <w:link w:val="FooterChar"/>
    <w:uiPriority w:val="99"/>
    <w:unhideWhenUsed/>
    <w:rsid w:val="00903D09"/>
    <w:pPr>
      <w:tabs>
        <w:tab w:val="center" w:pos="4513"/>
        <w:tab w:val="right" w:pos="9026"/>
      </w:tabs>
    </w:pPr>
    <w:rPr>
      <w:b/>
      <w:sz w:val="18"/>
      <w:szCs w:val="18"/>
    </w:rPr>
  </w:style>
  <w:style w:type="character" w:customStyle="1" w:styleId="FooterChar">
    <w:name w:val="Footer Char"/>
    <w:basedOn w:val="DefaultParagraphFont"/>
    <w:link w:val="Footer"/>
    <w:uiPriority w:val="99"/>
    <w:rsid w:val="00903D09"/>
    <w:rPr>
      <w:b/>
      <w:color w:val="281257" w:themeColor="accent1"/>
      <w:sz w:val="18"/>
      <w:szCs w:val="18"/>
    </w:rPr>
  </w:style>
  <w:style w:type="paragraph" w:customStyle="1" w:styleId="BasicParagraph">
    <w:name w:val="[Basic Paragraph]"/>
    <w:basedOn w:val="Normal"/>
    <w:uiPriority w:val="99"/>
    <w:semiHidden/>
    <w:rsid w:val="005E2514"/>
    <w:pPr>
      <w:autoSpaceDE w:val="0"/>
      <w:autoSpaceDN w:val="0"/>
      <w:adjustRightInd w:val="0"/>
      <w:spacing w:line="288" w:lineRule="auto"/>
      <w:textAlignment w:val="center"/>
    </w:pPr>
    <w:rPr>
      <w:rFonts w:ascii="MinionPro-Regular" w:hAnsi="MinionPro-Regular" w:cs="MinionPro-Regular"/>
    </w:rPr>
  </w:style>
  <w:style w:type="character" w:styleId="PageNumber">
    <w:name w:val="page number"/>
    <w:basedOn w:val="DefaultParagraphFont"/>
    <w:uiPriority w:val="99"/>
    <w:semiHidden/>
    <w:unhideWhenUsed/>
    <w:rsid w:val="007232AB"/>
  </w:style>
  <w:style w:type="paragraph" w:styleId="Title">
    <w:name w:val="Title"/>
    <w:basedOn w:val="Normal"/>
    <w:next w:val="Normal"/>
    <w:link w:val="TitleChar"/>
    <w:qFormat/>
    <w:rsid w:val="00903D09"/>
    <w:rPr>
      <w:rFonts w:asciiTheme="majorHAnsi" w:hAnsiTheme="majorHAnsi" w:cstheme="majorHAnsi"/>
      <w:b/>
      <w:bCs/>
      <w:color w:val="FFFFFF" w:themeColor="background1"/>
      <w:sz w:val="96"/>
      <w:szCs w:val="72"/>
    </w:rPr>
  </w:style>
  <w:style w:type="character" w:customStyle="1" w:styleId="TitleChar">
    <w:name w:val="Title Char"/>
    <w:basedOn w:val="DefaultParagraphFont"/>
    <w:link w:val="Title"/>
    <w:rsid w:val="008D7CB8"/>
    <w:rPr>
      <w:rFonts w:asciiTheme="majorHAnsi" w:hAnsiTheme="majorHAnsi" w:cstheme="majorHAnsi"/>
      <w:b/>
      <w:bCs/>
      <w:color w:val="FFFFFF" w:themeColor="background1"/>
      <w:sz w:val="96"/>
      <w:szCs w:val="72"/>
    </w:rPr>
  </w:style>
  <w:style w:type="character" w:customStyle="1" w:styleId="Heading4Char">
    <w:name w:val="Heading 4 Char"/>
    <w:basedOn w:val="DefaultParagraphFont"/>
    <w:link w:val="Heading4"/>
    <w:uiPriority w:val="9"/>
    <w:semiHidden/>
    <w:rsid w:val="008D7CB8"/>
    <w:rPr>
      <w:rFonts w:asciiTheme="majorHAnsi" w:eastAsiaTheme="majorEastAsia" w:hAnsiTheme="majorHAnsi" w:cstheme="majorBidi"/>
      <w:b/>
      <w:iCs/>
      <w:color w:val="281257" w:themeColor="accent1"/>
      <w:szCs w:val="20"/>
    </w:rPr>
  </w:style>
  <w:style w:type="character" w:styleId="IntenseReference">
    <w:name w:val="Intense Reference"/>
    <w:uiPriority w:val="32"/>
    <w:qFormat/>
    <w:rsid w:val="00CF019E"/>
    <w:rPr>
      <w:color w:val="000000" w:themeColor="text1"/>
    </w:rPr>
  </w:style>
  <w:style w:type="character" w:customStyle="1" w:styleId="Heading2Char">
    <w:name w:val="Heading 2 Char"/>
    <w:basedOn w:val="DefaultParagraphFont"/>
    <w:link w:val="Heading2"/>
    <w:uiPriority w:val="3"/>
    <w:rsid w:val="00D16995"/>
    <w:rPr>
      <w:rFonts w:asciiTheme="majorHAnsi" w:eastAsiaTheme="majorEastAsia" w:hAnsiTheme="majorHAnsi" w:cstheme="majorBidi"/>
      <w:b/>
      <w:color w:val="FFC000"/>
      <w:sz w:val="36"/>
      <w:szCs w:val="32"/>
      <w:lang w:eastAsia="ja-JP"/>
    </w:rPr>
  </w:style>
  <w:style w:type="paragraph" w:customStyle="1" w:styleId="Bulletlist">
    <w:name w:val="Bullet list"/>
    <w:basedOn w:val="ListBullet"/>
    <w:link w:val="BulletlistChar"/>
    <w:uiPriority w:val="6"/>
    <w:qFormat/>
    <w:rsid w:val="000E1B68"/>
    <w:pPr>
      <w:numPr>
        <w:numId w:val="9"/>
      </w:numPr>
      <w:spacing w:before="0" w:after="240"/>
      <w:contextualSpacing w:val="0"/>
    </w:pPr>
  </w:style>
  <w:style w:type="paragraph" w:customStyle="1" w:styleId="Numberedlist">
    <w:name w:val="Numbered list"/>
    <w:basedOn w:val="ListParagraph"/>
    <w:link w:val="NumberedlistChar"/>
    <w:uiPriority w:val="8"/>
    <w:qFormat/>
    <w:rsid w:val="000E1B68"/>
    <w:pPr>
      <w:numPr>
        <w:numId w:val="10"/>
      </w:numPr>
      <w:spacing w:after="240"/>
      <w:contextualSpacing w:val="0"/>
    </w:pPr>
    <w:rPr>
      <w:rFonts w:cs="Times New Roman"/>
      <w:lang w:eastAsia="ja-JP"/>
    </w:rPr>
  </w:style>
  <w:style w:type="character" w:customStyle="1" w:styleId="BulletlistChar">
    <w:name w:val="Bullet list Char"/>
    <w:basedOn w:val="DefaultParagraphFont"/>
    <w:link w:val="Bulletlist"/>
    <w:uiPriority w:val="6"/>
    <w:rsid w:val="000E1B68"/>
    <w:rPr>
      <w:color w:val="281257" w:themeColor="accent1"/>
      <w:lang w:val="en-US"/>
    </w:rPr>
  </w:style>
  <w:style w:type="character" w:customStyle="1" w:styleId="NumberedlistChar">
    <w:name w:val="Numbered list Char"/>
    <w:basedOn w:val="DefaultParagraphFont"/>
    <w:link w:val="Numberedlist"/>
    <w:uiPriority w:val="8"/>
    <w:rsid w:val="000E1B68"/>
    <w:rPr>
      <w:rFonts w:cs="Times New Roman"/>
      <w:color w:val="281257" w:themeColor="accent1"/>
      <w:szCs w:val="20"/>
      <w:lang w:eastAsia="ja-JP"/>
    </w:rPr>
  </w:style>
  <w:style w:type="paragraph" w:styleId="ListParagraph">
    <w:name w:val="List Paragraph"/>
    <w:basedOn w:val="Normal"/>
    <w:uiPriority w:val="34"/>
    <w:qFormat/>
    <w:rsid w:val="00F4205A"/>
    <w:pPr>
      <w:ind w:left="720"/>
      <w:contextualSpacing/>
    </w:pPr>
  </w:style>
  <w:style w:type="character" w:customStyle="1" w:styleId="Heading3Char">
    <w:name w:val="Heading 3 Char"/>
    <w:basedOn w:val="DefaultParagraphFont"/>
    <w:link w:val="Heading3"/>
    <w:uiPriority w:val="9"/>
    <w:rsid w:val="00D16995"/>
    <w:rPr>
      <w:rFonts w:ascii="Selawik Semibold" w:hAnsi="Selawik Semibold"/>
      <w:b/>
      <w:color w:val="FFC000"/>
      <w:sz w:val="36"/>
      <w:lang w:eastAsia="ja-JP"/>
    </w:rPr>
  </w:style>
  <w:style w:type="character" w:customStyle="1" w:styleId="Heading5Char">
    <w:name w:val="Heading 5 Char"/>
    <w:basedOn w:val="DefaultParagraphFont"/>
    <w:link w:val="Heading5"/>
    <w:uiPriority w:val="9"/>
    <w:semiHidden/>
    <w:rsid w:val="003E5B3E"/>
    <w:rPr>
      <w:rFonts w:asciiTheme="majorHAnsi" w:eastAsiaTheme="majorEastAsia" w:hAnsiTheme="majorHAnsi" w:cstheme="majorBidi"/>
      <w:b/>
      <w:color w:val="281257" w:themeColor="accent1"/>
      <w:szCs w:val="20"/>
    </w:rPr>
  </w:style>
  <w:style w:type="paragraph" w:styleId="Date">
    <w:name w:val="Date"/>
    <w:basedOn w:val="Normal"/>
    <w:next w:val="Normal"/>
    <w:link w:val="DateChar"/>
    <w:uiPriority w:val="99"/>
    <w:unhideWhenUsed/>
    <w:rsid w:val="00903D09"/>
    <w:rPr>
      <w:bCs/>
      <w:color w:val="FFFFFF" w:themeColor="background1"/>
      <w:sz w:val="36"/>
      <w:szCs w:val="36"/>
    </w:rPr>
  </w:style>
  <w:style w:type="character" w:customStyle="1" w:styleId="DateChar">
    <w:name w:val="Date Char"/>
    <w:basedOn w:val="DefaultParagraphFont"/>
    <w:link w:val="Date"/>
    <w:uiPriority w:val="99"/>
    <w:rsid w:val="00903D09"/>
    <w:rPr>
      <w:bCs/>
      <w:color w:val="FFFFFF" w:themeColor="background1"/>
      <w:sz w:val="36"/>
      <w:szCs w:val="36"/>
    </w:rPr>
  </w:style>
  <w:style w:type="paragraph" w:styleId="Subtitle">
    <w:name w:val="Subtitle"/>
    <w:basedOn w:val="Normal"/>
    <w:next w:val="Normal"/>
    <w:link w:val="SubtitleChar"/>
    <w:uiPriority w:val="1"/>
    <w:qFormat/>
    <w:rsid w:val="00903D09"/>
    <w:pPr>
      <w:numPr>
        <w:ilvl w:val="1"/>
      </w:numPr>
      <w:spacing w:after="160"/>
    </w:pPr>
    <w:rPr>
      <w:color w:val="FFFFFF" w:themeColor="background1"/>
      <w:spacing w:val="15"/>
      <w:sz w:val="48"/>
      <w:szCs w:val="48"/>
    </w:rPr>
  </w:style>
  <w:style w:type="character" w:customStyle="1" w:styleId="SubtitleChar">
    <w:name w:val="Subtitle Char"/>
    <w:basedOn w:val="DefaultParagraphFont"/>
    <w:link w:val="Subtitle"/>
    <w:uiPriority w:val="1"/>
    <w:rsid w:val="008D7CB8"/>
    <w:rPr>
      <w:color w:val="FFFFFF" w:themeColor="background1"/>
      <w:spacing w:val="15"/>
      <w:sz w:val="48"/>
      <w:szCs w:val="48"/>
    </w:rPr>
  </w:style>
  <w:style w:type="character" w:styleId="IntenseEmphasis">
    <w:name w:val="Intense Emphasis"/>
    <w:basedOn w:val="DefaultParagraphFont"/>
    <w:uiPriority w:val="21"/>
    <w:qFormat/>
    <w:rsid w:val="00CF019E"/>
    <w:rPr>
      <w:i/>
      <w:iCs/>
      <w:color w:val="000000" w:themeColor="text1"/>
    </w:rPr>
  </w:style>
  <w:style w:type="character" w:customStyle="1" w:styleId="Heading6Char">
    <w:name w:val="Heading 6 Char"/>
    <w:basedOn w:val="DefaultParagraphFont"/>
    <w:link w:val="Heading6"/>
    <w:uiPriority w:val="9"/>
    <w:semiHidden/>
    <w:rsid w:val="00D37407"/>
    <w:rPr>
      <w:rFonts w:asciiTheme="majorHAnsi" w:eastAsiaTheme="majorEastAsia" w:hAnsiTheme="majorHAnsi" w:cstheme="majorBidi"/>
      <w:color w:val="F6C112" w:themeColor="text2"/>
      <w:sz w:val="22"/>
      <w:szCs w:val="20"/>
    </w:rPr>
  </w:style>
  <w:style w:type="character" w:customStyle="1" w:styleId="Heading7Char">
    <w:name w:val="Heading 7 Char"/>
    <w:basedOn w:val="DefaultParagraphFont"/>
    <w:link w:val="Heading7"/>
    <w:uiPriority w:val="9"/>
    <w:semiHidden/>
    <w:rsid w:val="00D37407"/>
    <w:rPr>
      <w:rFonts w:asciiTheme="majorHAnsi" w:eastAsiaTheme="majorEastAsia" w:hAnsiTheme="majorHAnsi" w:cstheme="majorBidi"/>
      <w:i/>
      <w:iCs/>
      <w:color w:val="F6C112" w:themeColor="text2"/>
      <w:sz w:val="22"/>
      <w:szCs w:val="20"/>
    </w:rPr>
  </w:style>
  <w:style w:type="character" w:customStyle="1" w:styleId="Heading8Char">
    <w:name w:val="Heading 8 Char"/>
    <w:basedOn w:val="DefaultParagraphFont"/>
    <w:link w:val="Heading8"/>
    <w:uiPriority w:val="9"/>
    <w:semiHidden/>
    <w:rsid w:val="00D37407"/>
    <w:rPr>
      <w:rFonts w:asciiTheme="majorHAnsi" w:eastAsiaTheme="majorEastAsia" w:hAnsiTheme="majorHAnsi" w:cstheme="majorBidi"/>
      <w:color w:val="272727" w:themeColor="text1" w:themeTint="D8"/>
      <w:sz w:val="21"/>
      <w:szCs w:val="21"/>
    </w:rPr>
  </w:style>
  <w:style w:type="paragraph" w:styleId="TOCHeading">
    <w:name w:val="TOC Heading"/>
    <w:basedOn w:val="Heading1"/>
    <w:next w:val="Normal"/>
    <w:uiPriority w:val="39"/>
    <w:unhideWhenUsed/>
    <w:qFormat/>
    <w:rsid w:val="00065A79"/>
    <w:pPr>
      <w:outlineLvl w:val="9"/>
    </w:pPr>
    <w:rPr>
      <w:sz w:val="32"/>
      <w:szCs w:val="32"/>
    </w:rPr>
  </w:style>
  <w:style w:type="paragraph" w:styleId="FootnoteText">
    <w:name w:val="footnote text"/>
    <w:basedOn w:val="Normal"/>
    <w:link w:val="FootnoteTextChar"/>
    <w:uiPriority w:val="99"/>
    <w:unhideWhenUsed/>
    <w:rsid w:val="00FB5AFC"/>
    <w:rPr>
      <w:color w:val="000000" w:themeColor="text1"/>
      <w:sz w:val="20"/>
    </w:rPr>
  </w:style>
  <w:style w:type="character" w:customStyle="1" w:styleId="FootnoteTextChar">
    <w:name w:val="Footnote Text Char"/>
    <w:basedOn w:val="DefaultParagraphFont"/>
    <w:link w:val="FootnoteText"/>
    <w:uiPriority w:val="99"/>
    <w:rsid w:val="00FB5AFC"/>
    <w:rPr>
      <w:color w:val="000000" w:themeColor="text1"/>
      <w:sz w:val="20"/>
      <w:szCs w:val="20"/>
    </w:rPr>
  </w:style>
  <w:style w:type="character" w:styleId="FootnoteReference">
    <w:name w:val="footnote reference"/>
    <w:basedOn w:val="DefaultParagraphFont"/>
    <w:uiPriority w:val="99"/>
    <w:unhideWhenUsed/>
    <w:qFormat/>
    <w:rsid w:val="00D37407"/>
    <w:rPr>
      <w:vertAlign w:val="superscript"/>
    </w:rPr>
  </w:style>
  <w:style w:type="paragraph" w:customStyle="1" w:styleId="Bodycopybold">
    <w:name w:val="Body copy bold"/>
    <w:basedOn w:val="Normal"/>
    <w:uiPriority w:val="5"/>
    <w:qFormat/>
    <w:rsid w:val="00DA3143"/>
    <w:pPr>
      <w:spacing w:after="240"/>
    </w:pPr>
    <w:rPr>
      <w:b/>
      <w:bCs/>
      <w:szCs w:val="22"/>
      <w:lang w:val="en-US"/>
    </w:rPr>
  </w:style>
  <w:style w:type="paragraph" w:customStyle="1" w:styleId="Bodycopyitalic">
    <w:name w:val="Body copy italic"/>
    <w:basedOn w:val="Normal"/>
    <w:uiPriority w:val="5"/>
    <w:qFormat/>
    <w:rsid w:val="00DA3143"/>
    <w:pPr>
      <w:spacing w:after="240"/>
    </w:pPr>
    <w:rPr>
      <w:i/>
      <w:iCs/>
      <w:szCs w:val="22"/>
      <w:lang w:val="en-US"/>
    </w:rPr>
  </w:style>
  <w:style w:type="paragraph" w:customStyle="1" w:styleId="Bodycopybolditalic">
    <w:name w:val="Body copy bold italic"/>
    <w:basedOn w:val="Normal"/>
    <w:uiPriority w:val="5"/>
    <w:qFormat/>
    <w:rsid w:val="00DA3143"/>
    <w:pPr>
      <w:spacing w:after="240"/>
    </w:pPr>
    <w:rPr>
      <w:b/>
      <w:bCs/>
      <w:i/>
      <w:iCs/>
      <w:szCs w:val="22"/>
      <w:lang w:val="en-US"/>
    </w:rPr>
  </w:style>
  <w:style w:type="paragraph" w:customStyle="1" w:styleId="Bodycopyunderlined">
    <w:name w:val="Body copy underlined"/>
    <w:basedOn w:val="Normal"/>
    <w:uiPriority w:val="5"/>
    <w:qFormat/>
    <w:rsid w:val="00DA3143"/>
    <w:pPr>
      <w:spacing w:after="240"/>
    </w:pPr>
    <w:rPr>
      <w:szCs w:val="22"/>
      <w:u w:val="single"/>
      <w:lang w:val="en-US"/>
    </w:rPr>
  </w:style>
  <w:style w:type="paragraph" w:styleId="ListBullet">
    <w:name w:val="List Bullet"/>
    <w:basedOn w:val="Normal"/>
    <w:uiPriority w:val="99"/>
    <w:unhideWhenUsed/>
    <w:qFormat/>
    <w:rsid w:val="00903D09"/>
    <w:pPr>
      <w:numPr>
        <w:numId w:val="2"/>
      </w:numPr>
      <w:spacing w:before="40"/>
      <w:contextualSpacing/>
    </w:pPr>
    <w:rPr>
      <w:szCs w:val="24"/>
      <w:lang w:val="en-US"/>
    </w:rPr>
  </w:style>
  <w:style w:type="paragraph" w:customStyle="1" w:styleId="Authorsnames">
    <w:name w:val="Authors names"/>
    <w:basedOn w:val="Normal"/>
    <w:rsid w:val="00903D09"/>
    <w:pPr>
      <w:spacing w:after="120"/>
    </w:pPr>
    <w:rPr>
      <w:color w:val="FFFFFF" w:themeColor="background1"/>
      <w:sz w:val="36"/>
      <w:szCs w:val="36"/>
    </w:rPr>
  </w:style>
  <w:style w:type="paragraph" w:customStyle="1" w:styleId="Bodycopy">
    <w:name w:val="Body copy"/>
    <w:basedOn w:val="Normal"/>
    <w:uiPriority w:val="3"/>
    <w:qFormat/>
    <w:rsid w:val="00DA3143"/>
    <w:pPr>
      <w:spacing w:after="240"/>
    </w:pPr>
    <w:rPr>
      <w:szCs w:val="22"/>
      <w:lang w:val="en-US"/>
    </w:rPr>
  </w:style>
  <w:style w:type="paragraph" w:styleId="Caption">
    <w:name w:val="caption"/>
    <w:basedOn w:val="Normal"/>
    <w:next w:val="Normal"/>
    <w:uiPriority w:val="35"/>
    <w:unhideWhenUsed/>
    <w:qFormat/>
    <w:rsid w:val="009D290A"/>
    <w:pPr>
      <w:spacing w:before="120" w:after="200"/>
    </w:pPr>
    <w:rPr>
      <w:i/>
      <w:iCs/>
      <w:szCs w:val="18"/>
    </w:rPr>
  </w:style>
  <w:style w:type="table" w:styleId="TableGrid">
    <w:name w:val="Table Grid"/>
    <w:basedOn w:val="TableNormal"/>
    <w:uiPriority w:val="39"/>
    <w:rsid w:val="009C1FCF"/>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StGilesTable">
    <w:name w:val="St Giles Table"/>
    <w:basedOn w:val="TableNormal"/>
    <w:uiPriority w:val="99"/>
    <w:rsid w:val="000E1B68"/>
    <w:tblPr>
      <w:tblStyleRowBandSize w:val="1"/>
      <w:tblBorders>
        <w:top w:val="single" w:sz="4" w:space="0" w:color="281257" w:themeColor="accent1"/>
        <w:left w:val="single" w:sz="4" w:space="0" w:color="281257" w:themeColor="accent1"/>
        <w:bottom w:val="single" w:sz="4" w:space="0" w:color="281257" w:themeColor="accent1"/>
        <w:right w:val="single" w:sz="4" w:space="0" w:color="281257" w:themeColor="accent1"/>
        <w:insideH w:val="single" w:sz="4" w:space="0" w:color="281257" w:themeColor="accent1"/>
        <w:insideV w:val="single" w:sz="4" w:space="0" w:color="281257" w:themeColor="accent1"/>
      </w:tblBorders>
      <w:tblCellMar>
        <w:top w:w="108" w:type="dxa"/>
        <w:bottom w:w="108" w:type="dxa"/>
      </w:tblCellMar>
    </w:tblPr>
    <w:tcPr>
      <w:shd w:val="clear" w:color="auto" w:fill="auto"/>
    </w:tcPr>
    <w:tblStylePr w:type="firstRow">
      <w:pPr>
        <w:jc w:val="left"/>
      </w:pPr>
      <w:rPr>
        <w:rFonts w:ascii="LilyUPC" w:hAnsi="LilyUPC"/>
        <w:b w:val="0"/>
        <w:bCs/>
        <w:i w:val="0"/>
        <w:iCs w:val="0"/>
        <w:color w:val="FFFFFF" w:themeColor="background1"/>
        <w:sz w:val="24"/>
      </w:rPr>
      <w:tblPr/>
      <w:tcPr>
        <w:shd w:val="clear" w:color="auto" w:fill="281257" w:themeFill="accent1"/>
      </w:tcPr>
    </w:tblStylePr>
    <w:tblStylePr w:type="lastRow">
      <w:rPr>
        <w:rFonts w:asciiTheme="minorHAnsi" w:hAnsiTheme="minorHAnsi"/>
        <w:b/>
        <w:color w:val="000000"/>
        <w:sz w:val="22"/>
      </w:rPr>
      <w:tblPr/>
      <w:tcPr>
        <w:shd w:val="clear" w:color="auto" w:fill="F6F5F8" w:themeFill="accent3" w:themeFillTint="33"/>
      </w:tcPr>
    </w:tblStylePr>
    <w:tblStylePr w:type="band2Horz">
      <w:tblPr/>
      <w:tcPr>
        <w:shd w:val="clear" w:color="auto" w:fill="FFFFFF" w:themeFill="background1"/>
      </w:tcPr>
    </w:tblStylePr>
  </w:style>
  <w:style w:type="character" w:styleId="Hyperlink">
    <w:name w:val="Hyperlink"/>
    <w:basedOn w:val="DefaultParagraphFont"/>
    <w:uiPriority w:val="99"/>
    <w:unhideWhenUsed/>
    <w:rsid w:val="00BA0BF3"/>
    <w:rPr>
      <w:color w:val="F6C112" w:themeColor="text2"/>
      <w:u w:val="single"/>
    </w:rPr>
  </w:style>
  <w:style w:type="character" w:styleId="FollowedHyperlink">
    <w:name w:val="FollowedHyperlink"/>
    <w:basedOn w:val="DefaultParagraphFont"/>
    <w:uiPriority w:val="99"/>
    <w:semiHidden/>
    <w:unhideWhenUsed/>
    <w:rsid w:val="00B369E8"/>
    <w:rPr>
      <w:color w:val="F8DA70" w:themeColor="accent5"/>
      <w:u w:val="single"/>
    </w:rPr>
  </w:style>
  <w:style w:type="paragraph" w:customStyle="1" w:styleId="SeriesTitle">
    <w:name w:val="Series Title"/>
    <w:basedOn w:val="Normal"/>
    <w:rsid w:val="00257F17"/>
    <w:rPr>
      <w:b/>
      <w:bCs/>
      <w:color w:val="FFFFFF" w:themeColor="background1"/>
    </w:rPr>
  </w:style>
  <w:style w:type="paragraph" w:customStyle="1" w:styleId="Webaddress">
    <w:name w:val="Web address"/>
    <w:basedOn w:val="Normal"/>
    <w:rsid w:val="00B225D6"/>
    <w:rPr>
      <w:b/>
      <w:color w:val="FFFFFF" w:themeColor="background1"/>
      <w:szCs w:val="28"/>
    </w:rPr>
  </w:style>
  <w:style w:type="paragraph" w:customStyle="1" w:styleId="Largebulletlist">
    <w:name w:val="Large bullet list"/>
    <w:basedOn w:val="Bulletlist"/>
    <w:uiPriority w:val="7"/>
    <w:qFormat/>
    <w:rsid w:val="00903D09"/>
    <w:pPr>
      <w:numPr>
        <w:numId w:val="4"/>
      </w:numPr>
    </w:pPr>
    <w:rPr>
      <w:sz w:val="28"/>
      <w:szCs w:val="28"/>
      <w:lang w:eastAsia="ja-JP"/>
    </w:rPr>
  </w:style>
  <w:style w:type="paragraph" w:customStyle="1" w:styleId="Tableheading">
    <w:name w:val="Table heading"/>
    <w:basedOn w:val="Normal"/>
    <w:uiPriority w:val="8"/>
    <w:qFormat/>
    <w:rsid w:val="000E1B68"/>
    <w:rPr>
      <w:rFonts w:asciiTheme="majorHAnsi" w:hAnsiTheme="majorHAnsi"/>
      <w:b/>
      <w:bCs/>
      <w:color w:val="FFFFFF" w:themeColor="background1"/>
    </w:rPr>
  </w:style>
  <w:style w:type="paragraph" w:customStyle="1" w:styleId="Bodycopyboldunderlined">
    <w:name w:val="Body copy bold underlined"/>
    <w:basedOn w:val="Normal"/>
    <w:uiPriority w:val="5"/>
    <w:qFormat/>
    <w:rsid w:val="00DA3143"/>
    <w:pPr>
      <w:spacing w:after="240"/>
    </w:pPr>
    <w:rPr>
      <w:b/>
      <w:bCs/>
      <w:i/>
      <w:iCs/>
      <w:szCs w:val="22"/>
      <w:u w:val="single"/>
    </w:rPr>
  </w:style>
  <w:style w:type="paragraph" w:customStyle="1" w:styleId="TableText">
    <w:name w:val="Table Text"/>
    <w:basedOn w:val="Bodycopy"/>
    <w:rsid w:val="000E1B68"/>
    <w:pPr>
      <w:spacing w:after="0"/>
    </w:pPr>
  </w:style>
  <w:style w:type="table" w:styleId="PlainTable4">
    <w:name w:val="Plain Table 4"/>
    <w:basedOn w:val="TableNormal"/>
    <w:uiPriority w:val="44"/>
    <w:rsid w:val="00692623"/>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ListTable7Colorful-Accent6">
    <w:name w:val="List Table 7 Colorful Accent 6"/>
    <w:basedOn w:val="TableNormal"/>
    <w:uiPriority w:val="52"/>
    <w:rsid w:val="00692623"/>
    <w:rPr>
      <w:color w:val="F5CF50" w:themeColor="accent6"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FBECB8"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BECB8"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BECB8"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BECB8" w:themeColor="accent6"/>
        </w:tcBorders>
        <w:shd w:val="clear" w:color="auto" w:fill="FFFFFF" w:themeFill="background1"/>
      </w:tcPr>
    </w:tblStylePr>
    <w:tblStylePr w:type="band1Vert">
      <w:tblPr/>
      <w:tcPr>
        <w:shd w:val="clear" w:color="auto" w:fill="FEFBF0" w:themeFill="accent6" w:themeFillTint="33"/>
      </w:tcPr>
    </w:tblStylePr>
    <w:tblStylePr w:type="band1Horz">
      <w:tblPr/>
      <w:tcPr>
        <w:shd w:val="clear" w:color="auto" w:fill="FEFBF0"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3-Accent5">
    <w:name w:val="List Table 3 Accent 5"/>
    <w:basedOn w:val="TableNormal"/>
    <w:uiPriority w:val="48"/>
    <w:rsid w:val="00692623"/>
    <w:tblPr>
      <w:tblStyleRowBandSize w:val="1"/>
      <w:tblStyleColBandSize w:val="1"/>
      <w:tblBorders>
        <w:top w:val="single" w:sz="4" w:space="0" w:color="F8DA70" w:themeColor="accent5"/>
        <w:left w:val="single" w:sz="4" w:space="0" w:color="F8DA70" w:themeColor="accent5"/>
        <w:bottom w:val="single" w:sz="4" w:space="0" w:color="F8DA70" w:themeColor="accent5"/>
        <w:right w:val="single" w:sz="4" w:space="0" w:color="F8DA70" w:themeColor="accent5"/>
      </w:tblBorders>
    </w:tblPr>
    <w:tblStylePr w:type="firstRow">
      <w:rPr>
        <w:b/>
        <w:bCs/>
        <w:color w:val="FFFFFF" w:themeColor="background1"/>
      </w:rPr>
      <w:tblPr/>
      <w:tcPr>
        <w:shd w:val="clear" w:color="auto" w:fill="F8DA70" w:themeFill="accent5"/>
      </w:tcPr>
    </w:tblStylePr>
    <w:tblStylePr w:type="lastRow">
      <w:rPr>
        <w:b/>
        <w:bCs/>
      </w:rPr>
      <w:tblPr/>
      <w:tcPr>
        <w:tcBorders>
          <w:top w:val="double" w:sz="4" w:space="0" w:color="F8DA70"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8DA70" w:themeColor="accent5"/>
          <w:right w:val="single" w:sz="4" w:space="0" w:color="F8DA70" w:themeColor="accent5"/>
        </w:tcBorders>
      </w:tcPr>
    </w:tblStylePr>
    <w:tblStylePr w:type="band1Horz">
      <w:tblPr/>
      <w:tcPr>
        <w:tcBorders>
          <w:top w:val="single" w:sz="4" w:space="0" w:color="F8DA70" w:themeColor="accent5"/>
          <w:bottom w:val="single" w:sz="4" w:space="0" w:color="F8DA70"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8DA70" w:themeColor="accent5"/>
          <w:left w:val="nil"/>
        </w:tcBorders>
      </w:tcPr>
    </w:tblStylePr>
    <w:tblStylePr w:type="swCell">
      <w:tblPr/>
      <w:tcPr>
        <w:tcBorders>
          <w:top w:val="double" w:sz="4" w:space="0" w:color="F8DA70" w:themeColor="accent5"/>
          <w:right w:val="nil"/>
        </w:tcBorders>
      </w:tcPr>
    </w:tblStylePr>
  </w:style>
  <w:style w:type="table" w:styleId="PlainTable2">
    <w:name w:val="Plain Table 2"/>
    <w:basedOn w:val="TableNormal"/>
    <w:uiPriority w:val="42"/>
    <w:rsid w:val="00692623"/>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CommentReference">
    <w:name w:val="annotation reference"/>
    <w:basedOn w:val="DefaultParagraphFont"/>
    <w:uiPriority w:val="99"/>
    <w:semiHidden/>
    <w:unhideWhenUsed/>
    <w:rsid w:val="00BF7170"/>
    <w:rPr>
      <w:sz w:val="16"/>
      <w:szCs w:val="16"/>
    </w:rPr>
  </w:style>
  <w:style w:type="paragraph" w:styleId="CommentText">
    <w:name w:val="annotation text"/>
    <w:basedOn w:val="Normal"/>
    <w:link w:val="CommentTextChar"/>
    <w:uiPriority w:val="99"/>
    <w:semiHidden/>
    <w:unhideWhenUsed/>
    <w:rsid w:val="00BF7170"/>
    <w:rPr>
      <w:sz w:val="20"/>
    </w:rPr>
  </w:style>
  <w:style w:type="character" w:customStyle="1" w:styleId="CommentTextChar">
    <w:name w:val="Comment Text Char"/>
    <w:basedOn w:val="DefaultParagraphFont"/>
    <w:link w:val="CommentText"/>
    <w:uiPriority w:val="99"/>
    <w:semiHidden/>
    <w:rsid w:val="00BF7170"/>
    <w:rPr>
      <w:color w:val="281257" w:themeColor="accent1"/>
      <w:sz w:val="20"/>
      <w:szCs w:val="20"/>
    </w:rPr>
  </w:style>
  <w:style w:type="paragraph" w:styleId="CommentSubject">
    <w:name w:val="annotation subject"/>
    <w:basedOn w:val="CommentText"/>
    <w:next w:val="CommentText"/>
    <w:link w:val="CommentSubjectChar"/>
    <w:uiPriority w:val="99"/>
    <w:semiHidden/>
    <w:unhideWhenUsed/>
    <w:rsid w:val="00BF7170"/>
    <w:rPr>
      <w:b/>
      <w:bCs/>
    </w:rPr>
  </w:style>
  <w:style w:type="character" w:customStyle="1" w:styleId="CommentSubjectChar">
    <w:name w:val="Comment Subject Char"/>
    <w:basedOn w:val="CommentTextChar"/>
    <w:link w:val="CommentSubject"/>
    <w:uiPriority w:val="99"/>
    <w:semiHidden/>
    <w:rsid w:val="00BF7170"/>
    <w:rPr>
      <w:b/>
      <w:bCs/>
      <w:color w:val="281257" w:themeColor="accent1"/>
      <w:sz w:val="20"/>
      <w:szCs w:val="20"/>
    </w:rPr>
  </w:style>
  <w:style w:type="paragraph" w:styleId="TOC1">
    <w:name w:val="toc 1"/>
    <w:basedOn w:val="Normal"/>
    <w:next w:val="Normal"/>
    <w:autoRedefine/>
    <w:uiPriority w:val="39"/>
    <w:unhideWhenUsed/>
    <w:rsid w:val="005F77B8"/>
    <w:pPr>
      <w:spacing w:after="100"/>
    </w:pPr>
  </w:style>
  <w:style w:type="paragraph" w:styleId="TOC2">
    <w:name w:val="toc 2"/>
    <w:basedOn w:val="Normal"/>
    <w:next w:val="Normal"/>
    <w:autoRedefine/>
    <w:uiPriority w:val="39"/>
    <w:unhideWhenUsed/>
    <w:rsid w:val="005F77B8"/>
    <w:pPr>
      <w:spacing w:after="100"/>
      <w:ind w:left="240"/>
    </w:pPr>
  </w:style>
  <w:style w:type="paragraph" w:styleId="TOC3">
    <w:name w:val="toc 3"/>
    <w:basedOn w:val="Normal"/>
    <w:next w:val="Normal"/>
    <w:autoRedefine/>
    <w:uiPriority w:val="39"/>
    <w:unhideWhenUsed/>
    <w:rsid w:val="00381335"/>
    <w:pPr>
      <w:spacing w:after="100"/>
      <w:ind w:left="48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3482323">
      <w:bodyDiv w:val="1"/>
      <w:marLeft w:val="0"/>
      <w:marRight w:val="0"/>
      <w:marTop w:val="0"/>
      <w:marBottom w:val="0"/>
      <w:divBdr>
        <w:top w:val="none" w:sz="0" w:space="0" w:color="auto"/>
        <w:left w:val="none" w:sz="0" w:space="0" w:color="auto"/>
        <w:bottom w:val="none" w:sz="0" w:space="0" w:color="auto"/>
        <w:right w:val="none" w:sz="0" w:space="0" w:color="auto"/>
      </w:divBdr>
    </w:div>
    <w:div w:id="165828330">
      <w:bodyDiv w:val="1"/>
      <w:marLeft w:val="0"/>
      <w:marRight w:val="0"/>
      <w:marTop w:val="0"/>
      <w:marBottom w:val="0"/>
      <w:divBdr>
        <w:top w:val="none" w:sz="0" w:space="0" w:color="auto"/>
        <w:left w:val="none" w:sz="0" w:space="0" w:color="auto"/>
        <w:bottom w:val="none" w:sz="0" w:space="0" w:color="auto"/>
        <w:right w:val="none" w:sz="0" w:space="0" w:color="auto"/>
      </w:divBdr>
    </w:div>
    <w:div w:id="479613685">
      <w:bodyDiv w:val="1"/>
      <w:marLeft w:val="0"/>
      <w:marRight w:val="0"/>
      <w:marTop w:val="0"/>
      <w:marBottom w:val="0"/>
      <w:divBdr>
        <w:top w:val="none" w:sz="0" w:space="0" w:color="auto"/>
        <w:left w:val="none" w:sz="0" w:space="0" w:color="auto"/>
        <w:bottom w:val="none" w:sz="0" w:space="0" w:color="auto"/>
        <w:right w:val="none" w:sz="0" w:space="0" w:color="auto"/>
      </w:divBdr>
    </w:div>
    <w:div w:id="580873939">
      <w:bodyDiv w:val="1"/>
      <w:marLeft w:val="0"/>
      <w:marRight w:val="0"/>
      <w:marTop w:val="0"/>
      <w:marBottom w:val="0"/>
      <w:divBdr>
        <w:top w:val="none" w:sz="0" w:space="0" w:color="auto"/>
        <w:left w:val="none" w:sz="0" w:space="0" w:color="auto"/>
        <w:bottom w:val="none" w:sz="0" w:space="0" w:color="auto"/>
        <w:right w:val="none" w:sz="0" w:space="0" w:color="auto"/>
      </w:divBdr>
    </w:div>
    <w:div w:id="828256711">
      <w:bodyDiv w:val="1"/>
      <w:marLeft w:val="0"/>
      <w:marRight w:val="0"/>
      <w:marTop w:val="0"/>
      <w:marBottom w:val="0"/>
      <w:divBdr>
        <w:top w:val="none" w:sz="0" w:space="0" w:color="auto"/>
        <w:left w:val="none" w:sz="0" w:space="0" w:color="auto"/>
        <w:bottom w:val="none" w:sz="0" w:space="0" w:color="auto"/>
        <w:right w:val="none" w:sz="0" w:space="0" w:color="auto"/>
      </w:divBdr>
    </w:div>
    <w:div w:id="848252094">
      <w:bodyDiv w:val="1"/>
      <w:marLeft w:val="0"/>
      <w:marRight w:val="0"/>
      <w:marTop w:val="0"/>
      <w:marBottom w:val="0"/>
      <w:divBdr>
        <w:top w:val="none" w:sz="0" w:space="0" w:color="auto"/>
        <w:left w:val="none" w:sz="0" w:space="0" w:color="auto"/>
        <w:bottom w:val="none" w:sz="0" w:space="0" w:color="auto"/>
        <w:right w:val="none" w:sz="0" w:space="0" w:color="auto"/>
      </w:divBdr>
    </w:div>
    <w:div w:id="1109395262">
      <w:bodyDiv w:val="1"/>
      <w:marLeft w:val="0"/>
      <w:marRight w:val="0"/>
      <w:marTop w:val="0"/>
      <w:marBottom w:val="0"/>
      <w:divBdr>
        <w:top w:val="none" w:sz="0" w:space="0" w:color="auto"/>
        <w:left w:val="none" w:sz="0" w:space="0" w:color="auto"/>
        <w:bottom w:val="none" w:sz="0" w:space="0" w:color="auto"/>
        <w:right w:val="none" w:sz="0" w:space="0" w:color="auto"/>
      </w:divBdr>
    </w:div>
    <w:div w:id="1387139821">
      <w:bodyDiv w:val="1"/>
      <w:marLeft w:val="0"/>
      <w:marRight w:val="0"/>
      <w:marTop w:val="0"/>
      <w:marBottom w:val="0"/>
      <w:divBdr>
        <w:top w:val="none" w:sz="0" w:space="0" w:color="auto"/>
        <w:left w:val="none" w:sz="0" w:space="0" w:color="auto"/>
        <w:bottom w:val="none" w:sz="0" w:space="0" w:color="auto"/>
        <w:right w:val="none" w:sz="0" w:space="0" w:color="auto"/>
      </w:divBdr>
    </w:div>
    <w:div w:id="1861778654">
      <w:bodyDiv w:val="1"/>
      <w:marLeft w:val="0"/>
      <w:marRight w:val="0"/>
      <w:marTop w:val="0"/>
      <w:marBottom w:val="0"/>
      <w:divBdr>
        <w:top w:val="none" w:sz="0" w:space="0" w:color="auto"/>
        <w:left w:val="none" w:sz="0" w:space="0" w:color="auto"/>
        <w:bottom w:val="none" w:sz="0" w:space="0" w:color="auto"/>
        <w:right w:val="none" w:sz="0" w:space="0" w:color="auto"/>
      </w:divBdr>
    </w:div>
    <w:div w:id="207010792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file:///C:\Users\eroberts\Documents\Slang%20dictionary\Slang%20Dictionary%20formatted.docx" TargetMode="External"/><Relationship Id="rId26" Type="http://schemas.openxmlformats.org/officeDocument/2006/relationships/footer" Target="footer2.xml"/><Relationship Id="rId3" Type="http://schemas.openxmlformats.org/officeDocument/2006/relationships/customXml" Target="../customXml/item3.xml"/><Relationship Id="rId21" Type="http://schemas.openxmlformats.org/officeDocument/2006/relationships/hyperlink" Target="file:///C:\Users\eroberts\Documents\Slang%20dictionary\Slang%20Dictionary%20formatted.docx"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hyperlink" Target="file:///C:\Users\eroberts\Documents\Slang%20dictionary\Slang%20Dictionary%20formatted.docx" TargetMode="External"/><Relationship Id="rId25"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yperlink" Target="file:///C:\Users\eroberts\Documents\Slang%20dictionary\Slang%20Dictionary%20formatted.docx" TargetMode="External"/><Relationship Id="rId20" Type="http://schemas.openxmlformats.org/officeDocument/2006/relationships/hyperlink" Target="file:///C:\Users\eroberts\Documents\Slang%20dictionary\Slang%20Dictionary%20formatted.docx"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header" Target="header2.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header" Target="header1.xml"/><Relationship Id="rId28" Type="http://schemas.openxmlformats.org/officeDocument/2006/relationships/footer" Target="footer3.xml"/><Relationship Id="rId10" Type="http://schemas.openxmlformats.org/officeDocument/2006/relationships/endnotes" Target="endnotes.xml"/><Relationship Id="rId19" Type="http://schemas.openxmlformats.org/officeDocument/2006/relationships/hyperlink" Target="file:///C:\Users\eroberts\Documents\Slang%20dictionary\Slang%20Dictionary%20formatted.docx"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hyperlink" Target="file:///C:\Users\eroberts\Documents\Slang%20dictionary\Slang%20Dictionary%20formatted.docx" TargetMode="External"/><Relationship Id="rId27" Type="http://schemas.openxmlformats.org/officeDocument/2006/relationships/header" Target="header3.xml"/><Relationship Id="rId30" Type="http://schemas.openxmlformats.org/officeDocument/2006/relationships/theme" Target="theme/theme1.xml"/></Relationships>
</file>

<file path=word/_rels/footer3.xml.rels><?xml version="1.0" encoding="UTF-8" standalone="yes"?>
<Relationships xmlns="http://schemas.openxmlformats.org/package/2006/relationships"><Relationship Id="rId3" Type="http://schemas.openxmlformats.org/officeDocument/2006/relationships/image" Target="media/image10.png"/><Relationship Id="rId7" Type="http://schemas.openxmlformats.org/officeDocument/2006/relationships/image" Target="media/image14.emf"/><Relationship Id="rId2" Type="http://schemas.openxmlformats.org/officeDocument/2006/relationships/image" Target="media/image9.emf"/><Relationship Id="rId1" Type="http://schemas.openxmlformats.org/officeDocument/2006/relationships/image" Target="media/image8.jpeg"/><Relationship Id="rId6" Type="http://schemas.openxmlformats.org/officeDocument/2006/relationships/image" Target="media/image13.png"/><Relationship Id="rId5" Type="http://schemas.openxmlformats.org/officeDocument/2006/relationships/image" Target="media/image12.emf"/><Relationship Id="rId4" Type="http://schemas.openxmlformats.org/officeDocument/2006/relationships/image" Target="media/image11.png"/></Relationships>
</file>

<file path=word/_rels/header2.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roberts\Downloads\St%20Giles%20Word%20Report%20Template.dotx" TargetMode="External"/></Relationships>
</file>

<file path=word/theme/theme1.xml><?xml version="1.0" encoding="utf-8"?>
<a:theme xmlns:a="http://schemas.openxmlformats.org/drawingml/2006/main" name="St Giles 2019 PPT Theme">
  <a:themeElements>
    <a:clrScheme name="St Giles 2019 Colours">
      <a:dk1>
        <a:srgbClr val="000000"/>
      </a:dk1>
      <a:lt1>
        <a:srgbClr val="FFFFFF"/>
      </a:lt1>
      <a:dk2>
        <a:srgbClr val="F6C112"/>
      </a:dk2>
      <a:lt2>
        <a:srgbClr val="FFFFFF"/>
      </a:lt2>
      <a:accent1>
        <a:srgbClr val="281257"/>
      </a:accent1>
      <a:accent2>
        <a:srgbClr val="9287AB"/>
      </a:accent2>
      <a:accent3>
        <a:srgbClr val="D3CFDD"/>
      </a:accent3>
      <a:accent4>
        <a:srgbClr val="F6C112"/>
      </a:accent4>
      <a:accent5>
        <a:srgbClr val="F8DA70"/>
      </a:accent5>
      <a:accent6>
        <a:srgbClr val="FBECB8"/>
      </a:accent6>
      <a:hlink>
        <a:srgbClr val="F6C112"/>
      </a:hlink>
      <a:folHlink>
        <a:srgbClr val="F6C11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noFill/>
        <a:ln w="63500">
          <a:solidFill>
            <a:schemeClr val="tx2"/>
          </a:solidFill>
        </a:ln>
      </a:spPr>
      <a:bodyPr rtlCol="0" anchor="ctr"/>
      <a:lstStyle>
        <a:defPPr algn="ctr">
          <a:defRPr/>
        </a:defPPr>
      </a:lstStyle>
      <a:style>
        <a:lnRef idx="2">
          <a:schemeClr val="accent1">
            <a:shade val="50000"/>
          </a:schemeClr>
        </a:lnRef>
        <a:fillRef idx="1">
          <a:schemeClr val="accent1"/>
        </a:fillRef>
        <a:effectRef idx="0">
          <a:schemeClr val="accent1"/>
        </a:effectRef>
        <a:fontRef idx="minor">
          <a:schemeClr val="lt1"/>
        </a:fontRef>
      </a:style>
    </a:spDef>
    <a:lnDef>
      <a:spPr>
        <a:ln w="57150">
          <a:solidFill>
            <a:schemeClr val="tx2"/>
          </a:solidFill>
        </a:ln>
      </a:spPr>
      <a:bodyPr/>
      <a:lstStyle/>
      <a:style>
        <a:lnRef idx="1">
          <a:schemeClr val="accent1"/>
        </a:lnRef>
        <a:fillRef idx="0">
          <a:schemeClr val="accent1"/>
        </a:fillRef>
        <a:effectRef idx="0">
          <a:schemeClr val="accent1"/>
        </a:effectRef>
        <a:fontRef idx="minor">
          <a:schemeClr val="tx1"/>
        </a:fontRef>
      </a:style>
    </a:lnDef>
  </a:objectDefaults>
  <a:extraClrSchemeLst/>
  <a:extLst>
    <a:ext uri="{05A4C25C-085E-4340-85A3-A5531E510DB2}">
      <thm15:themeFamily xmlns:thm15="http://schemas.microsoft.com/office/thememl/2012/main" name="St Giles 2019 PPT Theme" id="{50235CB5-5A59-E441-A392-DE9D7B563C27}" vid="{E11C2E18-DB8C-9A45-9C7A-E6F21C2C7A15}"/>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898DCDE18E1BDA46B254AC875A0FB833" ma:contentTypeVersion="11" ma:contentTypeDescription="Create a new document." ma:contentTypeScope="" ma:versionID="3645adc7e398144901eb51d0f0b0cf56">
  <xsd:schema xmlns:xsd="http://www.w3.org/2001/XMLSchema" xmlns:xs="http://www.w3.org/2001/XMLSchema" xmlns:p="http://schemas.microsoft.com/office/2006/metadata/properties" xmlns:ns2="3ec06b6a-4569-47e2-afd4-dabfa1b965e5" xmlns:ns3="e91d2c57-5ba7-4e18-bfbd-e3ed1f7f2df1" targetNamespace="http://schemas.microsoft.com/office/2006/metadata/properties" ma:root="true" ma:fieldsID="18b59027fa077d8c6410211b1f9e060c" ns2:_="" ns3:_="">
    <xsd:import namespace="3ec06b6a-4569-47e2-afd4-dabfa1b965e5"/>
    <xsd:import namespace="e91d2c57-5ba7-4e18-bfbd-e3ed1f7f2df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c06b6a-4569-47e2-afd4-dabfa1b965e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91d2c57-5ba7-4e18-bfbd-e3ed1f7f2df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AC70EE0-E6DC-43AE-8430-C945E51FF942}">
  <ds:schemaRefs>
    <ds:schemaRef ds:uri="http://schemas.microsoft.com/sharepoint/v3/contenttype/forms"/>
  </ds:schemaRefs>
</ds:datastoreItem>
</file>

<file path=customXml/itemProps2.xml><?xml version="1.0" encoding="utf-8"?>
<ds:datastoreItem xmlns:ds="http://schemas.openxmlformats.org/officeDocument/2006/customXml" ds:itemID="{10CF1792-3F5E-4EBA-AB38-F79BB2F22530}">
  <ds:schemaRefs>
    <ds:schemaRef ds:uri="http://www.w3.org/XML/1998/namespace"/>
    <ds:schemaRef ds:uri="http://purl.org/dc/elements/1.1/"/>
    <ds:schemaRef ds:uri="http://purl.org/dc/terms/"/>
    <ds:schemaRef ds:uri="http://schemas.microsoft.com/office/2006/documentManagement/types"/>
    <ds:schemaRef ds:uri="http://schemas.microsoft.com/office/infopath/2007/PartnerControls"/>
    <ds:schemaRef ds:uri="http://purl.org/dc/dcmitype/"/>
    <ds:schemaRef ds:uri="3ec06b6a-4569-47e2-afd4-dabfa1b965e5"/>
    <ds:schemaRef ds:uri="http://schemas.openxmlformats.org/package/2006/metadata/core-properties"/>
    <ds:schemaRef ds:uri="e91d2c57-5ba7-4e18-bfbd-e3ed1f7f2df1"/>
    <ds:schemaRef ds:uri="http://schemas.microsoft.com/office/2006/metadata/properties"/>
  </ds:schemaRefs>
</ds:datastoreItem>
</file>

<file path=customXml/itemProps3.xml><?xml version="1.0" encoding="utf-8"?>
<ds:datastoreItem xmlns:ds="http://schemas.openxmlformats.org/officeDocument/2006/customXml" ds:itemID="{1A5467E7-D970-4B7B-83AA-F20B7AF7BD61}">
  <ds:schemaRefs>
    <ds:schemaRef ds:uri="http://schemas.microsoft.com/office/2006/metadata/contentType"/>
    <ds:schemaRef ds:uri="http://schemas.microsoft.com/office/2006/metadata/properties/metaAttributes"/>
    <ds:schemaRef ds:uri="http://www.w3.org/2000/xmlns/"/>
    <ds:schemaRef ds:uri="http://www.w3.org/2001/XMLSchema"/>
    <ds:schemaRef ds:uri="3ec06b6a-4569-47e2-afd4-dabfa1b965e5"/>
    <ds:schemaRef ds:uri="e91d2c57-5ba7-4e18-bfbd-e3ed1f7f2df1"/>
    <ds:schemaRef ds:uri="http://schemas.microsoft.com/office/2006/metadata/properties"/>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5B36593-AADF-4712-BC21-B3BA395CB12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St Giles Word Report Template</Template>
  <TotalTime>0</TotalTime>
  <Pages>15</Pages>
  <Words>3503</Words>
  <Characters>19972</Characters>
  <Application>Microsoft Office Word</Application>
  <DocSecurity>0</DocSecurity>
  <Lines>166</Lines>
  <Paragraphs>46</Paragraphs>
  <ScaleCrop>false</ScaleCrop>
  <HeadingPairs>
    <vt:vector size="2" baseType="variant">
      <vt:variant>
        <vt:lpstr>Title</vt:lpstr>
      </vt:variant>
      <vt:variant>
        <vt:i4>1</vt:i4>
      </vt:variant>
    </vt:vector>
  </HeadingPairs>
  <TitlesOfParts>
    <vt:vector size="1" baseType="lpstr">
      <vt:lpstr>Slang Dictionary</vt:lpstr>
    </vt:vector>
  </TitlesOfParts>
  <Company/>
  <LinksUpToDate>false</LinksUpToDate>
  <CharactersWithSpaces>23429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Slang Dictionary</dc:title>
  <dc:subject/>
  <dc:creator>eroberts</dc:creator>
  <cp:keywords/>
  <dc:description/>
  <cp:lastModifiedBy>Griffiths, Joshua</cp:lastModifiedBy>
  <cp:revision>2</cp:revision>
  <dcterms:created xsi:type="dcterms:W3CDTF">2022-11-09T14:12:00Z</dcterms:created>
  <dcterms:modified xsi:type="dcterms:W3CDTF">2022-11-09T14:12:00Z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0x010100898DCDE18E1BDA46B254AC875A0FB833</vt:lpwstr>
  </property>
</Properties>
</file>